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851" w:rsidRPr="00903845" w:rsidRDefault="007D6851">
      <w:pPr>
        <w:spacing w:line="237" w:lineRule="auto"/>
        <w:sectPr w:rsidR="007D6851" w:rsidRPr="00903845">
          <w:type w:val="continuous"/>
          <w:pgSz w:w="11910" w:h="16840"/>
          <w:pgMar w:top="260" w:right="220" w:bottom="280" w:left="920" w:header="720" w:footer="720" w:gutter="0"/>
          <w:cols w:space="720"/>
        </w:sectPr>
      </w:pPr>
      <w:r w:rsidRPr="0090384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711.75pt">
            <v:imagedata r:id="rId5" o:title=""/>
          </v:shape>
        </w:pict>
      </w:r>
    </w:p>
    <w:p w:rsidR="007D6851" w:rsidRDefault="007D6851">
      <w:pPr>
        <w:pStyle w:val="Heading11"/>
        <w:numPr>
          <w:ilvl w:val="0"/>
          <w:numId w:val="20"/>
        </w:numPr>
        <w:tabs>
          <w:tab w:val="left" w:pos="3387"/>
        </w:tabs>
        <w:rPr>
          <w:color w:val="333333"/>
        </w:rPr>
      </w:pPr>
      <w:r>
        <w:rPr>
          <w:color w:val="333333"/>
        </w:rPr>
        <w:t>ПОЯСНИТЕЛЬНАЯ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ЗАПИСКА</w:t>
      </w:r>
    </w:p>
    <w:p w:rsidR="007D6851" w:rsidRPr="00C60E50" w:rsidRDefault="007D6851">
      <w:pPr>
        <w:pStyle w:val="BodyText"/>
        <w:spacing w:before="245"/>
        <w:ind w:right="344" w:firstLine="710"/>
        <w:rPr>
          <w:b/>
          <w:lang w:val="ru-RU"/>
        </w:rPr>
      </w:pPr>
      <w:r w:rsidRPr="00C60E50">
        <w:rPr>
          <w:lang w:val="ru-RU"/>
        </w:rPr>
        <w:t>Баскетбол, как спортивная игра, в первую очередь привлекает своей яркой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зрелищностью,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наличием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большого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количества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технико-тактических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приемов.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Обладая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высокой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динамичностью,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эмоциональностью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тоже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время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индивидуализмом и коллективизмом, баскетбол, по мнению многих специалистов 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области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является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одним из самых эффективных факторов всестороннего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развития.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заключается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что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двух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передвигаются по площадке с мячом или без него и, преодолевая сопротивление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соперника, стараются забросить мяч в корзину противника, одновременно не давая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возможности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завладеть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мячом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бросить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свою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корзину.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Победителем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считается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которая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истечения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игрового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времени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забросила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наибольшее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количество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мячей в корзину противника</w:t>
      </w:r>
      <w:r w:rsidRPr="00C60E50">
        <w:rPr>
          <w:b/>
          <w:lang w:val="ru-RU"/>
        </w:rPr>
        <w:t>.</w:t>
      </w:r>
    </w:p>
    <w:p w:rsidR="007D6851" w:rsidRPr="00C60E50" w:rsidRDefault="007D6851">
      <w:pPr>
        <w:pStyle w:val="BodyText"/>
        <w:spacing w:before="2"/>
        <w:ind w:right="348" w:firstLine="705"/>
        <w:rPr>
          <w:lang w:val="ru-RU"/>
        </w:rPr>
      </w:pPr>
      <w:r w:rsidRPr="00C60E50">
        <w:rPr>
          <w:w w:val="95"/>
          <w:lang w:val="ru-RU"/>
        </w:rPr>
        <w:t>В системе физического воспитания баскетбол приобрел такую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популярность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из-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за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экономической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доступности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высокой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эмоциональности,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большого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зрелищного эффекта и, самое главное, что эта игра благоприятно воздействует 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человека.</w:t>
      </w:r>
    </w:p>
    <w:p w:rsidR="007D6851" w:rsidRPr="00C60E50" w:rsidRDefault="007D6851">
      <w:pPr>
        <w:pStyle w:val="BodyText"/>
        <w:ind w:right="355" w:firstLine="705"/>
        <w:rPr>
          <w:lang w:val="ru-RU"/>
        </w:rPr>
      </w:pPr>
      <w:r w:rsidRPr="00C60E50">
        <w:rPr>
          <w:lang w:val="ru-RU"/>
        </w:rPr>
        <w:t>Баскетбол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-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одна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самых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популярных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игр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нашей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стране.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нее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характерны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разнообразные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движения;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ходьба,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бег,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остановки,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повороты,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прыжки,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ловля,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броски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ведение мяча, осуществляемые в единоборстве с соперниками. Такие разнообразные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движения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способствуют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улучшению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обмена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веществ,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всех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систем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организма,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формируют координацию.</w:t>
      </w:r>
    </w:p>
    <w:p w:rsidR="007D6851" w:rsidRPr="00C60E50" w:rsidRDefault="007D6851">
      <w:pPr>
        <w:pStyle w:val="BodyText"/>
        <w:spacing w:before="2"/>
        <w:ind w:right="344" w:firstLine="705"/>
        <w:rPr>
          <w:lang w:val="ru-RU"/>
        </w:rPr>
      </w:pPr>
      <w:r w:rsidRPr="00C60E50">
        <w:rPr>
          <w:lang w:val="ru-RU"/>
        </w:rPr>
        <w:t>Разнообразие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тактических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действий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собственно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игровая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обладают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уникальными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свойствами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формирования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жизненно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важных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навыков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умений,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всестороннего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развития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физических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качеств.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Освоенные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двигательные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действия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 и сопряжённые с ним физические упражнения являются эффективными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средствами укрепления здоровья и могут использоваться человеком на протяжении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всей его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жизни в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самостоятельных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формах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физической культурой.</w:t>
      </w:r>
    </w:p>
    <w:p w:rsidR="007D6851" w:rsidRPr="00C60E50" w:rsidRDefault="007D6851">
      <w:pPr>
        <w:pStyle w:val="BodyText"/>
        <w:ind w:right="345" w:firstLine="705"/>
        <w:rPr>
          <w:lang w:val="ru-RU"/>
        </w:rPr>
      </w:pPr>
      <w:r w:rsidRPr="00C60E50">
        <w:rPr>
          <w:lang w:val="ru-RU"/>
        </w:rPr>
        <w:t>Баскетбол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имеет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только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оздоровительно-гигиеническое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значение,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агитационно-воспитательное.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помогают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формировать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настойчивость, смелость, решительность, честность,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уверенность в себе, чувство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коллективизма.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эффективность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воспитания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зависит,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прежде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всего,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того,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насколько целеустремленно в педагогическом процессе осуществляется взаимосвязь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физического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нравственного воспитания.</w:t>
      </w:r>
    </w:p>
    <w:p w:rsidR="007D6851" w:rsidRPr="00C60E50" w:rsidRDefault="007D6851">
      <w:pPr>
        <w:pStyle w:val="BodyText"/>
        <w:spacing w:before="1"/>
        <w:ind w:right="343" w:firstLine="705"/>
        <w:rPr>
          <w:lang w:val="ru-RU"/>
        </w:rPr>
      </w:pPr>
      <w:r w:rsidRPr="00C60E50">
        <w:rPr>
          <w:lang w:val="ru-RU"/>
        </w:rPr>
        <w:t>Эффективное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управление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современном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развития игры возможно лишь при усовершенствованной структуре (планировании)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основанной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периодизации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учетом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возрастных,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психолого-педагогических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медико-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биологических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особенностей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занимающихся.</w:t>
      </w:r>
    </w:p>
    <w:p w:rsidR="007D6851" w:rsidRPr="00C60E50" w:rsidRDefault="007D6851">
      <w:pPr>
        <w:pStyle w:val="BodyText"/>
        <w:ind w:right="342" w:firstLine="705"/>
        <w:rPr>
          <w:lang w:val="ru-RU"/>
        </w:rPr>
      </w:pPr>
      <w:r w:rsidRPr="00C60E50">
        <w:rPr>
          <w:lang w:val="ru-RU"/>
        </w:rPr>
        <w:t>Современный тренировочный процесс сложен и многообразен. Он включает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различные виды подготовки, планирование, отбор в спортивные команды, а также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другие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составляющие,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которые,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конечном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счете,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определяют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эффективность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 спортсменов к соревнованиям.</w:t>
      </w:r>
    </w:p>
    <w:p w:rsidR="007D6851" w:rsidRPr="00C60E50" w:rsidRDefault="007D6851">
      <w:pPr>
        <w:pStyle w:val="BodyText"/>
        <w:ind w:right="346" w:firstLine="710"/>
        <w:rPr>
          <w:lang w:val="ru-RU"/>
        </w:rPr>
      </w:pPr>
      <w:r w:rsidRPr="00C60E50">
        <w:rPr>
          <w:lang w:val="ru-RU"/>
        </w:rPr>
        <w:t>Программа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(далее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Программа)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школы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№1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(МУ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«Спортивная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школа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№1»)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разработана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требований: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Федерального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закона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«Об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Российской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Федерации»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№273-ФЗ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29.12.2012;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Федерального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закона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«О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культуре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спорте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Российской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Федерации»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14.12.2007</w:t>
      </w:r>
      <w:r w:rsidRPr="00C60E50">
        <w:rPr>
          <w:spacing w:val="-12"/>
          <w:lang w:val="ru-RU"/>
        </w:rPr>
        <w:t xml:space="preserve"> </w:t>
      </w:r>
      <w:r>
        <w:t>N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329-ФЗ;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Санитарных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норм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правил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(СанПиН);</w:t>
      </w:r>
      <w:r w:rsidRPr="00C60E50">
        <w:rPr>
          <w:spacing w:val="68"/>
          <w:lang w:val="ru-RU"/>
        </w:rPr>
        <w:t xml:space="preserve"> </w:t>
      </w:r>
      <w:r w:rsidRPr="00C60E50">
        <w:rPr>
          <w:lang w:val="ru-RU"/>
        </w:rPr>
        <w:t>Санитарно-эпидемиологическим</w:t>
      </w:r>
      <w:r w:rsidRPr="00C60E50">
        <w:rPr>
          <w:spacing w:val="69"/>
          <w:lang w:val="ru-RU"/>
        </w:rPr>
        <w:t xml:space="preserve"> </w:t>
      </w:r>
      <w:r w:rsidRPr="00C60E50">
        <w:rPr>
          <w:lang w:val="ru-RU"/>
        </w:rPr>
        <w:t>требованиям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68"/>
          <w:lang w:val="ru-RU"/>
        </w:rPr>
        <w:t xml:space="preserve"> </w:t>
      </w:r>
      <w:r w:rsidRPr="00C60E50">
        <w:rPr>
          <w:lang w:val="ru-RU"/>
        </w:rPr>
        <w:t>учреждениям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ind w:right="337"/>
        <w:rPr>
          <w:lang w:val="ru-RU"/>
        </w:rPr>
      </w:pPr>
      <w:r w:rsidRPr="00C60E50">
        <w:rPr>
          <w:lang w:val="ru-RU"/>
        </w:rPr>
        <w:t>дополнительного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детей»,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действующего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Федерального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стандарта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виду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баскетбол;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действующих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Федеральных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государственных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требований,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Федерального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закона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Российской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Федерации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«Об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основах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охраны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здоровья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граждан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Российской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Федерации»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№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323-ФЗ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21.11.2011г.,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действующих Официальных правил Баскетбола 2014 ФИБА, действующей Единой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Всероссийской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классификации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(ЕВСК),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действующего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Устава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учреждения.</w:t>
      </w:r>
    </w:p>
    <w:p w:rsidR="007D6851" w:rsidRPr="00C60E50" w:rsidRDefault="007D6851">
      <w:pPr>
        <w:pStyle w:val="BodyText"/>
        <w:spacing w:before="4"/>
        <w:ind w:right="344" w:firstLine="710"/>
        <w:rPr>
          <w:lang w:val="ru-RU"/>
        </w:rPr>
      </w:pPr>
      <w:r w:rsidRPr="00C60E50">
        <w:rPr>
          <w:lang w:val="ru-RU"/>
        </w:rPr>
        <w:t>Содержание программы учитывает особенности подготовки спортсменов 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баскетболу,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в том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числе:</w:t>
      </w:r>
    </w:p>
    <w:p w:rsidR="007D6851" w:rsidRPr="00C60E50" w:rsidRDefault="007D6851">
      <w:pPr>
        <w:pStyle w:val="ListParagraph"/>
        <w:numPr>
          <w:ilvl w:val="0"/>
          <w:numId w:val="19"/>
        </w:numPr>
        <w:tabs>
          <w:tab w:val="left" w:pos="1102"/>
        </w:tabs>
        <w:ind w:right="353" w:firstLine="710"/>
        <w:rPr>
          <w:sz w:val="28"/>
          <w:lang w:val="ru-RU"/>
        </w:rPr>
      </w:pPr>
      <w:r w:rsidRPr="00C60E50">
        <w:rPr>
          <w:sz w:val="28"/>
          <w:lang w:val="ru-RU"/>
        </w:rPr>
        <w:t>вариативность тренировочного процесса в соответствии со спецификой вида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когда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высокие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тренировочные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нагрузки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концентрируются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относительно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коротким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временным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циклам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сочетаются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моделированием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различных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игровых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соревновательных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режимов;</w:t>
      </w:r>
    </w:p>
    <w:p w:rsidR="007D6851" w:rsidRPr="00C60E50" w:rsidRDefault="007D6851">
      <w:pPr>
        <w:pStyle w:val="ListParagraph"/>
        <w:numPr>
          <w:ilvl w:val="0"/>
          <w:numId w:val="19"/>
        </w:numPr>
        <w:tabs>
          <w:tab w:val="left" w:pos="1261"/>
        </w:tabs>
        <w:ind w:right="357" w:firstLine="710"/>
        <w:rPr>
          <w:sz w:val="28"/>
          <w:lang w:val="ru-RU"/>
        </w:rPr>
      </w:pPr>
      <w:r w:rsidRPr="00C60E50">
        <w:rPr>
          <w:sz w:val="28"/>
          <w:lang w:val="ru-RU"/>
        </w:rPr>
        <w:t>постепенное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увеличение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соотношения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между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общей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специальной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физической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подготовкой в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сторону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специальной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этапах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обучения;</w:t>
      </w:r>
    </w:p>
    <w:p w:rsidR="007D6851" w:rsidRDefault="007D6851">
      <w:pPr>
        <w:pStyle w:val="ListParagraph"/>
        <w:numPr>
          <w:ilvl w:val="0"/>
          <w:numId w:val="19"/>
        </w:numPr>
        <w:tabs>
          <w:tab w:val="left" w:pos="1088"/>
        </w:tabs>
        <w:spacing w:before="2" w:line="322" w:lineRule="exact"/>
        <w:ind w:left="1087" w:hanging="165"/>
        <w:rPr>
          <w:sz w:val="28"/>
        </w:rPr>
      </w:pPr>
      <w:r>
        <w:rPr>
          <w:sz w:val="28"/>
        </w:rPr>
        <w:t>интегральную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подготовку;</w:t>
      </w:r>
    </w:p>
    <w:p w:rsidR="007D6851" w:rsidRPr="00C60E50" w:rsidRDefault="007D6851">
      <w:pPr>
        <w:pStyle w:val="ListParagraph"/>
        <w:numPr>
          <w:ilvl w:val="0"/>
          <w:numId w:val="19"/>
        </w:numPr>
        <w:tabs>
          <w:tab w:val="left" w:pos="1088"/>
        </w:tabs>
        <w:ind w:left="918" w:right="3864" w:firstLine="4"/>
        <w:rPr>
          <w:sz w:val="28"/>
          <w:lang w:val="ru-RU"/>
        </w:rPr>
      </w:pPr>
      <w:r w:rsidRPr="00C60E50">
        <w:rPr>
          <w:sz w:val="28"/>
          <w:lang w:val="ru-RU"/>
        </w:rPr>
        <w:t>большой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объем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соревновательной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деятельности.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Цель программы:</w:t>
      </w:r>
    </w:p>
    <w:p w:rsidR="007D6851" w:rsidRPr="00C60E50" w:rsidRDefault="007D6851">
      <w:pPr>
        <w:pStyle w:val="BodyText"/>
        <w:ind w:right="353" w:firstLine="705"/>
        <w:rPr>
          <w:lang w:val="ru-RU"/>
        </w:rPr>
      </w:pPr>
      <w:r w:rsidRPr="00C60E50">
        <w:rPr>
          <w:lang w:val="ru-RU"/>
        </w:rPr>
        <w:t>Всестороннее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развитие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личности,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выявление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одаренных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детей,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профессиональная ориентация для сферы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культуры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спорта.</w:t>
      </w:r>
    </w:p>
    <w:p w:rsidR="007D6851" w:rsidRPr="00C60E50" w:rsidRDefault="007D6851">
      <w:pPr>
        <w:pStyle w:val="BodyText"/>
        <w:ind w:right="359" w:firstLine="705"/>
        <w:rPr>
          <w:lang w:val="ru-RU"/>
        </w:rPr>
      </w:pPr>
      <w:r w:rsidRPr="00C60E50">
        <w:rPr>
          <w:lang w:val="ru-RU"/>
        </w:rPr>
        <w:t>Исходя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цели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тренировки,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решаются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следующие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основные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задачи:</w:t>
      </w:r>
    </w:p>
    <w:p w:rsidR="007D6851" w:rsidRPr="00C60E50" w:rsidRDefault="007D6851">
      <w:pPr>
        <w:pStyle w:val="ListParagraph"/>
        <w:numPr>
          <w:ilvl w:val="1"/>
          <w:numId w:val="19"/>
        </w:numPr>
        <w:tabs>
          <w:tab w:val="left" w:pos="1227"/>
        </w:tabs>
        <w:spacing w:line="322" w:lineRule="exact"/>
        <w:ind w:left="1226"/>
        <w:rPr>
          <w:sz w:val="28"/>
          <w:lang w:val="ru-RU"/>
        </w:rPr>
      </w:pPr>
      <w:r w:rsidRPr="00C60E50">
        <w:rPr>
          <w:sz w:val="28"/>
          <w:lang w:val="ru-RU"/>
        </w:rPr>
        <w:t>формирование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развитие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творческих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способностей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обучающихся;</w:t>
      </w:r>
    </w:p>
    <w:p w:rsidR="007D6851" w:rsidRPr="00C60E50" w:rsidRDefault="007D6851">
      <w:pPr>
        <w:pStyle w:val="ListParagraph"/>
        <w:numPr>
          <w:ilvl w:val="1"/>
          <w:numId w:val="19"/>
        </w:numPr>
        <w:tabs>
          <w:tab w:val="left" w:pos="1549"/>
        </w:tabs>
        <w:spacing w:before="46" w:line="278" w:lineRule="auto"/>
        <w:ind w:right="349" w:firstLine="850"/>
        <w:rPr>
          <w:sz w:val="28"/>
          <w:lang w:val="ru-RU"/>
        </w:rPr>
      </w:pPr>
      <w:r w:rsidRPr="00C60E50">
        <w:rPr>
          <w:sz w:val="28"/>
          <w:lang w:val="ru-RU"/>
        </w:rPr>
        <w:t>удовлетворение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индивидуальных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потребностей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обучающихся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интеллектуальном, нравственном, художественно-эстетическом развитии, а также 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занятиях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физической культурой и спортом;</w:t>
      </w:r>
    </w:p>
    <w:p w:rsidR="007D6851" w:rsidRPr="00C60E50" w:rsidRDefault="007D6851">
      <w:pPr>
        <w:pStyle w:val="ListParagraph"/>
        <w:numPr>
          <w:ilvl w:val="1"/>
          <w:numId w:val="19"/>
        </w:numPr>
        <w:tabs>
          <w:tab w:val="left" w:pos="1227"/>
        </w:tabs>
        <w:spacing w:line="315" w:lineRule="exact"/>
        <w:ind w:left="1226"/>
        <w:rPr>
          <w:sz w:val="28"/>
          <w:lang w:val="ru-RU"/>
        </w:rPr>
      </w:pPr>
      <w:r w:rsidRPr="00C60E50">
        <w:rPr>
          <w:sz w:val="28"/>
          <w:lang w:val="ru-RU"/>
        </w:rPr>
        <w:t>формирование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культуры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здорового</w:t>
      </w:r>
      <w:r w:rsidRPr="00C60E50">
        <w:rPr>
          <w:spacing w:val="-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безопасного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образа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жизни;</w:t>
      </w:r>
    </w:p>
    <w:p w:rsidR="007D6851" w:rsidRPr="00C60E50" w:rsidRDefault="007D6851">
      <w:pPr>
        <w:pStyle w:val="ListParagraph"/>
        <w:numPr>
          <w:ilvl w:val="1"/>
          <w:numId w:val="19"/>
        </w:numPr>
        <w:tabs>
          <w:tab w:val="left" w:pos="1265"/>
        </w:tabs>
        <w:spacing w:before="48" w:line="276" w:lineRule="auto"/>
        <w:ind w:right="348" w:firstLine="850"/>
        <w:rPr>
          <w:sz w:val="28"/>
          <w:lang w:val="ru-RU"/>
        </w:rPr>
      </w:pPr>
      <w:r w:rsidRPr="00C60E50">
        <w:rPr>
          <w:sz w:val="28"/>
          <w:lang w:val="ru-RU"/>
        </w:rPr>
        <w:t>обеспечение духовно-нравственного, гражданско-патриотического, военно-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патриотического,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трудового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воспитания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обучающихся;</w:t>
      </w:r>
    </w:p>
    <w:p w:rsidR="007D6851" w:rsidRPr="00C60E50" w:rsidRDefault="007D6851">
      <w:pPr>
        <w:pStyle w:val="ListParagraph"/>
        <w:numPr>
          <w:ilvl w:val="1"/>
          <w:numId w:val="19"/>
        </w:numPr>
        <w:tabs>
          <w:tab w:val="left" w:pos="1251"/>
        </w:tabs>
        <w:spacing w:line="276" w:lineRule="auto"/>
        <w:ind w:right="359" w:firstLine="850"/>
        <w:rPr>
          <w:sz w:val="28"/>
          <w:lang w:val="ru-RU"/>
        </w:rPr>
      </w:pPr>
      <w:r w:rsidRPr="00C60E50">
        <w:rPr>
          <w:sz w:val="28"/>
          <w:lang w:val="ru-RU"/>
        </w:rPr>
        <w:t>выявление, развитие и поддержку талантливых обучающихся, а также лиц,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проявивших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выдающиеся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способности;</w:t>
      </w:r>
    </w:p>
    <w:p w:rsidR="007D6851" w:rsidRDefault="007D6851">
      <w:pPr>
        <w:pStyle w:val="ListParagraph"/>
        <w:numPr>
          <w:ilvl w:val="1"/>
          <w:numId w:val="19"/>
        </w:numPr>
        <w:tabs>
          <w:tab w:val="left" w:pos="1227"/>
        </w:tabs>
        <w:spacing w:line="321" w:lineRule="exact"/>
        <w:ind w:left="1226"/>
        <w:rPr>
          <w:sz w:val="28"/>
        </w:rPr>
      </w:pPr>
      <w:r>
        <w:rPr>
          <w:sz w:val="28"/>
        </w:rPr>
        <w:t>профессиональную</w:t>
      </w:r>
      <w:r>
        <w:rPr>
          <w:spacing w:val="-10"/>
          <w:sz w:val="28"/>
        </w:rPr>
        <w:t xml:space="preserve"> </w:t>
      </w:r>
      <w:r>
        <w:rPr>
          <w:sz w:val="28"/>
        </w:rPr>
        <w:t>ориентацию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обучающихся;</w:t>
      </w:r>
    </w:p>
    <w:p w:rsidR="007D6851" w:rsidRPr="00C60E50" w:rsidRDefault="007D6851">
      <w:pPr>
        <w:pStyle w:val="ListParagraph"/>
        <w:numPr>
          <w:ilvl w:val="1"/>
          <w:numId w:val="19"/>
        </w:numPr>
        <w:tabs>
          <w:tab w:val="left" w:pos="1275"/>
        </w:tabs>
        <w:spacing w:before="47" w:line="278" w:lineRule="auto"/>
        <w:ind w:right="358" w:firstLine="850"/>
        <w:rPr>
          <w:sz w:val="28"/>
          <w:lang w:val="ru-RU"/>
        </w:rPr>
      </w:pPr>
      <w:r w:rsidRPr="00C60E50">
        <w:rPr>
          <w:sz w:val="28"/>
          <w:lang w:val="ru-RU"/>
        </w:rPr>
        <w:t>создание и обеспечение необходимых условий для личностного развития,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профессионального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самоопределения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творческого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труда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обучающихся;</w:t>
      </w:r>
    </w:p>
    <w:p w:rsidR="007D6851" w:rsidRPr="00C60E50" w:rsidRDefault="007D6851">
      <w:pPr>
        <w:pStyle w:val="ListParagraph"/>
        <w:numPr>
          <w:ilvl w:val="1"/>
          <w:numId w:val="19"/>
        </w:numPr>
        <w:tabs>
          <w:tab w:val="left" w:pos="1390"/>
        </w:tabs>
        <w:spacing w:line="276" w:lineRule="auto"/>
        <w:ind w:right="341" w:firstLine="850"/>
        <w:rPr>
          <w:sz w:val="28"/>
          <w:lang w:val="ru-RU"/>
        </w:rPr>
      </w:pPr>
      <w:r w:rsidRPr="00C60E50">
        <w:rPr>
          <w:sz w:val="28"/>
          <w:lang w:val="ru-RU"/>
        </w:rPr>
        <w:t>подготовку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спортивного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резерва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спортсменов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высокого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класса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соответствии с федеральными стандартами спортивной подготовки, в том числе из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числа обучающихся с ограниченными возможностями здоровья, детей-инвалидов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инвалидов;</w:t>
      </w:r>
    </w:p>
    <w:p w:rsidR="007D6851" w:rsidRPr="00C60E50" w:rsidRDefault="007D6851">
      <w:pPr>
        <w:pStyle w:val="ListParagraph"/>
        <w:numPr>
          <w:ilvl w:val="1"/>
          <w:numId w:val="19"/>
        </w:numPr>
        <w:tabs>
          <w:tab w:val="left" w:pos="1227"/>
        </w:tabs>
        <w:spacing w:line="320" w:lineRule="exact"/>
        <w:ind w:left="1226"/>
        <w:rPr>
          <w:sz w:val="28"/>
          <w:lang w:val="ru-RU"/>
        </w:rPr>
      </w:pPr>
      <w:r w:rsidRPr="00C60E50">
        <w:rPr>
          <w:sz w:val="28"/>
          <w:lang w:val="ru-RU"/>
        </w:rPr>
        <w:t>социализацию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адаптацию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обучающихся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жизни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обществе;</w:t>
      </w:r>
    </w:p>
    <w:p w:rsidR="007D6851" w:rsidRDefault="007D6851">
      <w:pPr>
        <w:pStyle w:val="ListParagraph"/>
        <w:numPr>
          <w:ilvl w:val="1"/>
          <w:numId w:val="19"/>
        </w:numPr>
        <w:tabs>
          <w:tab w:val="left" w:pos="1227"/>
        </w:tabs>
        <w:spacing w:before="44"/>
        <w:ind w:left="1226"/>
        <w:rPr>
          <w:sz w:val="28"/>
        </w:rPr>
      </w:pPr>
      <w:r>
        <w:rPr>
          <w:spacing w:val="-1"/>
          <w:sz w:val="28"/>
        </w:rPr>
        <w:t>формирование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общей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культуры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обучающихся;</w:t>
      </w:r>
    </w:p>
    <w:p w:rsidR="007D6851" w:rsidRPr="00C60E50" w:rsidRDefault="007D6851">
      <w:pPr>
        <w:pStyle w:val="ListParagraph"/>
        <w:numPr>
          <w:ilvl w:val="0"/>
          <w:numId w:val="19"/>
        </w:numPr>
        <w:tabs>
          <w:tab w:val="left" w:pos="1328"/>
        </w:tabs>
        <w:spacing w:before="53"/>
        <w:ind w:right="351" w:firstLine="705"/>
        <w:rPr>
          <w:sz w:val="28"/>
          <w:lang w:val="ru-RU"/>
        </w:rPr>
      </w:pPr>
      <w:r w:rsidRPr="00C60E50">
        <w:rPr>
          <w:sz w:val="28"/>
          <w:lang w:val="ru-RU"/>
        </w:rPr>
        <w:t>удовлетворение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образовательных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потребностей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интересов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обучающихся,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противоречащих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законодательству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Российской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Федерации,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осуществляемых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пределами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федеральных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государственных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образовательных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стандартов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 федеральных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государственных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требований.</w:t>
      </w:r>
    </w:p>
    <w:p w:rsidR="007D6851" w:rsidRPr="00C60E50" w:rsidRDefault="007D6851">
      <w:pPr>
        <w:pStyle w:val="BodyText"/>
        <w:ind w:right="345" w:firstLine="705"/>
        <w:rPr>
          <w:lang w:val="ru-RU"/>
        </w:rPr>
      </w:pPr>
      <w:r w:rsidRPr="00C60E50">
        <w:rPr>
          <w:lang w:val="ru-RU"/>
        </w:rPr>
        <w:t>Решение перечисленных задач осуществляется на каждом этапе 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исходя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конкретных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требований,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учитывающих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специализацию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квалификацию спортсменов.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ind w:right="345" w:firstLine="705"/>
        <w:rPr>
          <w:lang w:val="ru-RU"/>
        </w:rPr>
      </w:pPr>
      <w:r w:rsidRPr="00C60E50">
        <w:rPr>
          <w:lang w:val="ru-RU"/>
        </w:rPr>
        <w:t>Подготовка баскетболистов – процесс многолетний и сложный, состоящий из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взаимосвязанных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между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собой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частей.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Организация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предпрофессиональной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программе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осуществляется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следующим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подготовки:</w:t>
      </w:r>
    </w:p>
    <w:p w:rsidR="007D6851" w:rsidRPr="00C60E50" w:rsidRDefault="007D6851">
      <w:pPr>
        <w:pStyle w:val="ListParagraph"/>
        <w:numPr>
          <w:ilvl w:val="0"/>
          <w:numId w:val="18"/>
        </w:numPr>
        <w:tabs>
          <w:tab w:val="left" w:pos="367"/>
        </w:tabs>
        <w:spacing w:before="4" w:line="322" w:lineRule="exact"/>
        <w:ind w:left="366"/>
        <w:jc w:val="left"/>
        <w:rPr>
          <w:sz w:val="28"/>
          <w:lang w:val="ru-RU"/>
        </w:rPr>
      </w:pPr>
      <w:r w:rsidRPr="00C60E50">
        <w:rPr>
          <w:w w:val="95"/>
          <w:sz w:val="28"/>
          <w:lang w:val="ru-RU"/>
        </w:rPr>
        <w:t>этап</w:t>
      </w:r>
      <w:r w:rsidRPr="00C60E50">
        <w:rPr>
          <w:spacing w:val="23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начальной</w:t>
      </w:r>
      <w:r w:rsidRPr="00C60E50">
        <w:rPr>
          <w:spacing w:val="24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подготовки</w:t>
      </w:r>
      <w:r w:rsidRPr="00C60E50">
        <w:rPr>
          <w:spacing w:val="24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(периоды:</w:t>
      </w:r>
      <w:r w:rsidRPr="00C60E50">
        <w:rPr>
          <w:spacing w:val="17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до</w:t>
      </w:r>
      <w:r w:rsidRPr="00C60E50">
        <w:rPr>
          <w:spacing w:val="24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одного</w:t>
      </w:r>
      <w:r w:rsidRPr="00C60E50">
        <w:rPr>
          <w:spacing w:val="33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года;</w:t>
      </w:r>
      <w:r w:rsidRPr="00C60E50">
        <w:rPr>
          <w:spacing w:val="22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свыше</w:t>
      </w:r>
      <w:r w:rsidRPr="00C60E50">
        <w:rPr>
          <w:spacing w:val="18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одного</w:t>
      </w:r>
      <w:r w:rsidRPr="00C60E50">
        <w:rPr>
          <w:spacing w:val="17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года)</w:t>
      </w:r>
      <w:r w:rsidRPr="00C60E50">
        <w:rPr>
          <w:spacing w:val="28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–</w:t>
      </w:r>
      <w:r w:rsidRPr="00C60E50">
        <w:rPr>
          <w:spacing w:val="17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до</w:t>
      </w:r>
      <w:r w:rsidRPr="00C60E50">
        <w:rPr>
          <w:spacing w:val="17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3</w:t>
      </w:r>
      <w:r w:rsidRPr="00C60E50">
        <w:rPr>
          <w:spacing w:val="9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лет;</w:t>
      </w:r>
    </w:p>
    <w:p w:rsidR="007D6851" w:rsidRPr="00C60E50" w:rsidRDefault="007D6851">
      <w:pPr>
        <w:pStyle w:val="ListParagraph"/>
        <w:numPr>
          <w:ilvl w:val="0"/>
          <w:numId w:val="18"/>
        </w:numPr>
        <w:tabs>
          <w:tab w:val="left" w:pos="521"/>
          <w:tab w:val="left" w:pos="2597"/>
          <w:tab w:val="left" w:pos="3326"/>
          <w:tab w:val="left" w:pos="4146"/>
          <w:tab w:val="left" w:pos="5762"/>
          <w:tab w:val="left" w:pos="7839"/>
          <w:tab w:val="left" w:pos="9163"/>
        </w:tabs>
        <w:ind w:right="351" w:firstLine="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тренировочный</w:t>
      </w:r>
      <w:r w:rsidRPr="00C60E50">
        <w:rPr>
          <w:sz w:val="28"/>
          <w:lang w:val="ru-RU"/>
        </w:rPr>
        <w:tab/>
        <w:t>этап</w:t>
      </w:r>
      <w:r w:rsidRPr="00C60E50">
        <w:rPr>
          <w:sz w:val="28"/>
          <w:lang w:val="ru-RU"/>
        </w:rPr>
        <w:tab/>
        <w:t>(этап</w:t>
      </w:r>
      <w:r w:rsidRPr="00C60E50">
        <w:rPr>
          <w:sz w:val="28"/>
          <w:lang w:val="ru-RU"/>
        </w:rPr>
        <w:tab/>
        <w:t>спортивной</w:t>
      </w:r>
      <w:r w:rsidRPr="00C60E50">
        <w:rPr>
          <w:sz w:val="28"/>
          <w:lang w:val="ru-RU"/>
        </w:rPr>
        <w:tab/>
        <w:t>специализации,</w:t>
      </w:r>
      <w:r w:rsidRPr="00C60E50">
        <w:rPr>
          <w:sz w:val="28"/>
          <w:lang w:val="ru-RU"/>
        </w:rPr>
        <w:tab/>
        <w:t>периоды:</w:t>
      </w:r>
      <w:r w:rsidRPr="00C60E50">
        <w:rPr>
          <w:sz w:val="28"/>
          <w:lang w:val="ru-RU"/>
        </w:rPr>
        <w:tab/>
        <w:t>начальной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специализации;</w:t>
      </w:r>
      <w:r w:rsidRPr="00C60E50">
        <w:rPr>
          <w:spacing w:val="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углублённой специализации)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4 до 5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лет:</w:t>
      </w:r>
    </w:p>
    <w:p w:rsidR="007D6851" w:rsidRPr="00C60E50" w:rsidRDefault="007D6851">
      <w:pPr>
        <w:pStyle w:val="ListParagraph"/>
        <w:numPr>
          <w:ilvl w:val="0"/>
          <w:numId w:val="17"/>
        </w:numPr>
        <w:tabs>
          <w:tab w:val="left" w:pos="574"/>
        </w:tabs>
        <w:spacing w:line="322" w:lineRule="exact"/>
        <w:ind w:hanging="361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период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начальной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специализации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лет;</w:t>
      </w:r>
    </w:p>
    <w:p w:rsidR="007D6851" w:rsidRPr="00C60E50" w:rsidRDefault="007D6851">
      <w:pPr>
        <w:pStyle w:val="ListParagraph"/>
        <w:numPr>
          <w:ilvl w:val="0"/>
          <w:numId w:val="17"/>
        </w:numPr>
        <w:tabs>
          <w:tab w:val="left" w:pos="574"/>
        </w:tabs>
        <w:spacing w:line="322" w:lineRule="exact"/>
        <w:ind w:hanging="361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период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углублённой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специализации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3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лет.</w:t>
      </w:r>
    </w:p>
    <w:p w:rsidR="007D6851" w:rsidRPr="00C60E50" w:rsidRDefault="007D6851">
      <w:pPr>
        <w:pStyle w:val="BodyText"/>
        <w:tabs>
          <w:tab w:val="left" w:pos="5557"/>
        </w:tabs>
        <w:spacing w:line="322" w:lineRule="exact"/>
        <w:ind w:left="923"/>
        <w:jc w:val="left"/>
        <w:rPr>
          <w:lang w:val="ru-RU"/>
        </w:rPr>
      </w:pPr>
      <w:r w:rsidRPr="00C60E50">
        <w:rPr>
          <w:lang w:val="ru-RU"/>
        </w:rPr>
        <w:t>Освоение</w:t>
      </w:r>
      <w:r w:rsidRPr="00C60E50">
        <w:rPr>
          <w:spacing w:val="53"/>
          <w:lang w:val="ru-RU"/>
        </w:rPr>
        <w:t xml:space="preserve"> </w:t>
      </w:r>
      <w:r w:rsidRPr="00C60E50">
        <w:rPr>
          <w:lang w:val="ru-RU"/>
        </w:rPr>
        <w:t>программы</w:t>
      </w:r>
      <w:r w:rsidRPr="00C60E50">
        <w:rPr>
          <w:spacing w:val="53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54"/>
          <w:lang w:val="ru-RU"/>
        </w:rPr>
        <w:t xml:space="preserve"> </w:t>
      </w:r>
      <w:r w:rsidRPr="00C60E50">
        <w:rPr>
          <w:lang w:val="ru-RU"/>
        </w:rPr>
        <w:t>различных</w:t>
      </w:r>
      <w:r w:rsidRPr="00C60E50">
        <w:rPr>
          <w:lang w:val="ru-RU"/>
        </w:rPr>
        <w:tab/>
        <w:t>этапах</w:t>
      </w:r>
      <w:r w:rsidRPr="00C60E50">
        <w:rPr>
          <w:spacing w:val="51"/>
          <w:lang w:val="ru-RU"/>
        </w:rPr>
        <w:t xml:space="preserve"> </w:t>
      </w:r>
      <w:r w:rsidRPr="00C60E50">
        <w:rPr>
          <w:lang w:val="ru-RU"/>
        </w:rPr>
        <w:t>обучения</w:t>
      </w:r>
      <w:r w:rsidRPr="00C60E50">
        <w:rPr>
          <w:spacing w:val="61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57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54"/>
          <w:lang w:val="ru-RU"/>
        </w:rPr>
        <w:t xml:space="preserve"> </w:t>
      </w:r>
      <w:r w:rsidRPr="00C60E50">
        <w:rPr>
          <w:lang w:val="ru-RU"/>
        </w:rPr>
        <w:t>1</w:t>
      </w:r>
      <w:r w:rsidRPr="00C60E50">
        <w:rPr>
          <w:spacing w:val="57"/>
          <w:lang w:val="ru-RU"/>
        </w:rPr>
        <w:t xml:space="preserve"> </w:t>
      </w:r>
      <w:r w:rsidRPr="00C60E50">
        <w:rPr>
          <w:lang w:val="ru-RU"/>
        </w:rPr>
        <w:t>года</w:t>
      </w:r>
      <w:r w:rsidRPr="00C60E50">
        <w:rPr>
          <w:spacing w:val="57"/>
          <w:lang w:val="ru-RU"/>
        </w:rPr>
        <w:t xml:space="preserve"> </w:t>
      </w:r>
      <w:r w:rsidRPr="00C60E50">
        <w:rPr>
          <w:lang w:val="ru-RU"/>
        </w:rPr>
        <w:t>до</w:t>
      </w:r>
      <w:r w:rsidRPr="00C60E50">
        <w:rPr>
          <w:spacing w:val="57"/>
          <w:lang w:val="ru-RU"/>
        </w:rPr>
        <w:t xml:space="preserve"> </w:t>
      </w:r>
      <w:r w:rsidRPr="00C60E50">
        <w:rPr>
          <w:lang w:val="ru-RU"/>
        </w:rPr>
        <w:t>8</w:t>
      </w:r>
      <w:r w:rsidRPr="00C60E50">
        <w:rPr>
          <w:spacing w:val="57"/>
          <w:lang w:val="ru-RU"/>
        </w:rPr>
        <w:t xml:space="preserve"> </w:t>
      </w:r>
      <w:r w:rsidRPr="00C60E50">
        <w:rPr>
          <w:lang w:val="ru-RU"/>
        </w:rPr>
        <w:t>лет.</w:t>
      </w:r>
    </w:p>
    <w:p w:rsidR="007D6851" w:rsidRPr="00C60E50" w:rsidRDefault="007D6851">
      <w:pPr>
        <w:pStyle w:val="BodyText"/>
        <w:spacing w:line="322" w:lineRule="exact"/>
        <w:jc w:val="left"/>
        <w:rPr>
          <w:lang w:val="ru-RU"/>
        </w:rPr>
      </w:pPr>
      <w:r w:rsidRPr="00C60E50">
        <w:rPr>
          <w:lang w:val="ru-RU"/>
        </w:rPr>
        <w:t>Спортивная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школа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имеет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право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реализовывать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программу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сокращенные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сроки.</w:t>
      </w:r>
    </w:p>
    <w:p w:rsidR="007D6851" w:rsidRPr="00C60E50" w:rsidRDefault="007D6851">
      <w:pPr>
        <w:pStyle w:val="BodyText"/>
        <w:ind w:right="351" w:firstLine="710"/>
        <w:rPr>
          <w:lang w:val="ru-RU"/>
        </w:rPr>
      </w:pP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детей,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планирующих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поступление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образовательные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организации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профессионального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образования,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реализующих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профессиональные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образовательные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программы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области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культуры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спорта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срок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освоения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программы может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быть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увеличен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1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год.</w:t>
      </w:r>
    </w:p>
    <w:p w:rsidR="007D6851" w:rsidRDefault="007D6851">
      <w:pPr>
        <w:pStyle w:val="BodyText"/>
        <w:spacing w:before="4"/>
        <w:ind w:right="324" w:firstLine="705"/>
      </w:pPr>
      <w:r w:rsidRPr="00C60E50">
        <w:rPr>
          <w:lang w:val="ru-RU"/>
        </w:rPr>
        <w:t xml:space="preserve">Минимальный возраст для зачисления детей на этап </w:t>
      </w:r>
      <w:r w:rsidRPr="00C60E50">
        <w:rPr>
          <w:b/>
          <w:lang w:val="ru-RU"/>
        </w:rPr>
        <w:t xml:space="preserve">начальной подготовки </w:t>
      </w:r>
      <w:r w:rsidRPr="00C60E50">
        <w:rPr>
          <w:lang w:val="ru-RU"/>
        </w:rPr>
        <w:t>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8 лет. Группы комплектуются из числа обучающихся, освоивших дополнительную</w:t>
      </w:r>
      <w:r w:rsidRPr="00C60E50">
        <w:rPr>
          <w:spacing w:val="1"/>
          <w:lang w:val="ru-RU"/>
        </w:rPr>
        <w:t xml:space="preserve"> </w:t>
      </w:r>
      <w:r w:rsidRPr="00C60E50">
        <w:rPr>
          <w:w w:val="95"/>
          <w:lang w:val="ru-RU"/>
        </w:rPr>
        <w:t>общеразвивающую программу спортивной школы и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учащихся общеобразовательных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школ,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прошедших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индивидуальный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отбор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лиц,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обладающих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способностями,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необходимыми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освоения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программы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виду спорта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баскетбол, выполнивших нормативные показатели общей и специальной физической</w:t>
      </w:r>
      <w:r w:rsidRPr="00C60E50">
        <w:rPr>
          <w:spacing w:val="-67"/>
          <w:lang w:val="ru-RU"/>
        </w:rPr>
        <w:t xml:space="preserve"> </w:t>
      </w:r>
      <w:r w:rsidRPr="00C60E50">
        <w:rPr>
          <w:w w:val="95"/>
          <w:lang w:val="ru-RU"/>
        </w:rPr>
        <w:t>подготовки.</w:t>
      </w:r>
      <w:r w:rsidRPr="00C60E50">
        <w:rPr>
          <w:spacing w:val="32"/>
          <w:w w:val="95"/>
          <w:lang w:val="ru-RU"/>
        </w:rPr>
        <w:t xml:space="preserve"> </w:t>
      </w:r>
      <w:r>
        <w:rPr>
          <w:w w:val="95"/>
        </w:rPr>
        <w:t>Минимальное</w:t>
      </w:r>
      <w:r>
        <w:rPr>
          <w:spacing w:val="30"/>
          <w:w w:val="95"/>
        </w:rPr>
        <w:t xml:space="preserve"> </w:t>
      </w:r>
      <w:r>
        <w:rPr>
          <w:w w:val="95"/>
        </w:rPr>
        <w:t>количество</w:t>
      </w:r>
      <w:r>
        <w:rPr>
          <w:spacing w:val="28"/>
          <w:w w:val="95"/>
        </w:rPr>
        <w:t xml:space="preserve"> </w:t>
      </w:r>
      <w:r>
        <w:rPr>
          <w:w w:val="95"/>
        </w:rPr>
        <w:t>детей</w:t>
      </w:r>
      <w:r>
        <w:rPr>
          <w:spacing w:val="29"/>
          <w:w w:val="95"/>
        </w:rPr>
        <w:t xml:space="preserve"> </w:t>
      </w:r>
      <w:r>
        <w:rPr>
          <w:w w:val="95"/>
        </w:rPr>
        <w:t>в</w:t>
      </w:r>
      <w:r>
        <w:rPr>
          <w:spacing w:val="26"/>
          <w:w w:val="95"/>
        </w:rPr>
        <w:t xml:space="preserve"> </w:t>
      </w:r>
      <w:r>
        <w:rPr>
          <w:w w:val="95"/>
        </w:rPr>
        <w:t>группе</w:t>
      </w:r>
      <w:r>
        <w:rPr>
          <w:spacing w:val="30"/>
          <w:w w:val="95"/>
        </w:rPr>
        <w:t xml:space="preserve"> </w:t>
      </w:r>
      <w:r>
        <w:rPr>
          <w:w w:val="95"/>
        </w:rPr>
        <w:t>на</w:t>
      </w:r>
      <w:r>
        <w:rPr>
          <w:spacing w:val="31"/>
          <w:w w:val="95"/>
        </w:rPr>
        <w:t xml:space="preserve"> </w:t>
      </w:r>
      <w:r>
        <w:rPr>
          <w:w w:val="95"/>
        </w:rPr>
        <w:t>этапах</w:t>
      </w:r>
      <w:r>
        <w:rPr>
          <w:spacing w:val="21"/>
          <w:w w:val="95"/>
        </w:rPr>
        <w:t xml:space="preserve"> </w:t>
      </w:r>
      <w:r>
        <w:rPr>
          <w:w w:val="95"/>
        </w:rPr>
        <w:t>начальной</w:t>
      </w:r>
      <w:r>
        <w:rPr>
          <w:spacing w:val="28"/>
          <w:w w:val="95"/>
        </w:rPr>
        <w:t xml:space="preserve"> </w:t>
      </w:r>
      <w:r>
        <w:rPr>
          <w:w w:val="95"/>
        </w:rPr>
        <w:t>подготовки</w:t>
      </w:r>
    </w:p>
    <w:p w:rsidR="007D6851" w:rsidRDefault="007D6851">
      <w:pPr>
        <w:pStyle w:val="ListParagraph"/>
        <w:numPr>
          <w:ilvl w:val="0"/>
          <w:numId w:val="16"/>
        </w:numPr>
        <w:tabs>
          <w:tab w:val="left" w:pos="425"/>
        </w:tabs>
        <w:spacing w:line="320" w:lineRule="exact"/>
        <w:rPr>
          <w:sz w:val="28"/>
        </w:rPr>
      </w:pPr>
      <w:r>
        <w:rPr>
          <w:sz w:val="28"/>
        </w:rPr>
        <w:t>15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человек.</w:t>
      </w:r>
    </w:p>
    <w:p w:rsidR="007D6851" w:rsidRDefault="007D6851">
      <w:pPr>
        <w:pStyle w:val="Heading21"/>
        <w:spacing w:before="4" w:line="319" w:lineRule="exact"/>
        <w:ind w:left="923"/>
      </w:pPr>
      <w:r>
        <w:rPr>
          <w:spacing w:val="-4"/>
          <w:w w:val="95"/>
        </w:rPr>
        <w:t>Задачи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этапа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начальной</w:t>
      </w:r>
      <w:r>
        <w:rPr>
          <w:spacing w:val="-17"/>
          <w:w w:val="95"/>
        </w:rPr>
        <w:t xml:space="preserve"> </w:t>
      </w:r>
      <w:r>
        <w:rPr>
          <w:spacing w:val="-3"/>
          <w:w w:val="95"/>
        </w:rPr>
        <w:t>подготовки: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spacing w:line="319" w:lineRule="exact"/>
        <w:ind w:left="162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формирование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стойкого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интереса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занятиям.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ind w:right="355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воспитание</w:t>
      </w:r>
      <w:r w:rsidRPr="00C60E50">
        <w:rPr>
          <w:spacing w:val="3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специальных</w:t>
      </w:r>
      <w:r w:rsidRPr="00C60E50">
        <w:rPr>
          <w:spacing w:val="2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способностей</w:t>
      </w:r>
      <w:r w:rsidRPr="00C60E50">
        <w:rPr>
          <w:spacing w:val="3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(гибкости,</w:t>
      </w:r>
      <w:r w:rsidRPr="00C60E50">
        <w:rPr>
          <w:spacing w:val="3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быстроты,</w:t>
      </w:r>
      <w:r w:rsidRPr="00C60E50">
        <w:rPr>
          <w:spacing w:val="3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ловкости)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успешного овладения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навыками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игры в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баскетбол.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  <w:tab w:val="left" w:pos="2981"/>
          <w:tab w:val="left" w:pos="4425"/>
          <w:tab w:val="left" w:pos="5709"/>
          <w:tab w:val="left" w:pos="7445"/>
          <w:tab w:val="left" w:pos="8783"/>
          <w:tab w:val="left" w:pos="9176"/>
        </w:tabs>
        <w:spacing w:line="242" w:lineRule="auto"/>
        <w:ind w:right="358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обучение</w:t>
      </w:r>
      <w:r w:rsidRPr="00C60E50">
        <w:rPr>
          <w:sz w:val="28"/>
          <w:lang w:val="ru-RU"/>
        </w:rPr>
        <w:tab/>
        <w:t>основным</w:t>
      </w:r>
      <w:r w:rsidRPr="00C60E50">
        <w:rPr>
          <w:sz w:val="28"/>
          <w:lang w:val="ru-RU"/>
        </w:rPr>
        <w:tab/>
        <w:t>приемам</w:t>
      </w:r>
      <w:r w:rsidRPr="00C60E50">
        <w:rPr>
          <w:sz w:val="28"/>
          <w:lang w:val="ru-RU"/>
        </w:rPr>
        <w:tab/>
        <w:t>технических</w:t>
      </w:r>
      <w:r w:rsidRPr="00C60E50">
        <w:rPr>
          <w:sz w:val="28"/>
          <w:lang w:val="ru-RU"/>
        </w:rPr>
        <w:tab/>
        <w:t>действий</w:t>
      </w:r>
      <w:r w:rsidRPr="00C60E50">
        <w:rPr>
          <w:sz w:val="28"/>
          <w:lang w:val="ru-RU"/>
        </w:rPr>
        <w:tab/>
        <w:t>и</w:t>
      </w:r>
      <w:r w:rsidRPr="00C60E50">
        <w:rPr>
          <w:sz w:val="28"/>
          <w:lang w:val="ru-RU"/>
        </w:rPr>
        <w:tab/>
        <w:t>овладение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основами соревновательной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деятельности.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  <w:tab w:val="left" w:pos="3499"/>
          <w:tab w:val="left" w:pos="5447"/>
          <w:tab w:val="left" w:pos="6905"/>
          <w:tab w:val="left" w:pos="8716"/>
        </w:tabs>
        <w:ind w:right="350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всесторонне</w:t>
      </w:r>
      <w:r w:rsidRPr="00C60E50">
        <w:rPr>
          <w:sz w:val="28"/>
          <w:lang w:val="ru-RU"/>
        </w:rPr>
        <w:tab/>
        <w:t>гармоничное</w:t>
      </w:r>
      <w:r w:rsidRPr="00C60E50">
        <w:rPr>
          <w:sz w:val="28"/>
          <w:lang w:val="ru-RU"/>
        </w:rPr>
        <w:tab/>
        <w:t>развитие</w:t>
      </w:r>
      <w:r w:rsidRPr="00C60E50">
        <w:rPr>
          <w:sz w:val="28"/>
          <w:lang w:val="ru-RU"/>
        </w:rPr>
        <w:tab/>
        <w:t>физических</w:t>
      </w:r>
      <w:r w:rsidRPr="00C60E50">
        <w:rPr>
          <w:sz w:val="28"/>
          <w:lang w:val="ru-RU"/>
        </w:rPr>
        <w:tab/>
      </w:r>
      <w:r w:rsidRPr="00C60E50">
        <w:rPr>
          <w:spacing w:val="-1"/>
          <w:sz w:val="28"/>
          <w:lang w:val="ru-RU"/>
        </w:rPr>
        <w:t>способностей,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укрепления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здоровья,</w:t>
      </w:r>
      <w:r w:rsidRPr="00C60E50">
        <w:rPr>
          <w:spacing w:val="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закаливание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организма.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spacing w:line="321" w:lineRule="exact"/>
        <w:ind w:left="162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отбор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способных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занятиям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баскетболом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детей.</w:t>
      </w:r>
    </w:p>
    <w:p w:rsidR="007D6851" w:rsidRDefault="007D6851">
      <w:pPr>
        <w:pStyle w:val="Heading21"/>
        <w:spacing w:before="2" w:line="319" w:lineRule="exact"/>
        <w:ind w:left="923"/>
        <w:jc w:val="left"/>
      </w:pPr>
      <w:r>
        <w:t>Ожидаемые</w:t>
      </w:r>
      <w:r>
        <w:rPr>
          <w:spacing w:val="-5"/>
        </w:rPr>
        <w:t xml:space="preserve"> </w:t>
      </w:r>
      <w:r>
        <w:t>результаты: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spacing w:line="319" w:lineRule="exact"/>
        <w:ind w:left="162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сформированный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стойкий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интерес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занятиям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спортом;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spacing w:line="322" w:lineRule="exact"/>
        <w:ind w:left="162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формирование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широкого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круга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двигательных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умений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навыков;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spacing w:line="322" w:lineRule="exact"/>
        <w:ind w:left="162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освоение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основ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техники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виду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баскетбол;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spacing w:line="322" w:lineRule="exact"/>
        <w:ind w:left="162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всестороннее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гармоничное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развитие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физических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качеств;</w:t>
      </w:r>
    </w:p>
    <w:p w:rsidR="007D6851" w:rsidRDefault="007D6851">
      <w:pPr>
        <w:pStyle w:val="ListParagraph"/>
        <w:numPr>
          <w:ilvl w:val="1"/>
          <w:numId w:val="16"/>
        </w:numPr>
        <w:tabs>
          <w:tab w:val="left" w:pos="1630"/>
        </w:tabs>
        <w:ind w:left="1629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спортсменов;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ind w:right="357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отбор</w:t>
      </w:r>
      <w:r w:rsidRPr="00C60E50">
        <w:rPr>
          <w:spacing w:val="6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перспективных</w:t>
      </w:r>
      <w:r w:rsidRPr="00C60E50">
        <w:rPr>
          <w:spacing w:val="6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юных</w:t>
      </w:r>
      <w:r w:rsidRPr="00C60E50">
        <w:rPr>
          <w:spacing w:val="5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спортсменов</w:t>
      </w:r>
      <w:r w:rsidRPr="00C60E50">
        <w:rPr>
          <w:spacing w:val="6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6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дальнейших</w:t>
      </w:r>
      <w:r w:rsidRPr="00C60E50">
        <w:rPr>
          <w:spacing w:val="5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занятий</w:t>
      </w:r>
      <w:r w:rsidRPr="00C60E50">
        <w:rPr>
          <w:spacing w:val="6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виду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спорта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баскетбол.</w:t>
      </w:r>
    </w:p>
    <w:p w:rsidR="007D6851" w:rsidRPr="00C60E50" w:rsidRDefault="007D6851">
      <w:pPr>
        <w:pStyle w:val="Heading21"/>
        <w:spacing w:before="4" w:line="322" w:lineRule="exact"/>
        <w:ind w:left="923"/>
        <w:rPr>
          <w:lang w:val="ru-RU"/>
        </w:rPr>
      </w:pPr>
      <w:r w:rsidRPr="00C60E50">
        <w:rPr>
          <w:lang w:val="ru-RU"/>
        </w:rPr>
        <w:t>Тренировочный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этап</w:t>
      </w:r>
    </w:p>
    <w:p w:rsidR="007D6851" w:rsidRPr="00C60E50" w:rsidRDefault="007D6851">
      <w:pPr>
        <w:pStyle w:val="BodyText"/>
        <w:ind w:right="346" w:firstLine="705"/>
        <w:rPr>
          <w:lang w:val="ru-RU"/>
        </w:rPr>
      </w:pPr>
      <w:r w:rsidRPr="00C60E50">
        <w:rPr>
          <w:lang w:val="ru-RU"/>
        </w:rPr>
        <w:t>На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этом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этапе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группы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комплектуется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числа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детей,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прошедших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необходимую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подготовку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группах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начальной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менее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1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выполнивших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нормативные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требования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подготовке.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отдельных случаях перспективные баскетболисты, не прошедшие этап начальной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подготовки, решением тренерского совета могут быть зачислены на тренировочный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Минимальное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количество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12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человек.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Минимальный возраст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зачисления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детей 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группы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12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лет.</w:t>
      </w:r>
    </w:p>
    <w:p w:rsidR="007D6851" w:rsidRPr="00C60E50" w:rsidRDefault="007D6851">
      <w:pPr>
        <w:pStyle w:val="Heading21"/>
        <w:spacing w:before="3"/>
        <w:ind w:left="923"/>
        <w:rPr>
          <w:lang w:val="ru-RU"/>
        </w:rPr>
      </w:pPr>
      <w:bookmarkStart w:id="0" w:name="Задачи_тренировочного_этапа_(этапа_спорт"/>
      <w:bookmarkEnd w:id="0"/>
      <w:r w:rsidRPr="00C60E50">
        <w:rPr>
          <w:lang w:val="ru-RU"/>
        </w:rPr>
        <w:t>Задачи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тренировочного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этапа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(этапа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специализации):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  <w:tab w:val="left" w:pos="3332"/>
          <w:tab w:val="left" w:pos="4488"/>
          <w:tab w:val="left" w:pos="6454"/>
          <w:tab w:val="left" w:pos="8958"/>
        </w:tabs>
        <w:spacing w:before="69"/>
        <w:ind w:right="357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повышение</w:t>
      </w:r>
      <w:r w:rsidRPr="00C60E50">
        <w:rPr>
          <w:sz w:val="28"/>
          <w:lang w:val="ru-RU"/>
        </w:rPr>
        <w:tab/>
        <w:t>уровня</w:t>
      </w:r>
      <w:r w:rsidRPr="00C60E50">
        <w:rPr>
          <w:sz w:val="28"/>
          <w:lang w:val="ru-RU"/>
        </w:rPr>
        <w:tab/>
        <w:t>интегральной</w:t>
      </w:r>
      <w:r w:rsidRPr="00C60E50">
        <w:rPr>
          <w:sz w:val="28"/>
          <w:lang w:val="ru-RU"/>
        </w:rPr>
        <w:tab/>
        <w:t>подготовленности</w:t>
      </w:r>
      <w:r w:rsidRPr="00C60E50">
        <w:rPr>
          <w:sz w:val="28"/>
          <w:lang w:val="ru-RU"/>
        </w:rPr>
        <w:tab/>
        <w:t>спортсмена,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определение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игрового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амплуа;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spacing w:before="5" w:line="322" w:lineRule="exact"/>
        <w:ind w:left="162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приобретение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соревновательного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опыта,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совершенствование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процесса;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  <w:tab w:val="left" w:pos="3275"/>
          <w:tab w:val="left" w:pos="5317"/>
          <w:tab w:val="left" w:pos="6660"/>
          <w:tab w:val="left" w:pos="7091"/>
          <w:tab w:val="left" w:pos="8789"/>
        </w:tabs>
        <w:ind w:right="356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подготовки</w:t>
      </w:r>
      <w:r w:rsidRPr="00C60E50">
        <w:rPr>
          <w:sz w:val="28"/>
          <w:lang w:val="ru-RU"/>
        </w:rPr>
        <w:tab/>
        <w:t>баскетбольной</w:t>
      </w:r>
      <w:r w:rsidRPr="00C60E50">
        <w:rPr>
          <w:sz w:val="28"/>
          <w:lang w:val="ru-RU"/>
        </w:rPr>
        <w:tab/>
        <w:t>команды</w:t>
      </w:r>
      <w:r w:rsidRPr="00C60E50">
        <w:rPr>
          <w:sz w:val="28"/>
          <w:lang w:val="ru-RU"/>
        </w:rPr>
        <w:tab/>
        <w:t>и</w:t>
      </w:r>
      <w:r w:rsidRPr="00C60E50">
        <w:rPr>
          <w:sz w:val="28"/>
          <w:lang w:val="ru-RU"/>
        </w:rPr>
        <w:tab/>
        <w:t>достижение</w:t>
      </w:r>
      <w:r w:rsidRPr="00C60E50">
        <w:rPr>
          <w:sz w:val="28"/>
          <w:lang w:val="ru-RU"/>
        </w:rPr>
        <w:tab/>
        <w:t>стабильности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выступления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официальных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соревнованиях;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spacing w:line="321" w:lineRule="exact"/>
        <w:ind w:left="162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сохранение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укрепление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здоровья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спортсмена;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ind w:left="162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формирование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мотивированного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интереса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занятиям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баскетболом.</w:t>
      </w:r>
    </w:p>
    <w:p w:rsidR="007D6851" w:rsidRDefault="007D6851">
      <w:pPr>
        <w:pStyle w:val="Heading21"/>
        <w:spacing w:before="4" w:line="319" w:lineRule="exact"/>
        <w:ind w:left="923"/>
        <w:jc w:val="left"/>
      </w:pPr>
      <w:r>
        <w:t>Ожидаемые</w:t>
      </w:r>
      <w:r>
        <w:rPr>
          <w:spacing w:val="-7"/>
        </w:rPr>
        <w:t xml:space="preserve"> </w:t>
      </w:r>
      <w:r>
        <w:t>результаты: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</w:tabs>
        <w:ind w:right="357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повышение</w:t>
      </w:r>
      <w:r w:rsidRPr="00C60E50">
        <w:rPr>
          <w:spacing w:val="3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уровня</w:t>
      </w:r>
      <w:r w:rsidRPr="00C60E50">
        <w:rPr>
          <w:spacing w:val="3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общей</w:t>
      </w:r>
      <w:r w:rsidRPr="00C60E50">
        <w:rPr>
          <w:spacing w:val="3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3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специальной</w:t>
      </w:r>
      <w:r w:rsidRPr="00C60E50">
        <w:rPr>
          <w:spacing w:val="3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физической,</w:t>
      </w:r>
      <w:r w:rsidRPr="00C60E50">
        <w:rPr>
          <w:spacing w:val="3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технической,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тактической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психологической подготовки;</w:t>
      </w:r>
    </w:p>
    <w:p w:rsidR="007D6851" w:rsidRPr="00C60E50" w:rsidRDefault="007D6851">
      <w:pPr>
        <w:pStyle w:val="ListParagraph"/>
        <w:numPr>
          <w:ilvl w:val="1"/>
          <w:numId w:val="16"/>
        </w:numPr>
        <w:tabs>
          <w:tab w:val="left" w:pos="1630"/>
          <w:tab w:val="left" w:pos="3514"/>
          <w:tab w:val="left" w:pos="4473"/>
          <w:tab w:val="left" w:pos="4856"/>
          <w:tab w:val="left" w:pos="6506"/>
          <w:tab w:val="left" w:pos="8352"/>
          <w:tab w:val="left" w:pos="10132"/>
        </w:tabs>
        <w:ind w:right="357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приобретение</w:t>
      </w:r>
      <w:r w:rsidRPr="00C60E50">
        <w:rPr>
          <w:sz w:val="28"/>
          <w:lang w:val="ru-RU"/>
        </w:rPr>
        <w:tab/>
        <w:t>опыта</w:t>
      </w:r>
      <w:r w:rsidRPr="00C60E50">
        <w:rPr>
          <w:sz w:val="28"/>
          <w:lang w:val="ru-RU"/>
        </w:rPr>
        <w:tab/>
        <w:t>и</w:t>
      </w:r>
      <w:r w:rsidRPr="00C60E50">
        <w:rPr>
          <w:sz w:val="28"/>
          <w:lang w:val="ru-RU"/>
        </w:rPr>
        <w:tab/>
        <w:t>достижение</w:t>
      </w:r>
      <w:r w:rsidRPr="00C60E50">
        <w:rPr>
          <w:sz w:val="28"/>
          <w:lang w:val="ru-RU"/>
        </w:rPr>
        <w:tab/>
        <w:t>стабильности</w:t>
      </w:r>
      <w:r w:rsidRPr="00C60E50">
        <w:rPr>
          <w:sz w:val="28"/>
          <w:lang w:val="ru-RU"/>
        </w:rPr>
        <w:tab/>
        <w:t>выступления</w:t>
      </w:r>
      <w:r w:rsidRPr="00C60E50">
        <w:rPr>
          <w:sz w:val="28"/>
          <w:lang w:val="ru-RU"/>
        </w:rPr>
        <w:tab/>
      </w:r>
      <w:r w:rsidRPr="00C60E50">
        <w:rPr>
          <w:spacing w:val="-1"/>
          <w:sz w:val="28"/>
          <w:lang w:val="ru-RU"/>
        </w:rPr>
        <w:t>на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официальных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соревнованиях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 баскетболу;</w:t>
      </w:r>
    </w:p>
    <w:p w:rsidR="007D6851" w:rsidRDefault="007D6851">
      <w:pPr>
        <w:pStyle w:val="ListParagraph"/>
        <w:numPr>
          <w:ilvl w:val="1"/>
          <w:numId w:val="16"/>
        </w:numPr>
        <w:tabs>
          <w:tab w:val="left" w:pos="1630"/>
        </w:tabs>
        <w:spacing w:line="321" w:lineRule="exact"/>
        <w:ind w:left="1629"/>
        <w:jc w:val="left"/>
        <w:rPr>
          <w:sz w:val="28"/>
        </w:rPr>
      </w:pPr>
      <w:r>
        <w:rPr>
          <w:sz w:val="28"/>
        </w:rPr>
        <w:t>сформированная</w:t>
      </w:r>
      <w:r>
        <w:rPr>
          <w:spacing w:val="-7"/>
          <w:sz w:val="28"/>
        </w:rPr>
        <w:t xml:space="preserve"> </w:t>
      </w:r>
      <w:r>
        <w:rPr>
          <w:sz w:val="28"/>
        </w:rPr>
        <w:t>спортивная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мотивация;</w:t>
      </w:r>
    </w:p>
    <w:p w:rsidR="007D6851" w:rsidRDefault="007D6851">
      <w:pPr>
        <w:pStyle w:val="ListParagraph"/>
        <w:numPr>
          <w:ilvl w:val="1"/>
          <w:numId w:val="16"/>
        </w:numPr>
        <w:tabs>
          <w:tab w:val="left" w:pos="1424"/>
        </w:tabs>
        <w:ind w:left="1423" w:hanging="501"/>
        <w:jc w:val="left"/>
        <w:rPr>
          <w:sz w:val="28"/>
        </w:rPr>
      </w:pPr>
      <w:r>
        <w:rPr>
          <w:sz w:val="28"/>
        </w:rPr>
        <w:t>укрепление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спортсменов.</w:t>
      </w:r>
    </w:p>
    <w:p w:rsidR="007D6851" w:rsidRDefault="007D6851">
      <w:pPr>
        <w:rPr>
          <w:sz w:val="28"/>
        </w:rPr>
        <w:sectPr w:rsidR="007D6851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Default="007D6851">
      <w:pPr>
        <w:pStyle w:val="Heading11"/>
        <w:numPr>
          <w:ilvl w:val="0"/>
          <w:numId w:val="20"/>
        </w:numPr>
        <w:tabs>
          <w:tab w:val="left" w:pos="3921"/>
        </w:tabs>
        <w:ind w:left="3920" w:hanging="284"/>
      </w:pPr>
      <w:r>
        <w:t>НОРАТИВНАЯ</w:t>
      </w:r>
      <w:r>
        <w:rPr>
          <w:spacing w:val="-6"/>
        </w:rPr>
        <w:t xml:space="preserve"> </w:t>
      </w:r>
      <w:r>
        <w:t>ЧАСТЬ</w:t>
      </w:r>
    </w:p>
    <w:p w:rsidR="007D6851" w:rsidRPr="00C60E50" w:rsidRDefault="007D6851">
      <w:pPr>
        <w:pStyle w:val="BodyText"/>
        <w:spacing w:before="245"/>
        <w:ind w:firstLine="360"/>
        <w:jc w:val="left"/>
        <w:rPr>
          <w:lang w:val="ru-RU"/>
        </w:rPr>
      </w:pPr>
      <w:r w:rsidRPr="00C60E50">
        <w:rPr>
          <w:lang w:val="ru-RU"/>
        </w:rPr>
        <w:t>Для достижения положительной динамики и роста уровня тренированности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занимающихся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этапа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этапу,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а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также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сохранения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здоровья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детей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необходимо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соблюдение требований к стандартам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спортивной подготовки.</w:t>
      </w:r>
    </w:p>
    <w:p w:rsidR="007D6851" w:rsidRPr="00C60E50" w:rsidRDefault="007D6851">
      <w:pPr>
        <w:pStyle w:val="BodyText"/>
        <w:spacing w:before="4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spacing w:line="242" w:lineRule="auto"/>
        <w:ind w:left="3550" w:right="606" w:hanging="1945"/>
        <w:jc w:val="left"/>
        <w:rPr>
          <w:lang w:val="ru-RU"/>
        </w:rPr>
      </w:pPr>
      <w:r w:rsidRPr="00C60E50">
        <w:rPr>
          <w:lang w:val="ru-RU"/>
        </w:rPr>
        <w:t>Возраст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детей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зачисления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на обучение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минимальное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количество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детей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группах</w:t>
      </w:r>
    </w:p>
    <w:p w:rsidR="007D6851" w:rsidRPr="00C60E50" w:rsidRDefault="007D6851">
      <w:pPr>
        <w:pStyle w:val="BodyText"/>
        <w:spacing w:before="11"/>
        <w:ind w:left="0"/>
        <w:jc w:val="left"/>
        <w:rPr>
          <w:b/>
          <w:sz w:val="27"/>
          <w:lang w:val="ru-RU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76"/>
        <w:gridCol w:w="1944"/>
        <w:gridCol w:w="1978"/>
        <w:gridCol w:w="2040"/>
        <w:gridCol w:w="1992"/>
      </w:tblGrid>
      <w:tr w:rsidR="007D6851" w:rsidTr="00086203">
        <w:trPr>
          <w:trHeight w:val="1622"/>
        </w:trPr>
        <w:tc>
          <w:tcPr>
            <w:tcW w:w="227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Этап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подготовки</w:t>
            </w:r>
          </w:p>
        </w:tc>
        <w:tc>
          <w:tcPr>
            <w:tcW w:w="19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Год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обучения</w:t>
            </w:r>
          </w:p>
        </w:tc>
        <w:tc>
          <w:tcPr>
            <w:tcW w:w="1978" w:type="dxa"/>
          </w:tcPr>
          <w:p w:rsidR="007D6851" w:rsidRPr="00086203" w:rsidRDefault="007D6851" w:rsidP="00086203">
            <w:pPr>
              <w:pStyle w:val="TableParagraph"/>
              <w:ind w:left="110" w:right="423"/>
              <w:rPr>
                <w:sz w:val="28"/>
              </w:rPr>
            </w:pPr>
            <w:r w:rsidRPr="00086203">
              <w:rPr>
                <w:sz w:val="28"/>
              </w:rPr>
              <w:t>Возраст</w:t>
            </w:r>
            <w:r w:rsidRPr="00086203">
              <w:rPr>
                <w:spacing w:val="-15"/>
                <w:sz w:val="28"/>
              </w:rPr>
              <w:t xml:space="preserve"> </w:t>
            </w:r>
            <w:r w:rsidRPr="00086203">
              <w:rPr>
                <w:sz w:val="28"/>
              </w:rPr>
              <w:t>для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зачисления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(лет)</w:t>
            </w:r>
          </w:p>
        </w:tc>
        <w:tc>
          <w:tcPr>
            <w:tcW w:w="2040" w:type="dxa"/>
          </w:tcPr>
          <w:p w:rsidR="007D6851" w:rsidRPr="00086203" w:rsidRDefault="007D6851" w:rsidP="00086203">
            <w:pPr>
              <w:pStyle w:val="TableParagraph"/>
              <w:ind w:left="111" w:right="228"/>
              <w:rPr>
                <w:sz w:val="28"/>
                <w:lang w:val="ru-RU"/>
              </w:rPr>
            </w:pPr>
            <w:r w:rsidRPr="00086203">
              <w:rPr>
                <w:spacing w:val="-1"/>
                <w:sz w:val="28"/>
                <w:lang w:val="ru-RU"/>
              </w:rPr>
              <w:t>Минимальное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количество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детей в</w:t>
            </w:r>
          </w:p>
          <w:p w:rsidR="007D6851" w:rsidRPr="00086203" w:rsidRDefault="007D6851" w:rsidP="00086203">
            <w:pPr>
              <w:pStyle w:val="TableParagraph"/>
              <w:ind w:left="111" w:right="784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группах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pacing w:val="-1"/>
                <w:sz w:val="28"/>
                <w:lang w:val="ru-RU"/>
              </w:rPr>
              <w:t>(человек)</w:t>
            </w:r>
          </w:p>
        </w:tc>
        <w:tc>
          <w:tcPr>
            <w:tcW w:w="1992" w:type="dxa"/>
          </w:tcPr>
          <w:p w:rsidR="007D6851" w:rsidRPr="00086203" w:rsidRDefault="007D6851" w:rsidP="00086203">
            <w:pPr>
              <w:pStyle w:val="TableParagraph"/>
              <w:ind w:left="111" w:right="137"/>
              <w:rPr>
                <w:sz w:val="28"/>
              </w:rPr>
            </w:pPr>
            <w:r w:rsidRPr="00086203">
              <w:rPr>
                <w:w w:val="95"/>
                <w:sz w:val="28"/>
              </w:rPr>
              <w:t>Количество</w:t>
            </w:r>
            <w:r w:rsidRPr="00086203">
              <w:rPr>
                <w:spacing w:val="1"/>
                <w:w w:val="95"/>
                <w:sz w:val="28"/>
              </w:rPr>
              <w:t xml:space="preserve"> </w:t>
            </w:r>
            <w:r w:rsidRPr="00086203">
              <w:rPr>
                <w:sz w:val="28"/>
              </w:rPr>
              <w:t>часов в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неделю</w:t>
            </w:r>
          </w:p>
        </w:tc>
      </w:tr>
      <w:tr w:rsidR="007D6851" w:rsidTr="00086203">
        <w:trPr>
          <w:trHeight w:val="321"/>
        </w:trPr>
        <w:tc>
          <w:tcPr>
            <w:tcW w:w="2276" w:type="dxa"/>
            <w:vMerge w:val="restart"/>
          </w:tcPr>
          <w:p w:rsidR="007D6851" w:rsidRPr="00086203" w:rsidRDefault="007D6851" w:rsidP="00086203">
            <w:pPr>
              <w:pStyle w:val="TableParagraph"/>
              <w:ind w:left="110" w:right="253"/>
              <w:rPr>
                <w:sz w:val="28"/>
              </w:rPr>
            </w:pPr>
            <w:r w:rsidRPr="00086203">
              <w:rPr>
                <w:sz w:val="28"/>
              </w:rPr>
              <w:t>Этап</w:t>
            </w:r>
            <w:r w:rsidRPr="00086203">
              <w:rPr>
                <w:spacing w:val="-15"/>
                <w:sz w:val="28"/>
              </w:rPr>
              <w:t xml:space="preserve"> </w:t>
            </w:r>
            <w:r w:rsidRPr="00086203">
              <w:rPr>
                <w:sz w:val="28"/>
              </w:rPr>
              <w:t>начальной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подготовки</w:t>
            </w:r>
          </w:p>
        </w:tc>
        <w:tc>
          <w:tcPr>
            <w:tcW w:w="19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1</w:t>
            </w:r>
          </w:p>
        </w:tc>
        <w:tc>
          <w:tcPr>
            <w:tcW w:w="1978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8</w:t>
            </w:r>
          </w:p>
        </w:tc>
        <w:tc>
          <w:tcPr>
            <w:tcW w:w="204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  <w:tc>
          <w:tcPr>
            <w:tcW w:w="199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6</w:t>
            </w:r>
          </w:p>
        </w:tc>
      </w:tr>
      <w:tr w:rsidR="007D6851" w:rsidTr="00086203">
        <w:trPr>
          <w:trHeight w:val="321"/>
        </w:trPr>
        <w:tc>
          <w:tcPr>
            <w:tcW w:w="2276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  <w:tc>
          <w:tcPr>
            <w:tcW w:w="1978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8-9</w:t>
            </w:r>
          </w:p>
        </w:tc>
        <w:tc>
          <w:tcPr>
            <w:tcW w:w="204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  <w:tc>
          <w:tcPr>
            <w:tcW w:w="199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8</w:t>
            </w:r>
          </w:p>
        </w:tc>
      </w:tr>
      <w:tr w:rsidR="007D6851" w:rsidTr="00086203">
        <w:trPr>
          <w:trHeight w:val="321"/>
        </w:trPr>
        <w:tc>
          <w:tcPr>
            <w:tcW w:w="2276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  <w:tc>
          <w:tcPr>
            <w:tcW w:w="1978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10-11</w:t>
            </w:r>
          </w:p>
        </w:tc>
        <w:tc>
          <w:tcPr>
            <w:tcW w:w="204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  <w:tc>
          <w:tcPr>
            <w:tcW w:w="199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8</w:t>
            </w:r>
          </w:p>
        </w:tc>
      </w:tr>
      <w:tr w:rsidR="007D6851" w:rsidTr="00086203">
        <w:trPr>
          <w:trHeight w:val="787"/>
        </w:trPr>
        <w:tc>
          <w:tcPr>
            <w:tcW w:w="2276" w:type="dxa"/>
            <w:vMerge w:val="restart"/>
          </w:tcPr>
          <w:p w:rsidR="007D6851" w:rsidRPr="00086203" w:rsidRDefault="007D6851" w:rsidP="00086203">
            <w:pPr>
              <w:pStyle w:val="TableParagraph"/>
              <w:ind w:left="110" w:right="233"/>
              <w:rPr>
                <w:sz w:val="28"/>
              </w:rPr>
            </w:pPr>
            <w:r w:rsidRPr="00086203">
              <w:rPr>
                <w:spacing w:val="-1"/>
                <w:sz w:val="28"/>
              </w:rPr>
              <w:t>Тренировочный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этап</w:t>
            </w:r>
          </w:p>
          <w:p w:rsidR="007D6851" w:rsidRPr="00086203" w:rsidRDefault="007D6851" w:rsidP="00086203">
            <w:pPr>
              <w:pStyle w:val="TableParagraph"/>
              <w:spacing w:line="322" w:lineRule="exact"/>
              <w:ind w:left="110" w:right="281"/>
              <w:rPr>
                <w:sz w:val="28"/>
              </w:rPr>
            </w:pPr>
            <w:r w:rsidRPr="00086203">
              <w:rPr>
                <w:sz w:val="28"/>
              </w:rPr>
              <w:t>(начальная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pacing w:val="-1"/>
                <w:sz w:val="28"/>
              </w:rPr>
              <w:t>специализация)</w:t>
            </w:r>
          </w:p>
        </w:tc>
        <w:tc>
          <w:tcPr>
            <w:tcW w:w="19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1</w:t>
            </w:r>
          </w:p>
        </w:tc>
        <w:tc>
          <w:tcPr>
            <w:tcW w:w="197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204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199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10</w:t>
            </w:r>
          </w:p>
        </w:tc>
      </w:tr>
      <w:tr w:rsidR="007D6851" w:rsidTr="00086203">
        <w:trPr>
          <w:trHeight w:val="494"/>
        </w:trPr>
        <w:tc>
          <w:tcPr>
            <w:tcW w:w="2276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  <w:tc>
          <w:tcPr>
            <w:tcW w:w="197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13</w:t>
            </w:r>
          </w:p>
        </w:tc>
        <w:tc>
          <w:tcPr>
            <w:tcW w:w="204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199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</w:tr>
      <w:tr w:rsidR="007D6851" w:rsidTr="00086203">
        <w:trPr>
          <w:trHeight w:val="561"/>
        </w:trPr>
        <w:tc>
          <w:tcPr>
            <w:tcW w:w="2276" w:type="dxa"/>
            <w:vMerge w:val="restart"/>
          </w:tcPr>
          <w:p w:rsidR="007D6851" w:rsidRPr="00086203" w:rsidRDefault="007D6851" w:rsidP="00086203">
            <w:pPr>
              <w:pStyle w:val="TableParagraph"/>
              <w:ind w:left="110" w:right="233"/>
              <w:rPr>
                <w:sz w:val="28"/>
              </w:rPr>
            </w:pPr>
            <w:r w:rsidRPr="00086203">
              <w:rPr>
                <w:spacing w:val="-1"/>
                <w:sz w:val="28"/>
              </w:rPr>
              <w:t>Тренировочный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этап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(углублённая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специализация)</w:t>
            </w:r>
          </w:p>
        </w:tc>
        <w:tc>
          <w:tcPr>
            <w:tcW w:w="1944" w:type="dxa"/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  <w:tc>
          <w:tcPr>
            <w:tcW w:w="1978" w:type="dxa"/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14</w:t>
            </w:r>
          </w:p>
        </w:tc>
        <w:tc>
          <w:tcPr>
            <w:tcW w:w="2040" w:type="dxa"/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1992" w:type="dxa"/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14</w:t>
            </w:r>
          </w:p>
        </w:tc>
      </w:tr>
      <w:tr w:rsidR="007D6851" w:rsidTr="00086203">
        <w:trPr>
          <w:trHeight w:val="527"/>
        </w:trPr>
        <w:tc>
          <w:tcPr>
            <w:tcW w:w="2276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4</w:t>
            </w:r>
          </w:p>
        </w:tc>
        <w:tc>
          <w:tcPr>
            <w:tcW w:w="197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14-15</w:t>
            </w:r>
          </w:p>
        </w:tc>
        <w:tc>
          <w:tcPr>
            <w:tcW w:w="204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199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16</w:t>
            </w:r>
          </w:p>
        </w:tc>
      </w:tr>
      <w:tr w:rsidR="007D6851" w:rsidTr="00086203">
        <w:trPr>
          <w:trHeight w:val="527"/>
        </w:trPr>
        <w:tc>
          <w:tcPr>
            <w:tcW w:w="2276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9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5</w:t>
            </w:r>
          </w:p>
        </w:tc>
        <w:tc>
          <w:tcPr>
            <w:tcW w:w="197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  <w:tc>
          <w:tcPr>
            <w:tcW w:w="204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199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18</w:t>
            </w:r>
          </w:p>
        </w:tc>
      </w:tr>
    </w:tbl>
    <w:p w:rsidR="007D6851" w:rsidRDefault="007D6851">
      <w:pPr>
        <w:pStyle w:val="BodyText"/>
        <w:spacing w:before="10"/>
        <w:ind w:left="0"/>
        <w:jc w:val="left"/>
        <w:rPr>
          <w:b/>
          <w:sz w:val="23"/>
        </w:rPr>
      </w:pPr>
    </w:p>
    <w:p w:rsidR="007D6851" w:rsidRPr="00C60E50" w:rsidRDefault="007D6851">
      <w:pPr>
        <w:pStyle w:val="BodyText"/>
        <w:ind w:right="347" w:firstLine="364"/>
        <w:rPr>
          <w:lang w:val="ru-RU"/>
        </w:rPr>
      </w:pPr>
      <w:r w:rsidRPr="00C60E50">
        <w:rPr>
          <w:lang w:val="ru-RU"/>
        </w:rPr>
        <w:t>Для баскетбола наполняемость групп происходит с учетом планирования участия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занимающихся (формирования команды игроков) в физкультурных мероприятиях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мероприятиях,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включенных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Единый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календарный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межрегиональных, всероссийских и международных физкультурных мероприятий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мероприятий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положением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(регламентом)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проведении. На тренировочном этапе максимальный состав группы определяется 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основании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правил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проведения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официальных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соответствии 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заявочным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листом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участия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них.</w:t>
      </w:r>
    </w:p>
    <w:p w:rsidR="007D6851" w:rsidRPr="00C60E50" w:rsidRDefault="007D6851">
      <w:pPr>
        <w:pStyle w:val="BodyText"/>
        <w:ind w:firstLine="283"/>
        <w:jc w:val="left"/>
        <w:rPr>
          <w:lang w:val="ru-RU"/>
        </w:rPr>
      </w:pPr>
      <w:r w:rsidRPr="00C60E50">
        <w:rPr>
          <w:lang w:val="ru-RU"/>
        </w:rPr>
        <w:t>В процессе реализации Программы по баскетболу предусмотрено следующее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соотношение</w:t>
      </w:r>
      <w:r w:rsidRPr="00C60E50">
        <w:rPr>
          <w:spacing w:val="13"/>
          <w:lang w:val="ru-RU"/>
        </w:rPr>
        <w:t xml:space="preserve"> </w:t>
      </w:r>
      <w:r w:rsidRPr="00C60E50">
        <w:rPr>
          <w:lang w:val="ru-RU"/>
        </w:rPr>
        <w:t>объемов</w:t>
      </w:r>
      <w:r w:rsidRPr="00C60E50">
        <w:rPr>
          <w:spacing w:val="12"/>
          <w:lang w:val="ru-RU"/>
        </w:rPr>
        <w:t xml:space="preserve"> </w:t>
      </w:r>
      <w:r w:rsidRPr="00C60E50">
        <w:rPr>
          <w:lang w:val="ru-RU"/>
        </w:rPr>
        <w:t>обучения</w:t>
      </w:r>
      <w:r w:rsidRPr="00C60E50">
        <w:rPr>
          <w:spacing w:val="14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8"/>
          <w:lang w:val="ru-RU"/>
        </w:rPr>
        <w:t xml:space="preserve"> </w:t>
      </w:r>
      <w:r w:rsidRPr="00C60E50">
        <w:rPr>
          <w:lang w:val="ru-RU"/>
        </w:rPr>
        <w:t>предметным</w:t>
      </w:r>
      <w:r w:rsidRPr="00C60E50">
        <w:rPr>
          <w:spacing w:val="14"/>
          <w:lang w:val="ru-RU"/>
        </w:rPr>
        <w:t xml:space="preserve"> </w:t>
      </w:r>
      <w:r w:rsidRPr="00C60E50">
        <w:rPr>
          <w:lang w:val="ru-RU"/>
        </w:rPr>
        <w:t>областям,</w:t>
      </w:r>
      <w:r w:rsidRPr="00C60E50">
        <w:rPr>
          <w:spacing w:val="16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8"/>
          <w:lang w:val="ru-RU"/>
        </w:rPr>
        <w:t xml:space="preserve"> </w:t>
      </w:r>
      <w:r w:rsidRPr="00C60E50">
        <w:rPr>
          <w:lang w:val="ru-RU"/>
        </w:rPr>
        <w:t>отношению</w:t>
      </w:r>
      <w:r w:rsidRPr="00C60E50">
        <w:rPr>
          <w:spacing w:val="12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2"/>
          <w:lang w:val="ru-RU"/>
        </w:rPr>
        <w:t xml:space="preserve"> </w:t>
      </w:r>
      <w:r w:rsidRPr="00C60E50">
        <w:rPr>
          <w:lang w:val="ru-RU"/>
        </w:rPr>
        <w:t>общему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объему учебного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плана:</w:t>
      </w:r>
    </w:p>
    <w:p w:rsidR="007D6851" w:rsidRPr="00C60E50" w:rsidRDefault="007D6851">
      <w:pPr>
        <w:pStyle w:val="BodyText"/>
        <w:spacing w:before="3"/>
        <w:ind w:left="0"/>
        <w:jc w:val="left"/>
        <w:rPr>
          <w:lang w:val="ru-RU"/>
        </w:rPr>
      </w:pPr>
    </w:p>
    <w:tbl>
      <w:tblPr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377"/>
        <w:gridCol w:w="240"/>
        <w:gridCol w:w="583"/>
        <w:gridCol w:w="377"/>
        <w:gridCol w:w="240"/>
        <w:gridCol w:w="463"/>
        <w:gridCol w:w="377"/>
        <w:gridCol w:w="240"/>
        <w:gridCol w:w="583"/>
        <w:gridCol w:w="377"/>
        <w:gridCol w:w="240"/>
        <w:gridCol w:w="583"/>
        <w:gridCol w:w="617"/>
        <w:gridCol w:w="240"/>
        <w:gridCol w:w="823"/>
        <w:gridCol w:w="1560"/>
      </w:tblGrid>
      <w:tr w:rsidR="007D6851" w:rsidRPr="00903845" w:rsidTr="00086203">
        <w:trPr>
          <w:trHeight w:val="402"/>
        </w:trPr>
        <w:tc>
          <w:tcPr>
            <w:tcW w:w="2401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6"/>
              <w:ind w:left="556" w:right="124" w:hanging="480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Разделы спортивной</w:t>
            </w:r>
            <w:r w:rsidRPr="00086203">
              <w:rPr>
                <w:rFonts w:ascii="Courier New" w:hAnsi="Courier New"/>
                <w:spacing w:val="-119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подготовки</w:t>
            </w:r>
          </w:p>
        </w:tc>
        <w:tc>
          <w:tcPr>
            <w:tcW w:w="7920" w:type="dxa"/>
            <w:gridSpan w:val="16"/>
          </w:tcPr>
          <w:p w:rsidR="007D6851" w:rsidRPr="00086203" w:rsidRDefault="007D6851" w:rsidP="00086203">
            <w:pPr>
              <w:pStyle w:val="TableParagraph"/>
              <w:spacing w:before="6"/>
              <w:ind w:left="1516"/>
              <w:rPr>
                <w:rFonts w:ascii="Courier New" w:hAnsi="Courier New"/>
                <w:sz w:val="20"/>
                <w:lang w:val="ru-RU"/>
              </w:rPr>
            </w:pPr>
            <w:r w:rsidRPr="00086203">
              <w:rPr>
                <w:rFonts w:ascii="Courier New" w:hAnsi="Courier New"/>
                <w:sz w:val="20"/>
                <w:lang w:val="ru-RU"/>
              </w:rPr>
              <w:t>Этапы</w:t>
            </w:r>
            <w:r w:rsidRPr="00086203">
              <w:rPr>
                <w:rFonts w:ascii="Courier New" w:hAnsi="Courier New"/>
                <w:spacing w:val="-2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и</w:t>
            </w:r>
            <w:r w:rsidRPr="00086203">
              <w:rPr>
                <w:rFonts w:ascii="Courier New" w:hAnsi="Courier New"/>
                <w:spacing w:val="-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годы</w:t>
            </w:r>
            <w:r w:rsidRPr="00086203">
              <w:rPr>
                <w:rFonts w:ascii="Courier New" w:hAnsi="Courier New"/>
                <w:spacing w:val="-2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спортивной</w:t>
            </w:r>
            <w:r w:rsidRPr="00086203">
              <w:rPr>
                <w:rFonts w:ascii="Courier New" w:hAnsi="Courier New"/>
                <w:spacing w:val="-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подготовки</w:t>
            </w:r>
          </w:p>
        </w:tc>
      </w:tr>
      <w:tr w:rsidR="007D6851" w:rsidTr="00086203">
        <w:trPr>
          <w:trHeight w:val="998"/>
        </w:trPr>
        <w:tc>
          <w:tcPr>
            <w:tcW w:w="240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80" w:type="dxa"/>
            <w:gridSpan w:val="6"/>
          </w:tcPr>
          <w:p w:rsidR="007D6851" w:rsidRPr="00086203" w:rsidRDefault="007D6851" w:rsidP="00086203">
            <w:pPr>
              <w:pStyle w:val="TableParagraph"/>
              <w:spacing w:before="1"/>
              <w:ind w:left="436" w:right="363" w:hanging="240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Этап начальной</w:t>
            </w:r>
            <w:r w:rsidRPr="00086203">
              <w:rPr>
                <w:rFonts w:ascii="Courier New" w:hAnsi="Courier New"/>
                <w:spacing w:val="-119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подготовки</w:t>
            </w:r>
          </w:p>
        </w:tc>
        <w:tc>
          <w:tcPr>
            <w:tcW w:w="2400" w:type="dxa"/>
            <w:gridSpan w:val="6"/>
          </w:tcPr>
          <w:p w:rsidR="007D6851" w:rsidRPr="00086203" w:rsidRDefault="007D6851" w:rsidP="00086203">
            <w:pPr>
              <w:pStyle w:val="TableParagraph"/>
              <w:spacing w:before="1" w:line="242" w:lineRule="auto"/>
              <w:ind w:left="437" w:right="482" w:hanging="120"/>
              <w:rPr>
                <w:rFonts w:ascii="Courier New" w:hAnsi="Courier New"/>
                <w:sz w:val="20"/>
                <w:lang w:val="ru-RU"/>
              </w:rPr>
            </w:pPr>
            <w:r w:rsidRPr="00086203">
              <w:rPr>
                <w:rFonts w:ascii="Courier New" w:hAnsi="Courier New"/>
                <w:sz w:val="20"/>
                <w:lang w:val="ru-RU"/>
              </w:rPr>
              <w:t>Тренировочный</w:t>
            </w:r>
            <w:r w:rsidRPr="00086203">
              <w:rPr>
                <w:rFonts w:ascii="Courier New" w:hAnsi="Courier New"/>
                <w:spacing w:val="-119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этап (этап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спортивной</w:t>
            </w:r>
          </w:p>
          <w:p w:rsidR="007D6851" w:rsidRPr="00086203" w:rsidRDefault="007D6851" w:rsidP="00086203">
            <w:pPr>
              <w:pStyle w:val="TableParagraph"/>
              <w:spacing w:line="222" w:lineRule="exact"/>
              <w:ind w:left="197"/>
              <w:rPr>
                <w:rFonts w:ascii="Courier New" w:hAnsi="Courier New"/>
                <w:sz w:val="20"/>
                <w:lang w:val="ru-RU"/>
              </w:rPr>
            </w:pPr>
            <w:r w:rsidRPr="00086203">
              <w:rPr>
                <w:rFonts w:ascii="Courier New" w:hAnsi="Courier New"/>
                <w:sz w:val="20"/>
                <w:lang w:val="ru-RU"/>
              </w:rPr>
              <w:t>специализации)</w:t>
            </w:r>
          </w:p>
        </w:tc>
        <w:tc>
          <w:tcPr>
            <w:tcW w:w="1680" w:type="dxa"/>
            <w:gridSpan w:val="3"/>
            <w:vMerge w:val="restart"/>
          </w:tcPr>
          <w:p w:rsidR="007D6851" w:rsidRPr="00086203" w:rsidRDefault="007D6851" w:rsidP="00086203">
            <w:pPr>
              <w:pStyle w:val="TableParagraph"/>
              <w:spacing w:before="1"/>
              <w:ind w:left="78" w:right="121"/>
              <w:rPr>
                <w:rFonts w:ascii="Courier New" w:hAnsi="Courier New"/>
                <w:sz w:val="20"/>
                <w:lang w:val="ru-RU"/>
              </w:rPr>
            </w:pPr>
            <w:r w:rsidRPr="00086203">
              <w:rPr>
                <w:rFonts w:ascii="Courier New" w:hAnsi="Courier New"/>
                <w:sz w:val="20"/>
                <w:lang w:val="ru-RU"/>
              </w:rPr>
              <w:t>Этап совер-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шенствования</w:t>
            </w:r>
            <w:r w:rsidRPr="00086203">
              <w:rPr>
                <w:rFonts w:ascii="Courier New" w:hAnsi="Courier New"/>
                <w:spacing w:val="-119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спортивного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мастерства</w:t>
            </w:r>
          </w:p>
        </w:tc>
        <w:tc>
          <w:tcPr>
            <w:tcW w:w="1560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1"/>
              <w:ind w:left="318" w:right="361" w:firstLine="120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Этап</w:t>
            </w:r>
            <w:r w:rsidRPr="00086203">
              <w:rPr>
                <w:rFonts w:ascii="Courier New" w:hAnsi="Courier New"/>
                <w:spacing w:val="1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высшего</w:t>
            </w:r>
          </w:p>
          <w:p w:rsidR="007D6851" w:rsidRPr="00086203" w:rsidRDefault="007D6851" w:rsidP="00086203">
            <w:pPr>
              <w:pStyle w:val="TableParagraph"/>
              <w:spacing w:before="3"/>
              <w:ind w:left="78" w:right="121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спортивного</w:t>
            </w:r>
            <w:r w:rsidRPr="00086203">
              <w:rPr>
                <w:rFonts w:ascii="Courier New" w:hAnsi="Courier New"/>
                <w:spacing w:val="-119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мастерства</w:t>
            </w:r>
          </w:p>
        </w:tc>
      </w:tr>
      <w:tr w:rsidR="007D6851" w:rsidTr="00086203">
        <w:trPr>
          <w:trHeight w:val="455"/>
        </w:trPr>
        <w:tc>
          <w:tcPr>
            <w:tcW w:w="240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6"/>
              <w:ind w:left="146"/>
              <w:jc w:val="center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</w:t>
            </w:r>
          </w:p>
        </w:tc>
        <w:tc>
          <w:tcPr>
            <w:tcW w:w="823" w:type="dxa"/>
            <w:gridSpan w:val="2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6"/>
              <w:ind w:left="69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год</w:t>
            </w:r>
          </w:p>
        </w:tc>
        <w:tc>
          <w:tcPr>
            <w:tcW w:w="1080" w:type="dxa"/>
            <w:gridSpan w:val="3"/>
          </w:tcPr>
          <w:p w:rsidR="007D6851" w:rsidRPr="00086203" w:rsidRDefault="007D6851" w:rsidP="00086203">
            <w:pPr>
              <w:pStyle w:val="TableParagraph"/>
              <w:spacing w:before="6" w:line="226" w:lineRule="exact"/>
              <w:ind w:left="196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Свыше</w:t>
            </w:r>
          </w:p>
          <w:p w:rsidR="007D6851" w:rsidRPr="00086203" w:rsidRDefault="007D6851" w:rsidP="00086203">
            <w:pPr>
              <w:pStyle w:val="TableParagraph"/>
              <w:spacing w:line="203" w:lineRule="exact"/>
              <w:ind w:left="196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года</w:t>
            </w: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rPr>
                <w:sz w:val="20"/>
              </w:rPr>
            </w:pPr>
          </w:p>
          <w:p w:rsidR="007D6851" w:rsidRPr="00086203" w:rsidRDefault="007D6851" w:rsidP="00086203">
            <w:pPr>
              <w:pStyle w:val="TableParagraph"/>
              <w:spacing w:line="204" w:lineRule="exact"/>
              <w:ind w:left="77" w:right="-72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дву</w:t>
            </w:r>
          </w:p>
        </w:tc>
        <w:tc>
          <w:tcPr>
            <w:tcW w:w="823" w:type="dxa"/>
            <w:gridSpan w:val="2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6" w:line="226" w:lineRule="exact"/>
              <w:ind w:left="70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До</w:t>
            </w:r>
          </w:p>
          <w:p w:rsidR="007D6851" w:rsidRPr="00086203" w:rsidRDefault="007D6851" w:rsidP="00086203">
            <w:pPr>
              <w:pStyle w:val="TableParagraph"/>
              <w:spacing w:line="203" w:lineRule="exact"/>
              <w:ind w:left="70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х</w:t>
            </w:r>
            <w:r w:rsidRPr="00086203">
              <w:rPr>
                <w:rFonts w:ascii="Courier New" w:hAnsi="Courier New"/>
                <w:spacing w:val="-2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лет</w:t>
            </w:r>
          </w:p>
        </w:tc>
        <w:tc>
          <w:tcPr>
            <w:tcW w:w="1200" w:type="dxa"/>
            <w:gridSpan w:val="3"/>
          </w:tcPr>
          <w:p w:rsidR="007D6851" w:rsidRPr="00086203" w:rsidRDefault="007D6851" w:rsidP="00086203">
            <w:pPr>
              <w:pStyle w:val="TableParagraph"/>
              <w:spacing w:before="6" w:line="226" w:lineRule="exact"/>
              <w:ind w:left="197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Свыше</w:t>
            </w:r>
          </w:p>
          <w:p w:rsidR="007D6851" w:rsidRPr="00086203" w:rsidRDefault="007D6851" w:rsidP="00086203">
            <w:pPr>
              <w:pStyle w:val="TableParagraph"/>
              <w:spacing w:line="203" w:lineRule="exact"/>
              <w:ind w:left="77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двух</w:t>
            </w:r>
            <w:r w:rsidRPr="00086203">
              <w:rPr>
                <w:rFonts w:ascii="Courier New" w:hAnsi="Courier New"/>
                <w:spacing w:val="-2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лет</w:t>
            </w:r>
          </w:p>
        </w:tc>
        <w:tc>
          <w:tcPr>
            <w:tcW w:w="1680" w:type="dxa"/>
            <w:gridSpan w:val="3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</w:tr>
      <w:tr w:rsidR="007D6851" w:rsidTr="00086203">
        <w:trPr>
          <w:trHeight w:val="680"/>
        </w:trPr>
        <w:tc>
          <w:tcPr>
            <w:tcW w:w="2401" w:type="dxa"/>
          </w:tcPr>
          <w:p w:rsidR="007D6851" w:rsidRPr="00086203" w:rsidRDefault="007D6851" w:rsidP="00086203">
            <w:pPr>
              <w:pStyle w:val="TableParagraph"/>
              <w:spacing w:before="1"/>
              <w:ind w:left="76" w:right="1084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Общая</w:t>
            </w:r>
            <w:r w:rsidRPr="00086203">
              <w:rPr>
                <w:rFonts w:ascii="Courier New" w:hAnsi="Courier New"/>
                <w:spacing w:val="1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физическая</w:t>
            </w:r>
          </w:p>
          <w:p w:rsidR="007D6851" w:rsidRPr="00086203" w:rsidRDefault="007D6851" w:rsidP="00086203">
            <w:pPr>
              <w:pStyle w:val="TableParagraph"/>
              <w:spacing w:before="3" w:line="204" w:lineRule="exact"/>
              <w:ind w:left="76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подготовка</w:t>
            </w:r>
            <w:r w:rsidRPr="00086203">
              <w:rPr>
                <w:rFonts w:ascii="Courier New" w:hAnsi="Courier New"/>
                <w:spacing w:val="-2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(%)</w:t>
            </w: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55" w:right="30"/>
              <w:jc w:val="center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28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19"/>
              <w:jc w:val="center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58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69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30</w:t>
            </w: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55" w:right="29"/>
              <w:jc w:val="center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25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20"/>
              <w:jc w:val="center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46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69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28</w:t>
            </w: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7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18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6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58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0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20</w:t>
            </w: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6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8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6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58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0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12</w:t>
            </w:r>
          </w:p>
        </w:tc>
        <w:tc>
          <w:tcPr>
            <w:tcW w:w="61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5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6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5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82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1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8</w:t>
            </w:r>
          </w:p>
        </w:tc>
        <w:tc>
          <w:tcPr>
            <w:tcW w:w="1560" w:type="dxa"/>
          </w:tcPr>
          <w:p w:rsidR="007D6851" w:rsidRPr="00086203" w:rsidRDefault="007D6851" w:rsidP="00086203">
            <w:pPr>
              <w:pStyle w:val="TableParagraph"/>
              <w:spacing w:before="1"/>
              <w:ind w:left="318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8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- 10</w:t>
            </w:r>
          </w:p>
        </w:tc>
      </w:tr>
      <w:tr w:rsidR="007D6851" w:rsidTr="00086203">
        <w:trPr>
          <w:trHeight w:val="681"/>
        </w:trPr>
        <w:tc>
          <w:tcPr>
            <w:tcW w:w="2401" w:type="dxa"/>
          </w:tcPr>
          <w:p w:rsidR="007D6851" w:rsidRPr="00086203" w:rsidRDefault="007D6851" w:rsidP="00086203">
            <w:pPr>
              <w:pStyle w:val="TableParagraph"/>
              <w:spacing w:before="1"/>
              <w:ind w:left="76" w:right="964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Специальная</w:t>
            </w:r>
            <w:r w:rsidRPr="00086203">
              <w:rPr>
                <w:rFonts w:ascii="Courier New" w:hAnsi="Courier New"/>
                <w:spacing w:val="-119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физическая</w:t>
            </w:r>
          </w:p>
          <w:p w:rsidR="007D6851" w:rsidRPr="00086203" w:rsidRDefault="007D6851" w:rsidP="00086203">
            <w:pPr>
              <w:pStyle w:val="TableParagraph"/>
              <w:spacing w:line="207" w:lineRule="exact"/>
              <w:ind w:left="76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подготовка</w:t>
            </w:r>
            <w:r w:rsidRPr="00086203">
              <w:rPr>
                <w:rFonts w:ascii="Courier New" w:hAnsi="Courier New"/>
                <w:spacing w:val="-2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(%)</w:t>
            </w: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146"/>
              <w:jc w:val="center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9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19"/>
              <w:jc w:val="center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58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69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11</w:t>
            </w: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55" w:right="29"/>
              <w:jc w:val="center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10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20"/>
              <w:jc w:val="center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46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69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12</w:t>
            </w: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7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10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6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58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0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14</w:t>
            </w:r>
          </w:p>
        </w:tc>
        <w:tc>
          <w:tcPr>
            <w:tcW w:w="37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7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12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6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58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0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14</w:t>
            </w:r>
          </w:p>
        </w:tc>
        <w:tc>
          <w:tcPr>
            <w:tcW w:w="617" w:type="dxa"/>
            <w:tcBorders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6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14</w:t>
            </w:r>
          </w:p>
        </w:tc>
        <w:tc>
          <w:tcPr>
            <w:tcW w:w="240" w:type="dxa"/>
            <w:tcBorders>
              <w:left w:val="nil"/>
              <w:righ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45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-</w:t>
            </w:r>
          </w:p>
        </w:tc>
        <w:tc>
          <w:tcPr>
            <w:tcW w:w="823" w:type="dxa"/>
            <w:tcBorders>
              <w:left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1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17</w:t>
            </w:r>
          </w:p>
        </w:tc>
        <w:tc>
          <w:tcPr>
            <w:tcW w:w="1560" w:type="dxa"/>
          </w:tcPr>
          <w:p w:rsidR="007D6851" w:rsidRPr="00086203" w:rsidRDefault="007D6851" w:rsidP="00086203">
            <w:pPr>
              <w:pStyle w:val="TableParagraph"/>
              <w:spacing w:before="1"/>
              <w:ind w:left="318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12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- 14</w:t>
            </w:r>
          </w:p>
        </w:tc>
      </w:tr>
    </w:tbl>
    <w:p w:rsidR="007D6851" w:rsidRDefault="007D6851">
      <w:pPr>
        <w:rPr>
          <w:rFonts w:ascii="Courier New"/>
          <w:sz w:val="20"/>
        </w:rPr>
        <w:sectPr w:rsidR="007D6851">
          <w:pgSz w:w="11910" w:h="16840"/>
          <w:pgMar w:top="260" w:right="220" w:bottom="280" w:left="920" w:header="720" w:footer="720" w:gutter="0"/>
          <w:cols w:space="720"/>
        </w:sectPr>
      </w:pPr>
    </w:p>
    <w:tbl>
      <w:tblPr>
        <w:tblW w:w="0" w:type="auto"/>
        <w:tblInd w:w="3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01"/>
        <w:gridCol w:w="1201"/>
        <w:gridCol w:w="1081"/>
        <w:gridCol w:w="1201"/>
        <w:gridCol w:w="1201"/>
        <w:gridCol w:w="1681"/>
        <w:gridCol w:w="1561"/>
      </w:tblGrid>
      <w:tr w:rsidR="007D6851" w:rsidTr="00086203">
        <w:trPr>
          <w:trHeight w:val="456"/>
        </w:trPr>
        <w:tc>
          <w:tcPr>
            <w:tcW w:w="2401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6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Техническая</w:t>
            </w:r>
          </w:p>
          <w:p w:rsidR="007D6851" w:rsidRPr="00086203" w:rsidRDefault="007D6851" w:rsidP="00086203">
            <w:pPr>
              <w:pStyle w:val="TableParagraph"/>
              <w:spacing w:before="4" w:line="204" w:lineRule="exact"/>
              <w:ind w:left="76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подготовка</w:t>
            </w:r>
            <w:r w:rsidRPr="00086203">
              <w:rPr>
                <w:rFonts w:ascii="Courier New" w:hAnsi="Courier New"/>
                <w:spacing w:val="-2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(%)</w:t>
            </w:r>
          </w:p>
        </w:tc>
        <w:tc>
          <w:tcPr>
            <w:tcW w:w="1201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262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20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- 22</w:t>
            </w:r>
          </w:p>
        </w:tc>
        <w:tc>
          <w:tcPr>
            <w:tcW w:w="1081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75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22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- 23</w:t>
            </w:r>
          </w:p>
        </w:tc>
        <w:tc>
          <w:tcPr>
            <w:tcW w:w="1201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263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23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- 24</w:t>
            </w:r>
          </w:p>
        </w:tc>
        <w:tc>
          <w:tcPr>
            <w:tcW w:w="1201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264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24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- 25</w:t>
            </w:r>
          </w:p>
        </w:tc>
        <w:tc>
          <w:tcPr>
            <w:tcW w:w="1681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right="504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20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- 25</w:t>
            </w:r>
          </w:p>
        </w:tc>
        <w:tc>
          <w:tcPr>
            <w:tcW w:w="1561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before="1"/>
              <w:ind w:left="313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18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- 20</w:t>
            </w:r>
          </w:p>
        </w:tc>
      </w:tr>
      <w:tr w:rsidR="007D6851" w:rsidTr="00086203">
        <w:trPr>
          <w:trHeight w:val="1583"/>
        </w:trPr>
        <w:tc>
          <w:tcPr>
            <w:tcW w:w="2401" w:type="dxa"/>
          </w:tcPr>
          <w:p w:rsidR="007D6851" w:rsidRPr="00086203" w:rsidRDefault="007D6851" w:rsidP="00086203">
            <w:pPr>
              <w:pStyle w:val="TableParagraph"/>
              <w:spacing w:before="1"/>
              <w:ind w:left="76" w:right="262"/>
              <w:rPr>
                <w:rFonts w:ascii="Courier New" w:hAnsi="Courier New"/>
                <w:sz w:val="20"/>
                <w:lang w:val="ru-RU"/>
              </w:rPr>
            </w:pPr>
            <w:r w:rsidRPr="00086203">
              <w:rPr>
                <w:rFonts w:ascii="Courier New" w:hAnsi="Courier New"/>
                <w:sz w:val="20"/>
                <w:lang w:val="ru-RU"/>
              </w:rPr>
              <w:t>Тактическая,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теоретическая,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психологическая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подготовка,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медико-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восстановительные</w:t>
            </w:r>
          </w:p>
          <w:p w:rsidR="007D6851" w:rsidRPr="00086203" w:rsidRDefault="007D6851" w:rsidP="00086203">
            <w:pPr>
              <w:pStyle w:val="TableParagraph"/>
              <w:spacing w:line="203" w:lineRule="exact"/>
              <w:ind w:left="76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мероприятия(%)</w:t>
            </w:r>
          </w:p>
        </w:tc>
        <w:tc>
          <w:tcPr>
            <w:tcW w:w="1201" w:type="dxa"/>
          </w:tcPr>
          <w:p w:rsidR="007D6851" w:rsidRPr="00086203" w:rsidRDefault="007D6851" w:rsidP="00086203">
            <w:pPr>
              <w:pStyle w:val="TableParagraph"/>
              <w:spacing w:before="1"/>
              <w:ind w:right="262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12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- 15</w:t>
            </w:r>
          </w:p>
        </w:tc>
        <w:tc>
          <w:tcPr>
            <w:tcW w:w="1081" w:type="dxa"/>
          </w:tcPr>
          <w:p w:rsidR="007D6851" w:rsidRPr="00086203" w:rsidRDefault="007D6851" w:rsidP="00086203">
            <w:pPr>
              <w:pStyle w:val="TableParagraph"/>
              <w:spacing w:before="1"/>
              <w:ind w:left="75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15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- 20</w:t>
            </w:r>
          </w:p>
        </w:tc>
        <w:tc>
          <w:tcPr>
            <w:tcW w:w="1201" w:type="dxa"/>
          </w:tcPr>
          <w:p w:rsidR="007D6851" w:rsidRPr="00086203" w:rsidRDefault="007D6851" w:rsidP="00086203">
            <w:pPr>
              <w:pStyle w:val="TableParagraph"/>
              <w:spacing w:before="1"/>
              <w:ind w:right="263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22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- 25</w:t>
            </w:r>
          </w:p>
        </w:tc>
        <w:tc>
          <w:tcPr>
            <w:tcW w:w="1201" w:type="dxa"/>
          </w:tcPr>
          <w:p w:rsidR="007D6851" w:rsidRPr="00086203" w:rsidRDefault="007D6851" w:rsidP="00086203">
            <w:pPr>
              <w:pStyle w:val="TableParagraph"/>
              <w:spacing w:before="1"/>
              <w:ind w:right="264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25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- 30</w:t>
            </w:r>
          </w:p>
        </w:tc>
        <w:tc>
          <w:tcPr>
            <w:tcW w:w="1681" w:type="dxa"/>
          </w:tcPr>
          <w:p w:rsidR="007D6851" w:rsidRPr="00086203" w:rsidRDefault="007D6851" w:rsidP="00086203">
            <w:pPr>
              <w:pStyle w:val="TableParagraph"/>
              <w:spacing w:before="1"/>
              <w:ind w:right="504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26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- 32</w:t>
            </w:r>
          </w:p>
        </w:tc>
        <w:tc>
          <w:tcPr>
            <w:tcW w:w="1561" w:type="dxa"/>
          </w:tcPr>
          <w:p w:rsidR="007D6851" w:rsidRPr="00086203" w:rsidRDefault="007D6851" w:rsidP="00086203">
            <w:pPr>
              <w:pStyle w:val="TableParagraph"/>
              <w:spacing w:before="1"/>
              <w:ind w:left="313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26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- 34</w:t>
            </w:r>
          </w:p>
        </w:tc>
      </w:tr>
      <w:tr w:rsidR="007D6851" w:rsidTr="00086203">
        <w:trPr>
          <w:trHeight w:val="906"/>
        </w:trPr>
        <w:tc>
          <w:tcPr>
            <w:tcW w:w="2401" w:type="dxa"/>
          </w:tcPr>
          <w:p w:rsidR="007D6851" w:rsidRPr="00086203" w:rsidRDefault="007D6851" w:rsidP="00086203">
            <w:pPr>
              <w:pStyle w:val="TableParagraph"/>
              <w:spacing w:before="6"/>
              <w:ind w:left="76" w:right="604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Технико-</w:t>
            </w:r>
            <w:r w:rsidRPr="00086203">
              <w:rPr>
                <w:rFonts w:ascii="Courier New" w:hAnsi="Courier New"/>
                <w:spacing w:val="1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тактическая</w:t>
            </w:r>
            <w:r w:rsidRPr="00086203">
              <w:rPr>
                <w:rFonts w:ascii="Courier New" w:hAnsi="Courier New"/>
                <w:spacing w:val="1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(интегральная)</w:t>
            </w:r>
          </w:p>
          <w:p w:rsidR="007D6851" w:rsidRPr="00086203" w:rsidRDefault="007D6851" w:rsidP="00086203">
            <w:pPr>
              <w:pStyle w:val="TableParagraph"/>
              <w:spacing w:line="201" w:lineRule="exact"/>
              <w:ind w:left="76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подготовка</w:t>
            </w:r>
            <w:r w:rsidRPr="00086203">
              <w:rPr>
                <w:rFonts w:ascii="Courier New" w:hAnsi="Courier New"/>
                <w:spacing w:val="-2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(%)</w:t>
            </w:r>
          </w:p>
        </w:tc>
        <w:tc>
          <w:tcPr>
            <w:tcW w:w="1201" w:type="dxa"/>
          </w:tcPr>
          <w:p w:rsidR="007D6851" w:rsidRPr="00086203" w:rsidRDefault="007D6851" w:rsidP="00086203">
            <w:pPr>
              <w:pStyle w:val="TableParagraph"/>
              <w:spacing w:before="6"/>
              <w:ind w:right="262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12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- 15</w:t>
            </w:r>
          </w:p>
        </w:tc>
        <w:tc>
          <w:tcPr>
            <w:tcW w:w="1081" w:type="dxa"/>
          </w:tcPr>
          <w:p w:rsidR="007D6851" w:rsidRPr="00086203" w:rsidRDefault="007D6851" w:rsidP="00086203">
            <w:pPr>
              <w:pStyle w:val="TableParagraph"/>
              <w:spacing w:before="6"/>
              <w:ind w:left="75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10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- 14</w:t>
            </w:r>
          </w:p>
        </w:tc>
        <w:tc>
          <w:tcPr>
            <w:tcW w:w="1201" w:type="dxa"/>
          </w:tcPr>
          <w:p w:rsidR="007D6851" w:rsidRPr="00086203" w:rsidRDefault="007D6851" w:rsidP="00086203">
            <w:pPr>
              <w:pStyle w:val="TableParagraph"/>
              <w:spacing w:before="6"/>
              <w:ind w:right="263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8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- 10</w:t>
            </w:r>
          </w:p>
        </w:tc>
        <w:tc>
          <w:tcPr>
            <w:tcW w:w="1201" w:type="dxa"/>
          </w:tcPr>
          <w:p w:rsidR="007D6851" w:rsidRPr="00086203" w:rsidRDefault="007D6851" w:rsidP="00086203">
            <w:pPr>
              <w:pStyle w:val="TableParagraph"/>
              <w:spacing w:before="6"/>
              <w:ind w:right="264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8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- 10</w:t>
            </w:r>
          </w:p>
        </w:tc>
        <w:tc>
          <w:tcPr>
            <w:tcW w:w="1681" w:type="dxa"/>
          </w:tcPr>
          <w:p w:rsidR="007D6851" w:rsidRPr="00086203" w:rsidRDefault="007D6851" w:rsidP="00086203">
            <w:pPr>
              <w:pStyle w:val="TableParagraph"/>
              <w:spacing w:before="6"/>
              <w:ind w:right="504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8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- 10</w:t>
            </w:r>
          </w:p>
        </w:tc>
        <w:tc>
          <w:tcPr>
            <w:tcW w:w="1561" w:type="dxa"/>
          </w:tcPr>
          <w:p w:rsidR="007D6851" w:rsidRPr="00086203" w:rsidRDefault="007D6851" w:rsidP="00086203">
            <w:pPr>
              <w:pStyle w:val="TableParagraph"/>
              <w:spacing w:before="6"/>
              <w:ind w:left="313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8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- 10</w:t>
            </w:r>
          </w:p>
        </w:tc>
      </w:tr>
      <w:tr w:rsidR="007D6851" w:rsidTr="00086203">
        <w:trPr>
          <w:trHeight w:val="1137"/>
        </w:trPr>
        <w:tc>
          <w:tcPr>
            <w:tcW w:w="2401" w:type="dxa"/>
          </w:tcPr>
          <w:p w:rsidR="007D6851" w:rsidRPr="00086203" w:rsidRDefault="007D6851" w:rsidP="00086203">
            <w:pPr>
              <w:pStyle w:val="TableParagraph"/>
              <w:spacing w:before="1"/>
              <w:ind w:left="76" w:right="604"/>
              <w:rPr>
                <w:rFonts w:ascii="Courier New" w:hAnsi="Courier New"/>
                <w:sz w:val="20"/>
                <w:lang w:val="ru-RU"/>
              </w:rPr>
            </w:pPr>
            <w:r w:rsidRPr="00086203">
              <w:rPr>
                <w:rFonts w:ascii="Courier New" w:hAnsi="Courier New"/>
                <w:sz w:val="20"/>
                <w:lang w:val="ru-RU"/>
              </w:rPr>
              <w:t>Участие в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соревнованиях,</w:t>
            </w:r>
            <w:r w:rsidRPr="00086203">
              <w:rPr>
                <w:rFonts w:ascii="Courier New" w:hAnsi="Courier New"/>
                <w:spacing w:val="-119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тренерская и</w:t>
            </w:r>
            <w:r w:rsidRPr="00086203">
              <w:rPr>
                <w:rFonts w:ascii="Courier New" w:hAnsi="Courier New"/>
                <w:spacing w:val="1"/>
                <w:sz w:val="20"/>
                <w:lang w:val="ru-RU"/>
              </w:rPr>
              <w:t xml:space="preserve"> </w:t>
            </w:r>
            <w:r w:rsidRPr="00086203">
              <w:rPr>
                <w:rFonts w:ascii="Courier New" w:hAnsi="Courier New"/>
                <w:sz w:val="20"/>
                <w:lang w:val="ru-RU"/>
              </w:rPr>
              <w:t>судейская</w:t>
            </w:r>
          </w:p>
          <w:p w:rsidR="007D6851" w:rsidRPr="00086203" w:rsidRDefault="007D6851" w:rsidP="00086203">
            <w:pPr>
              <w:pStyle w:val="TableParagraph"/>
              <w:spacing w:before="1" w:line="209" w:lineRule="exact"/>
              <w:ind w:left="76"/>
              <w:rPr>
                <w:rFonts w:ascii="Courier New" w:hAnsi="Courier New"/>
                <w:sz w:val="20"/>
              </w:rPr>
            </w:pPr>
            <w:r w:rsidRPr="00086203">
              <w:rPr>
                <w:rFonts w:ascii="Courier New" w:hAnsi="Courier New"/>
                <w:sz w:val="20"/>
              </w:rPr>
              <w:t>практика</w:t>
            </w:r>
            <w:r w:rsidRPr="00086203">
              <w:rPr>
                <w:rFonts w:ascii="Courier New" w:hAnsi="Courier New"/>
                <w:spacing w:val="-2"/>
                <w:sz w:val="20"/>
              </w:rPr>
              <w:t xml:space="preserve"> </w:t>
            </w:r>
            <w:r w:rsidRPr="00086203">
              <w:rPr>
                <w:rFonts w:ascii="Courier New" w:hAnsi="Courier New"/>
                <w:sz w:val="20"/>
              </w:rPr>
              <w:t>(%)</w:t>
            </w:r>
          </w:p>
        </w:tc>
        <w:tc>
          <w:tcPr>
            <w:tcW w:w="1201" w:type="dxa"/>
          </w:tcPr>
          <w:p w:rsidR="007D6851" w:rsidRPr="00086203" w:rsidRDefault="007D6851" w:rsidP="00086203">
            <w:pPr>
              <w:pStyle w:val="TableParagraph"/>
              <w:spacing w:before="1"/>
              <w:ind w:right="262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8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- 12</w:t>
            </w:r>
          </w:p>
        </w:tc>
        <w:tc>
          <w:tcPr>
            <w:tcW w:w="1081" w:type="dxa"/>
          </w:tcPr>
          <w:p w:rsidR="007D6851" w:rsidRPr="00086203" w:rsidRDefault="007D6851" w:rsidP="00086203">
            <w:pPr>
              <w:pStyle w:val="TableParagraph"/>
              <w:spacing w:before="1"/>
              <w:ind w:left="75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10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- 12</w:t>
            </w:r>
          </w:p>
        </w:tc>
        <w:tc>
          <w:tcPr>
            <w:tcW w:w="1201" w:type="dxa"/>
          </w:tcPr>
          <w:p w:rsidR="007D6851" w:rsidRPr="00086203" w:rsidRDefault="007D6851" w:rsidP="00086203">
            <w:pPr>
              <w:pStyle w:val="TableParagraph"/>
              <w:spacing w:before="1"/>
              <w:ind w:right="263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10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- 14</w:t>
            </w:r>
          </w:p>
        </w:tc>
        <w:tc>
          <w:tcPr>
            <w:tcW w:w="1201" w:type="dxa"/>
          </w:tcPr>
          <w:p w:rsidR="007D6851" w:rsidRPr="00086203" w:rsidRDefault="007D6851" w:rsidP="00086203">
            <w:pPr>
              <w:pStyle w:val="TableParagraph"/>
              <w:spacing w:before="1"/>
              <w:ind w:right="264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13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- 15</w:t>
            </w:r>
          </w:p>
        </w:tc>
        <w:tc>
          <w:tcPr>
            <w:tcW w:w="1681" w:type="dxa"/>
          </w:tcPr>
          <w:p w:rsidR="007D6851" w:rsidRPr="00086203" w:rsidRDefault="007D6851" w:rsidP="00086203">
            <w:pPr>
              <w:pStyle w:val="TableParagraph"/>
              <w:spacing w:before="1"/>
              <w:ind w:right="504"/>
              <w:jc w:val="right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14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- 16</w:t>
            </w:r>
          </w:p>
        </w:tc>
        <w:tc>
          <w:tcPr>
            <w:tcW w:w="1561" w:type="dxa"/>
          </w:tcPr>
          <w:p w:rsidR="007D6851" w:rsidRPr="00086203" w:rsidRDefault="007D6851" w:rsidP="00086203">
            <w:pPr>
              <w:pStyle w:val="TableParagraph"/>
              <w:spacing w:before="1"/>
              <w:ind w:left="313"/>
              <w:rPr>
                <w:rFonts w:ascii="Courier New"/>
                <w:sz w:val="20"/>
              </w:rPr>
            </w:pPr>
            <w:r w:rsidRPr="00086203">
              <w:rPr>
                <w:rFonts w:ascii="Courier New"/>
                <w:sz w:val="20"/>
              </w:rPr>
              <w:t>14</w:t>
            </w:r>
            <w:r w:rsidRPr="00086203">
              <w:rPr>
                <w:rFonts w:ascii="Courier New"/>
                <w:spacing w:val="-1"/>
                <w:sz w:val="20"/>
              </w:rPr>
              <w:t xml:space="preserve"> </w:t>
            </w:r>
            <w:r w:rsidRPr="00086203">
              <w:rPr>
                <w:rFonts w:ascii="Courier New"/>
                <w:sz w:val="20"/>
              </w:rPr>
              <w:t>- 16</w:t>
            </w:r>
          </w:p>
        </w:tc>
      </w:tr>
    </w:tbl>
    <w:p w:rsidR="007D6851" w:rsidRDefault="007D6851">
      <w:pPr>
        <w:pStyle w:val="BodyText"/>
        <w:spacing w:before="9"/>
        <w:ind w:left="0"/>
        <w:jc w:val="left"/>
        <w:rPr>
          <w:sz w:val="21"/>
        </w:rPr>
      </w:pPr>
    </w:p>
    <w:p w:rsidR="007D6851" w:rsidRPr="00C60E50" w:rsidRDefault="007D6851">
      <w:pPr>
        <w:pStyle w:val="Heading21"/>
        <w:spacing w:before="86" w:line="319" w:lineRule="exact"/>
        <w:ind w:left="918"/>
        <w:rPr>
          <w:lang w:val="ru-RU"/>
        </w:rPr>
      </w:pPr>
      <w:r w:rsidRPr="00C60E50">
        <w:rPr>
          <w:lang w:val="ru-RU"/>
        </w:rPr>
        <w:t>Условия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перевода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следующий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этап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обучения.</w:t>
      </w:r>
    </w:p>
    <w:p w:rsidR="007D6851" w:rsidRPr="00C60E50" w:rsidRDefault="007D6851">
      <w:pPr>
        <w:pStyle w:val="BodyText"/>
        <w:ind w:right="343" w:firstLine="705"/>
        <w:rPr>
          <w:lang w:val="ru-RU"/>
        </w:rPr>
      </w:pPr>
      <w:r w:rsidRPr="00C60E50">
        <w:rPr>
          <w:lang w:val="ru-RU"/>
        </w:rPr>
        <w:t>На всех этапах подготовки перевод спортсменов в группу следующего года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производится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решением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тренерского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совета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основании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результатов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промежуточной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аттестации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(представленных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тренером,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протоколов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контрольно-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переводных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нормативов)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обуславливается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стажем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спортсмена,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уровнем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его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общей, специальной и физической подготовленности, состоянием здоровья, уровнем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спортивных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результатов и игровой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практики.</w:t>
      </w:r>
    </w:p>
    <w:p w:rsidR="007D6851" w:rsidRPr="00C60E50" w:rsidRDefault="007D6851">
      <w:pPr>
        <w:pStyle w:val="BodyText"/>
        <w:ind w:right="346" w:firstLine="705"/>
        <w:rPr>
          <w:lang w:val="ru-RU"/>
        </w:rPr>
      </w:pPr>
      <w:r w:rsidRPr="00C60E50">
        <w:rPr>
          <w:lang w:val="ru-RU"/>
        </w:rPr>
        <w:t>Спортсмены, не выполнившие программные требования, могут продолжить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занятия повторный год, но не более одного раза на данном этапе подготовки или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могут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быть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отчислены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решению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тренерского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совета спортивной школы.</w:t>
      </w:r>
    </w:p>
    <w:p w:rsidR="007D6851" w:rsidRPr="00C60E50" w:rsidRDefault="007D6851">
      <w:pPr>
        <w:pStyle w:val="BodyText"/>
        <w:ind w:right="361" w:firstLine="705"/>
        <w:rPr>
          <w:lang w:val="ru-RU"/>
        </w:rPr>
      </w:pPr>
      <w:r w:rsidRPr="00C60E50">
        <w:rPr>
          <w:lang w:val="ru-RU"/>
        </w:rPr>
        <w:t>Освоение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программы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завершается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итоговой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аттестацией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обучающихся,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проводимой спортивной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школой.</w:t>
      </w:r>
    </w:p>
    <w:p w:rsidR="007D6851" w:rsidRPr="00C60E50" w:rsidRDefault="007D6851">
      <w:pPr>
        <w:pStyle w:val="BodyText"/>
        <w:spacing w:before="4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spacing w:line="319" w:lineRule="exact"/>
        <w:ind w:left="918"/>
        <w:rPr>
          <w:lang w:val="ru-RU"/>
        </w:rPr>
      </w:pPr>
      <w:r w:rsidRPr="00C60E50">
        <w:rPr>
          <w:lang w:val="ru-RU"/>
        </w:rPr>
        <w:t>Режим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тренировочной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работы.</w:t>
      </w:r>
    </w:p>
    <w:p w:rsidR="007D6851" w:rsidRPr="00C60E50" w:rsidRDefault="007D6851">
      <w:pPr>
        <w:pStyle w:val="BodyText"/>
        <w:ind w:right="344" w:firstLine="705"/>
        <w:rPr>
          <w:lang w:val="ru-RU"/>
        </w:rPr>
      </w:pPr>
      <w:r w:rsidRPr="00C60E50">
        <w:rPr>
          <w:lang w:val="ru-RU"/>
        </w:rPr>
        <w:t>Годовой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объем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годам обучения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определяется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расчета недельного режима работы для каждой отдельной группы на 52 недели,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что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составляет 100 % от Федерального стандарта спортивной подготовки по виду спорта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баскетбол.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каникулярный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период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самостоятельная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обучающихся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реализуется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через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судейскую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практику,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индивидуальную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соревнованиям, оздоровительный бег, пешие и велосипедные прогулки, плавание,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подвижные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каникулярное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время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спортсмены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могут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быть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привлечены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(спортивно-оздоровительном)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лагере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сборе.</w:t>
      </w:r>
    </w:p>
    <w:p w:rsidR="007D6851" w:rsidRPr="00C60E50" w:rsidRDefault="007D6851">
      <w:pPr>
        <w:pStyle w:val="BodyText"/>
        <w:ind w:right="343" w:firstLine="705"/>
        <w:rPr>
          <w:lang w:val="ru-RU"/>
        </w:rPr>
      </w:pPr>
      <w:r w:rsidRPr="00C60E50">
        <w:rPr>
          <w:lang w:val="ru-RU"/>
        </w:rPr>
        <w:t>Подготовка спортсменов организуется, прежде всего, в форме тренировочных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имеющих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определенную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структуру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распределенных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времени.</w:t>
      </w:r>
      <w:r w:rsidRPr="00C60E50">
        <w:rPr>
          <w:spacing w:val="1"/>
          <w:lang w:val="ru-RU"/>
        </w:rPr>
        <w:t xml:space="preserve"> </w:t>
      </w:r>
      <w:r w:rsidRPr="00C60E50">
        <w:rPr>
          <w:w w:val="95"/>
          <w:lang w:val="ru-RU"/>
        </w:rPr>
        <w:t>Продолжительность одного тренировочного занятия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рассчитывается в академических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часах с учетом возрастных особенностей и этапа подготовки обучающегося и 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может превышать:</w:t>
      </w:r>
    </w:p>
    <w:p w:rsidR="007D6851" w:rsidRPr="00C60E50" w:rsidRDefault="007D6851">
      <w:pPr>
        <w:pStyle w:val="ListParagraph"/>
        <w:numPr>
          <w:ilvl w:val="0"/>
          <w:numId w:val="15"/>
        </w:numPr>
        <w:tabs>
          <w:tab w:val="left" w:pos="934"/>
        </w:tabs>
        <w:spacing w:line="321" w:lineRule="exact"/>
        <w:rPr>
          <w:rFonts w:ascii="Symbol" w:hAnsi="Symbol"/>
          <w:sz w:val="20"/>
          <w:lang w:val="ru-RU"/>
        </w:rPr>
      </w:pPr>
      <w:r w:rsidRPr="00C60E50">
        <w:rPr>
          <w:sz w:val="28"/>
          <w:lang w:val="ru-RU"/>
        </w:rPr>
        <w:t>на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этапе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начальной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подготовки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2-х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часов;</w:t>
      </w:r>
    </w:p>
    <w:p w:rsidR="007D6851" w:rsidRPr="00C60E50" w:rsidRDefault="007D6851">
      <w:pPr>
        <w:pStyle w:val="ListParagraph"/>
        <w:numPr>
          <w:ilvl w:val="0"/>
          <w:numId w:val="15"/>
        </w:numPr>
        <w:tabs>
          <w:tab w:val="left" w:pos="934"/>
        </w:tabs>
        <w:spacing w:line="322" w:lineRule="exact"/>
        <w:rPr>
          <w:rFonts w:ascii="Symbol" w:hAnsi="Symbol"/>
          <w:sz w:val="20"/>
          <w:lang w:val="ru-RU"/>
        </w:rPr>
      </w:pPr>
      <w:r w:rsidRPr="00C60E50">
        <w:rPr>
          <w:sz w:val="28"/>
          <w:lang w:val="ru-RU"/>
        </w:rPr>
        <w:t>на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тренировочном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этапе-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3-х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часов;</w:t>
      </w:r>
    </w:p>
    <w:p w:rsidR="007D6851" w:rsidRPr="00C60E50" w:rsidRDefault="007D6851">
      <w:pPr>
        <w:pStyle w:val="BodyText"/>
        <w:ind w:right="360" w:firstLine="710"/>
        <w:rPr>
          <w:lang w:val="ru-RU"/>
        </w:rPr>
      </w:pPr>
      <w:r w:rsidRPr="00C60E50">
        <w:rPr>
          <w:lang w:val="ru-RU"/>
        </w:rPr>
        <w:t>При проведении более одного тренировочного занятия в один день суммарная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продолжительность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может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составлять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более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8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академических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часов.</w:t>
      </w:r>
    </w:p>
    <w:p w:rsidR="007D6851" w:rsidRPr="00C60E50" w:rsidRDefault="007D6851">
      <w:pPr>
        <w:pStyle w:val="BodyText"/>
        <w:ind w:right="345" w:firstLine="710"/>
        <w:rPr>
          <w:lang w:val="ru-RU"/>
        </w:rPr>
      </w:pP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объединении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одну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обучающихся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возрасту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подготовленности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должно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превышать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разницу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1"/>
          <w:lang w:val="ru-RU"/>
        </w:rPr>
        <w:t xml:space="preserve"> </w:t>
      </w:r>
      <w:r w:rsidRPr="00C60E50">
        <w:rPr>
          <w:spacing w:val="-1"/>
          <w:lang w:val="ru-RU"/>
        </w:rPr>
        <w:t>спортивного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мастерства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свыше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2-х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спортивных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разрядов.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Расписание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составляется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администрацией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школы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представлению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тренера,</w:t>
      </w:r>
    </w:p>
    <w:p w:rsidR="007D6851" w:rsidRPr="00C60E50" w:rsidRDefault="007D6851">
      <w:pPr>
        <w:rPr>
          <w:lang w:val="ru-RU"/>
        </w:rPr>
        <w:sectPr w:rsidR="007D6851" w:rsidRPr="00C60E50">
          <w:type w:val="continuous"/>
          <w:pgSz w:w="11910" w:h="16840"/>
          <w:pgMar w:top="32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tabs>
          <w:tab w:val="left" w:pos="615"/>
          <w:tab w:val="left" w:pos="1637"/>
          <w:tab w:val="left" w:pos="3536"/>
          <w:tab w:val="left" w:pos="4485"/>
          <w:tab w:val="left" w:pos="6649"/>
          <w:tab w:val="left" w:pos="7833"/>
          <w:tab w:val="left" w:pos="9562"/>
        </w:tabs>
        <w:spacing w:before="69"/>
        <w:ind w:right="347"/>
        <w:jc w:val="left"/>
        <w:rPr>
          <w:lang w:val="ru-RU"/>
        </w:rPr>
      </w:pPr>
      <w:r w:rsidRPr="00C60E50">
        <w:rPr>
          <w:lang w:val="ru-RU"/>
        </w:rPr>
        <w:t>с</w:t>
      </w:r>
      <w:r w:rsidRPr="00C60E50">
        <w:rPr>
          <w:lang w:val="ru-RU"/>
        </w:rPr>
        <w:tab/>
        <w:t>целью</w:t>
      </w:r>
      <w:r w:rsidRPr="00C60E50">
        <w:rPr>
          <w:lang w:val="ru-RU"/>
        </w:rPr>
        <w:tab/>
        <w:t>установления</w:t>
      </w:r>
      <w:r w:rsidRPr="00C60E50">
        <w:rPr>
          <w:lang w:val="ru-RU"/>
        </w:rPr>
        <w:tab/>
        <w:t>более</w:t>
      </w:r>
      <w:r w:rsidRPr="00C60E50">
        <w:rPr>
          <w:lang w:val="ru-RU"/>
        </w:rPr>
        <w:tab/>
        <w:t>благоприятного</w:t>
      </w:r>
      <w:r w:rsidRPr="00C60E50">
        <w:rPr>
          <w:lang w:val="ru-RU"/>
        </w:rPr>
        <w:tab/>
        <w:t>режима</w:t>
      </w:r>
      <w:r w:rsidRPr="00C60E50">
        <w:rPr>
          <w:lang w:val="ru-RU"/>
        </w:rPr>
        <w:tab/>
        <w:t>тренировок,</w:t>
      </w:r>
      <w:r w:rsidRPr="00C60E50">
        <w:rPr>
          <w:lang w:val="ru-RU"/>
        </w:rPr>
        <w:tab/>
      </w:r>
      <w:r w:rsidRPr="00C60E50">
        <w:rPr>
          <w:spacing w:val="-1"/>
          <w:lang w:val="ru-RU"/>
        </w:rPr>
        <w:t>отдыха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занимающихся, обучения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общеобразовательных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школах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других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учреждениях.</w:t>
      </w:r>
    </w:p>
    <w:p w:rsidR="007D6851" w:rsidRPr="00C60E50" w:rsidRDefault="007D6851">
      <w:pPr>
        <w:pStyle w:val="BodyText"/>
        <w:spacing w:before="7"/>
        <w:ind w:left="0"/>
        <w:jc w:val="left"/>
        <w:rPr>
          <w:sz w:val="42"/>
          <w:lang w:val="ru-RU"/>
        </w:rPr>
      </w:pPr>
    </w:p>
    <w:p w:rsidR="007D6851" w:rsidRPr="00C60E50" w:rsidRDefault="007D6851">
      <w:pPr>
        <w:pStyle w:val="Heading21"/>
        <w:spacing w:line="276" w:lineRule="auto"/>
        <w:ind w:left="2715" w:right="1145" w:hanging="1705"/>
        <w:rPr>
          <w:lang w:val="ru-RU"/>
        </w:rPr>
      </w:pPr>
      <w:r w:rsidRPr="00C60E50">
        <w:rPr>
          <w:lang w:val="ru-RU"/>
        </w:rPr>
        <w:t>Организационно-методические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рекомендации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построению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этапов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многолетней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баскетболистов</w:t>
      </w:r>
    </w:p>
    <w:p w:rsidR="007D6851" w:rsidRPr="00C60E50" w:rsidRDefault="007D6851">
      <w:pPr>
        <w:pStyle w:val="BodyText"/>
        <w:spacing w:line="242" w:lineRule="auto"/>
        <w:ind w:right="350" w:firstLine="710"/>
        <w:rPr>
          <w:lang w:val="ru-RU"/>
        </w:rPr>
      </w:pPr>
      <w:r w:rsidRPr="00C60E50">
        <w:rPr>
          <w:lang w:val="ru-RU"/>
        </w:rPr>
        <w:t>Одним из важнейших вопросов построения тренировочного процесса является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распределение программного материала по годам обучения, этапам и недельным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микроциклам</w:t>
      </w:r>
      <w:r w:rsidRPr="00C60E50">
        <w:rPr>
          <w:spacing w:val="9"/>
          <w:lang w:val="ru-RU"/>
        </w:rPr>
        <w:t xml:space="preserve"> </w:t>
      </w:r>
      <w:r w:rsidRPr="00C60E50">
        <w:rPr>
          <w:lang w:val="ru-RU"/>
        </w:rPr>
        <w:t>-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основным</w:t>
      </w:r>
      <w:r w:rsidRPr="00C60E50">
        <w:rPr>
          <w:spacing w:val="17"/>
          <w:lang w:val="ru-RU"/>
        </w:rPr>
        <w:t xml:space="preserve"> </w:t>
      </w:r>
      <w:r w:rsidRPr="00C60E50">
        <w:rPr>
          <w:lang w:val="ru-RU"/>
        </w:rPr>
        <w:t>структурным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блокам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планирования.</w:t>
      </w:r>
    </w:p>
    <w:p w:rsidR="007D6851" w:rsidRPr="00C60E50" w:rsidRDefault="007D6851">
      <w:pPr>
        <w:pStyle w:val="BodyText"/>
        <w:ind w:right="341" w:firstLine="710"/>
        <w:rPr>
          <w:lang w:val="ru-RU"/>
        </w:rPr>
      </w:pPr>
      <w:r w:rsidRPr="00C60E50">
        <w:rPr>
          <w:lang w:val="ru-RU"/>
        </w:rPr>
        <w:t>Данная программа рекомендует поэтапное построение подготовки.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Каждый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макроцикл содержит 3 цикла. Для каждого этапа подготовки в программе дается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направленность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микроциклах,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которые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содержанием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названы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подготовительный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(общеподготовительный,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специально-подготовительный),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предсоревновательный,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соревновательный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переходный.</w:t>
      </w:r>
    </w:p>
    <w:p w:rsidR="007D6851" w:rsidRPr="00C60E50" w:rsidRDefault="007D6851">
      <w:pPr>
        <w:pStyle w:val="Heading21"/>
        <w:spacing w:line="319" w:lineRule="exact"/>
        <w:ind w:left="918"/>
        <w:rPr>
          <w:lang w:val="ru-RU"/>
        </w:rPr>
      </w:pPr>
      <w:r w:rsidRPr="00C60E50">
        <w:rPr>
          <w:lang w:val="ru-RU"/>
        </w:rPr>
        <w:t>Подготовительный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этап</w:t>
      </w:r>
    </w:p>
    <w:p w:rsidR="007D6851" w:rsidRPr="00C60E50" w:rsidRDefault="007D6851">
      <w:pPr>
        <w:pStyle w:val="BodyText"/>
        <w:ind w:right="350" w:firstLine="705"/>
        <w:rPr>
          <w:lang w:val="ru-RU"/>
        </w:rPr>
      </w:pPr>
      <w:r w:rsidRPr="00C60E50">
        <w:rPr>
          <w:lang w:val="ru-RU"/>
        </w:rPr>
        <w:t>Основная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задача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подготовительного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развитие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подготовки,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обучение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базовым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приёмам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игры.</w:t>
      </w:r>
    </w:p>
    <w:p w:rsidR="007D6851" w:rsidRPr="00C60E50" w:rsidRDefault="007D6851">
      <w:pPr>
        <w:pStyle w:val="BodyText"/>
        <w:ind w:right="347" w:firstLine="710"/>
        <w:rPr>
          <w:lang w:val="ru-RU"/>
        </w:rPr>
      </w:pPr>
      <w:r w:rsidRPr="00C60E50">
        <w:rPr>
          <w:lang w:val="ru-RU"/>
        </w:rPr>
        <w:t>Подготовительный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этап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условно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делится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два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этапа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общеподготовительный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и специально-подготовительный:</w:t>
      </w:r>
    </w:p>
    <w:p w:rsidR="007D6851" w:rsidRDefault="007D6851">
      <w:pPr>
        <w:pStyle w:val="ListParagraph"/>
        <w:numPr>
          <w:ilvl w:val="0"/>
          <w:numId w:val="15"/>
        </w:numPr>
        <w:tabs>
          <w:tab w:val="left" w:pos="934"/>
        </w:tabs>
        <w:spacing w:line="342" w:lineRule="exact"/>
        <w:rPr>
          <w:rFonts w:ascii="Symbol" w:hAnsi="Symbol"/>
          <w:sz w:val="28"/>
        </w:rPr>
      </w:pPr>
      <w:r>
        <w:rPr>
          <w:spacing w:val="-1"/>
          <w:w w:val="95"/>
          <w:sz w:val="28"/>
        </w:rPr>
        <w:t>Общеподготовительный</w:t>
      </w:r>
      <w:r>
        <w:rPr>
          <w:spacing w:val="-12"/>
          <w:w w:val="95"/>
          <w:sz w:val="28"/>
        </w:rPr>
        <w:t xml:space="preserve"> </w:t>
      </w:r>
      <w:r>
        <w:rPr>
          <w:w w:val="95"/>
          <w:sz w:val="28"/>
        </w:rPr>
        <w:t>этап</w:t>
      </w:r>
    </w:p>
    <w:p w:rsidR="007D6851" w:rsidRPr="00C60E50" w:rsidRDefault="007D6851">
      <w:pPr>
        <w:pStyle w:val="BodyText"/>
        <w:ind w:right="344" w:firstLine="710"/>
        <w:rPr>
          <w:lang w:val="ru-RU"/>
        </w:rPr>
      </w:pPr>
      <w:r w:rsidRPr="00C60E50">
        <w:rPr>
          <w:lang w:val="ru-RU"/>
        </w:rPr>
        <w:t>Задачи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общеподготовительного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новому</w:t>
      </w:r>
      <w:r w:rsidRPr="00C60E50">
        <w:rPr>
          <w:spacing w:val="71"/>
          <w:lang w:val="ru-RU"/>
        </w:rPr>
        <w:t xml:space="preserve"> </w:t>
      </w:r>
      <w:r w:rsidRPr="00C60E50">
        <w:rPr>
          <w:lang w:val="ru-RU"/>
        </w:rPr>
        <w:t>материалу,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повышение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функциональных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возможностей.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Интенсивность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процесса находится на среднем уровне. Количество тренировок в неделю составляет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3-4.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Длительность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составляет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три-пять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недельных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микроцикла.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конце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каждого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микроцикла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использование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упражнений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соревновательной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направленности.</w:t>
      </w:r>
    </w:p>
    <w:p w:rsidR="007D6851" w:rsidRDefault="007D6851">
      <w:pPr>
        <w:pStyle w:val="ListParagraph"/>
        <w:numPr>
          <w:ilvl w:val="0"/>
          <w:numId w:val="15"/>
        </w:numPr>
        <w:tabs>
          <w:tab w:val="left" w:pos="934"/>
        </w:tabs>
        <w:spacing w:line="340" w:lineRule="exact"/>
        <w:rPr>
          <w:rFonts w:ascii="Symbol" w:hAnsi="Symbol"/>
          <w:sz w:val="28"/>
        </w:rPr>
      </w:pPr>
      <w:r>
        <w:rPr>
          <w:spacing w:val="-4"/>
          <w:w w:val="95"/>
          <w:sz w:val="28"/>
        </w:rPr>
        <w:t>Специально-подготовительный</w:t>
      </w:r>
      <w:r>
        <w:rPr>
          <w:spacing w:val="-6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этап</w:t>
      </w:r>
    </w:p>
    <w:p w:rsidR="007D6851" w:rsidRPr="00C60E50" w:rsidRDefault="007D6851">
      <w:pPr>
        <w:pStyle w:val="BodyText"/>
        <w:ind w:right="344" w:firstLine="710"/>
        <w:rPr>
          <w:lang w:val="ru-RU"/>
        </w:rPr>
      </w:pPr>
      <w:r w:rsidRPr="00C60E50">
        <w:rPr>
          <w:lang w:val="ru-RU"/>
        </w:rPr>
        <w:t>Задачи специально-подготовительного этапа: увеличение объёмов нагрузки по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физической и технической подготовке. На данном этапе повышается интенсивность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упражнений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технику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ведения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передачи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мяча,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бросков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Количество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тренировок в неделю составляет 3-4. Длительность этапа составляет четыре-шесть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недельных микроцикла. В конце каждого микроцикла использование упражнений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соревновательной направленности (контрольные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игры).</w:t>
      </w:r>
    </w:p>
    <w:p w:rsidR="007D6851" w:rsidRPr="00C60E50" w:rsidRDefault="007D6851">
      <w:pPr>
        <w:pStyle w:val="Heading21"/>
        <w:spacing w:line="319" w:lineRule="exact"/>
        <w:ind w:left="918"/>
        <w:rPr>
          <w:lang w:val="ru-RU"/>
        </w:rPr>
      </w:pPr>
      <w:r w:rsidRPr="00C60E50">
        <w:rPr>
          <w:spacing w:val="-1"/>
          <w:w w:val="95"/>
          <w:lang w:val="ru-RU"/>
        </w:rPr>
        <w:t>Предсоревновательный</w:t>
      </w:r>
      <w:r w:rsidRPr="00C60E50">
        <w:rPr>
          <w:spacing w:val="-12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этап</w:t>
      </w:r>
    </w:p>
    <w:p w:rsidR="007D6851" w:rsidRPr="00C60E50" w:rsidRDefault="007D6851">
      <w:pPr>
        <w:pStyle w:val="BodyText"/>
        <w:ind w:right="347" w:firstLine="705"/>
        <w:rPr>
          <w:lang w:val="ru-RU"/>
        </w:rPr>
      </w:pPr>
      <w:r w:rsidRPr="00C60E50">
        <w:rPr>
          <w:lang w:val="ru-RU"/>
        </w:rPr>
        <w:t>Задачи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предсоревновательного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увеличение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объёма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направленности, повтор пройденного материала. Количество тренировок в неделю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составляет 3-4.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Длительность этапа составляет три недельных микроцикла. В конце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каждого микроцикла использование упражнений соревновательной направленности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(контрольные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игры).</w:t>
      </w:r>
    </w:p>
    <w:p w:rsidR="007D6851" w:rsidRPr="00C60E50" w:rsidRDefault="007D6851">
      <w:pPr>
        <w:pStyle w:val="Heading21"/>
        <w:spacing w:line="319" w:lineRule="exact"/>
        <w:ind w:left="918"/>
        <w:rPr>
          <w:lang w:val="ru-RU"/>
        </w:rPr>
      </w:pPr>
      <w:r w:rsidRPr="00C60E50">
        <w:rPr>
          <w:w w:val="95"/>
          <w:lang w:val="ru-RU"/>
        </w:rPr>
        <w:t>Соревновательный</w:t>
      </w:r>
      <w:r w:rsidRPr="00C60E50">
        <w:rPr>
          <w:spacing w:val="-17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этап</w:t>
      </w:r>
    </w:p>
    <w:p w:rsidR="007D6851" w:rsidRPr="00C60E50" w:rsidRDefault="007D6851">
      <w:pPr>
        <w:pStyle w:val="BodyText"/>
        <w:spacing w:line="242" w:lineRule="auto"/>
        <w:ind w:right="336" w:firstLine="705"/>
        <w:rPr>
          <w:lang w:val="ru-RU"/>
        </w:rPr>
      </w:pPr>
      <w:r w:rsidRPr="00C60E50">
        <w:rPr>
          <w:spacing w:val="-1"/>
          <w:w w:val="95"/>
          <w:lang w:val="ru-RU"/>
        </w:rPr>
        <w:t>В</w:t>
      </w:r>
      <w:r w:rsidRPr="00C60E50">
        <w:rPr>
          <w:spacing w:val="-27"/>
          <w:w w:val="95"/>
          <w:lang w:val="ru-RU"/>
        </w:rPr>
        <w:t xml:space="preserve"> </w:t>
      </w:r>
      <w:r w:rsidRPr="00C60E50">
        <w:rPr>
          <w:spacing w:val="-1"/>
          <w:w w:val="95"/>
          <w:lang w:val="ru-RU"/>
        </w:rPr>
        <w:t>соревновательном</w:t>
      </w:r>
      <w:r w:rsidRPr="00C60E50">
        <w:rPr>
          <w:spacing w:val="-21"/>
          <w:w w:val="95"/>
          <w:lang w:val="ru-RU"/>
        </w:rPr>
        <w:t xml:space="preserve"> </w:t>
      </w:r>
      <w:r w:rsidRPr="00C60E50">
        <w:rPr>
          <w:spacing w:val="-1"/>
          <w:w w:val="95"/>
          <w:lang w:val="ru-RU"/>
        </w:rPr>
        <w:t>микроцикле</w:t>
      </w:r>
      <w:r w:rsidRPr="00C60E50">
        <w:rPr>
          <w:spacing w:val="-22"/>
          <w:w w:val="95"/>
          <w:lang w:val="ru-RU"/>
        </w:rPr>
        <w:t xml:space="preserve"> </w:t>
      </w:r>
      <w:r w:rsidRPr="00C60E50">
        <w:rPr>
          <w:spacing w:val="-1"/>
          <w:w w:val="95"/>
          <w:lang w:val="ru-RU"/>
        </w:rPr>
        <w:t>первого</w:t>
      </w:r>
      <w:r w:rsidRPr="00C60E50">
        <w:rPr>
          <w:spacing w:val="-23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года</w:t>
      </w:r>
      <w:r w:rsidRPr="00C60E50">
        <w:rPr>
          <w:spacing w:val="-22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обучения</w:t>
      </w:r>
      <w:r w:rsidRPr="00C60E50">
        <w:rPr>
          <w:spacing w:val="-2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-</w:t>
      </w:r>
      <w:r w:rsidRPr="00C60E50">
        <w:rPr>
          <w:spacing w:val="-20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проводятся</w:t>
      </w:r>
      <w:r w:rsidRPr="00C60E50">
        <w:rPr>
          <w:spacing w:val="-17"/>
          <w:w w:val="95"/>
          <w:lang w:val="ru-RU"/>
        </w:rPr>
        <w:t xml:space="preserve"> </w:t>
      </w:r>
      <w:r w:rsidRPr="00C60E50">
        <w:rPr>
          <w:w w:val="95"/>
          <w:lang w:val="ru-RU"/>
        </w:rPr>
        <w:t>3-5</w:t>
      </w:r>
      <w:r w:rsidRPr="00C60E50">
        <w:rPr>
          <w:spacing w:val="-23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подвижные</w:t>
      </w:r>
      <w:r w:rsidRPr="00C60E50">
        <w:rPr>
          <w:spacing w:val="-64"/>
          <w:w w:val="95"/>
          <w:lang w:val="ru-RU"/>
        </w:rPr>
        <w:t xml:space="preserve"> </w:t>
      </w:r>
      <w:r w:rsidRPr="00C60E50">
        <w:rPr>
          <w:spacing w:val="-3"/>
          <w:lang w:val="ru-RU"/>
        </w:rPr>
        <w:t>игры</w:t>
      </w:r>
      <w:r w:rsidRPr="00C60E50">
        <w:rPr>
          <w:spacing w:val="-10"/>
          <w:lang w:val="ru-RU"/>
        </w:rPr>
        <w:t xml:space="preserve"> </w:t>
      </w:r>
      <w:r w:rsidRPr="00C60E50">
        <w:rPr>
          <w:spacing w:val="-3"/>
          <w:lang w:val="ru-RU"/>
        </w:rPr>
        <w:t>через</w:t>
      </w:r>
      <w:r w:rsidRPr="00C60E50">
        <w:rPr>
          <w:spacing w:val="-13"/>
          <w:lang w:val="ru-RU"/>
        </w:rPr>
        <w:t xml:space="preserve"> </w:t>
      </w:r>
      <w:r w:rsidRPr="00C60E50">
        <w:rPr>
          <w:spacing w:val="-3"/>
          <w:lang w:val="ru-RU"/>
        </w:rPr>
        <w:t>день</w:t>
      </w:r>
      <w:r w:rsidRPr="00C60E50">
        <w:rPr>
          <w:spacing w:val="-14"/>
          <w:lang w:val="ru-RU"/>
        </w:rPr>
        <w:t xml:space="preserve"> </w:t>
      </w:r>
      <w:r w:rsidRPr="00C60E50">
        <w:rPr>
          <w:spacing w:val="-3"/>
          <w:lang w:val="ru-RU"/>
        </w:rPr>
        <w:t>отдыха,</w:t>
      </w:r>
      <w:r w:rsidRPr="00C60E50">
        <w:rPr>
          <w:spacing w:val="-8"/>
          <w:lang w:val="ru-RU"/>
        </w:rPr>
        <w:t xml:space="preserve"> </w:t>
      </w:r>
      <w:r w:rsidRPr="00C60E50">
        <w:rPr>
          <w:spacing w:val="-3"/>
          <w:lang w:val="ru-RU"/>
        </w:rPr>
        <w:t>второго</w:t>
      </w:r>
      <w:r w:rsidRPr="00C60E50">
        <w:rPr>
          <w:spacing w:val="-9"/>
          <w:lang w:val="ru-RU"/>
        </w:rPr>
        <w:t xml:space="preserve"> </w:t>
      </w:r>
      <w:r w:rsidRPr="00C60E50">
        <w:rPr>
          <w:spacing w:val="-3"/>
          <w:lang w:val="ru-RU"/>
        </w:rPr>
        <w:t>и</w:t>
      </w:r>
      <w:r w:rsidRPr="00C60E50">
        <w:rPr>
          <w:spacing w:val="-9"/>
          <w:lang w:val="ru-RU"/>
        </w:rPr>
        <w:t xml:space="preserve"> </w:t>
      </w:r>
      <w:r w:rsidRPr="00C60E50">
        <w:rPr>
          <w:spacing w:val="-3"/>
          <w:lang w:val="ru-RU"/>
        </w:rPr>
        <w:t>третьего</w:t>
      </w:r>
      <w:r w:rsidRPr="00C60E50">
        <w:rPr>
          <w:spacing w:val="-13"/>
          <w:lang w:val="ru-RU"/>
        </w:rPr>
        <w:t xml:space="preserve"> </w:t>
      </w:r>
      <w:r w:rsidRPr="00C60E50">
        <w:rPr>
          <w:spacing w:val="-2"/>
          <w:lang w:val="ru-RU"/>
        </w:rPr>
        <w:t>года</w:t>
      </w:r>
      <w:r w:rsidRPr="00C60E50">
        <w:rPr>
          <w:spacing w:val="-12"/>
          <w:lang w:val="ru-RU"/>
        </w:rPr>
        <w:t xml:space="preserve"> </w:t>
      </w:r>
      <w:r w:rsidRPr="00C60E50">
        <w:rPr>
          <w:spacing w:val="-2"/>
          <w:lang w:val="ru-RU"/>
        </w:rPr>
        <w:t>обучения</w:t>
      </w:r>
      <w:r w:rsidRPr="00C60E50">
        <w:rPr>
          <w:spacing w:val="-6"/>
          <w:lang w:val="ru-RU"/>
        </w:rPr>
        <w:t xml:space="preserve"> </w:t>
      </w:r>
      <w:r w:rsidRPr="00C60E50">
        <w:rPr>
          <w:spacing w:val="-2"/>
          <w:lang w:val="ru-RU"/>
        </w:rPr>
        <w:t>–</w:t>
      </w:r>
      <w:r w:rsidRPr="00C60E50">
        <w:rPr>
          <w:spacing w:val="-12"/>
          <w:lang w:val="ru-RU"/>
        </w:rPr>
        <w:t xml:space="preserve"> </w:t>
      </w:r>
      <w:r w:rsidRPr="00C60E50">
        <w:rPr>
          <w:spacing w:val="-2"/>
          <w:lang w:val="ru-RU"/>
        </w:rPr>
        <w:t>3-5</w:t>
      </w:r>
      <w:r w:rsidRPr="00C60E50">
        <w:rPr>
          <w:spacing w:val="-9"/>
          <w:lang w:val="ru-RU"/>
        </w:rPr>
        <w:t xml:space="preserve"> </w:t>
      </w:r>
      <w:r w:rsidRPr="00C60E50">
        <w:rPr>
          <w:spacing w:val="-2"/>
          <w:lang w:val="ru-RU"/>
        </w:rPr>
        <w:t>игр</w:t>
      </w:r>
      <w:r w:rsidRPr="00C60E50">
        <w:rPr>
          <w:spacing w:val="-10"/>
          <w:lang w:val="ru-RU"/>
        </w:rPr>
        <w:t xml:space="preserve"> </w:t>
      </w:r>
      <w:r w:rsidRPr="00C60E50">
        <w:rPr>
          <w:spacing w:val="-2"/>
          <w:lang w:val="ru-RU"/>
        </w:rPr>
        <w:t>через</w:t>
      </w:r>
      <w:r w:rsidRPr="00C60E50">
        <w:rPr>
          <w:spacing w:val="-12"/>
          <w:lang w:val="ru-RU"/>
        </w:rPr>
        <w:t xml:space="preserve"> </w:t>
      </w:r>
      <w:r w:rsidRPr="00C60E50">
        <w:rPr>
          <w:spacing w:val="-2"/>
          <w:lang w:val="ru-RU"/>
        </w:rPr>
        <w:t>день</w:t>
      </w:r>
      <w:r w:rsidRPr="00C60E50">
        <w:rPr>
          <w:spacing w:val="53"/>
          <w:lang w:val="ru-RU"/>
        </w:rPr>
        <w:t xml:space="preserve"> </w:t>
      </w:r>
      <w:r w:rsidRPr="00C60E50">
        <w:rPr>
          <w:spacing w:val="-2"/>
          <w:lang w:val="ru-RU"/>
        </w:rPr>
        <w:t>отдыха.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Длительность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этапа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составляет один недельный микроцикл.</w:t>
      </w:r>
    </w:p>
    <w:p w:rsidR="007D6851" w:rsidRPr="00C60E50" w:rsidRDefault="007D6851">
      <w:pPr>
        <w:pStyle w:val="Heading21"/>
        <w:spacing w:line="319" w:lineRule="exact"/>
        <w:ind w:left="918"/>
        <w:rPr>
          <w:lang w:val="ru-RU"/>
        </w:rPr>
      </w:pPr>
      <w:r w:rsidRPr="00C60E50">
        <w:rPr>
          <w:lang w:val="ru-RU"/>
        </w:rPr>
        <w:t>Переходный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этап</w:t>
      </w:r>
    </w:p>
    <w:p w:rsidR="007D6851" w:rsidRPr="00C60E50" w:rsidRDefault="007D6851">
      <w:pPr>
        <w:pStyle w:val="BodyText"/>
        <w:ind w:right="356" w:firstLine="705"/>
        <w:rPr>
          <w:lang w:val="ru-RU"/>
        </w:rPr>
      </w:pPr>
      <w:r w:rsidRPr="00C60E50">
        <w:rPr>
          <w:lang w:val="ru-RU"/>
        </w:rPr>
        <w:t>Задачи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переходного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периода: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полноценный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отдых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нагрузок.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Особое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внимание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должно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быть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обращено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полноценное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особенно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психическое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восстановление.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Длительность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этапа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составляет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от двух до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шести недель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микроцикла.</w:t>
      </w:r>
    </w:p>
    <w:p w:rsidR="007D6851" w:rsidRPr="00C60E50" w:rsidRDefault="007D6851">
      <w:pPr>
        <w:pStyle w:val="BodyText"/>
        <w:ind w:right="356" w:firstLine="705"/>
        <w:rPr>
          <w:lang w:val="ru-RU"/>
        </w:rPr>
      </w:pPr>
      <w:r w:rsidRPr="00C60E50">
        <w:rPr>
          <w:lang w:val="ru-RU"/>
        </w:rPr>
        <w:t>Баскетбол - командный вид спорта. Участие в соревнованиях помогает юным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баскетболистам</w:t>
      </w:r>
      <w:r w:rsidRPr="00C60E50">
        <w:rPr>
          <w:spacing w:val="41"/>
          <w:lang w:val="ru-RU"/>
        </w:rPr>
        <w:t xml:space="preserve"> </w:t>
      </w:r>
      <w:r w:rsidRPr="00C60E50">
        <w:rPr>
          <w:lang w:val="ru-RU"/>
        </w:rPr>
        <w:t>совершенствоваться</w:t>
      </w:r>
      <w:r w:rsidRPr="00C60E50">
        <w:rPr>
          <w:spacing w:val="43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44"/>
          <w:lang w:val="ru-RU"/>
        </w:rPr>
        <w:t xml:space="preserve"> </w:t>
      </w:r>
      <w:r w:rsidRPr="00C60E50">
        <w:rPr>
          <w:lang w:val="ru-RU"/>
        </w:rPr>
        <w:t>мастерстве.</w:t>
      </w:r>
      <w:r w:rsidRPr="00C60E50">
        <w:rPr>
          <w:spacing w:val="43"/>
          <w:lang w:val="ru-RU"/>
        </w:rPr>
        <w:t xml:space="preserve"> </w:t>
      </w:r>
      <w:r w:rsidRPr="00C60E50">
        <w:rPr>
          <w:lang w:val="ru-RU"/>
        </w:rPr>
        <w:t>Однако</w:t>
      </w:r>
      <w:r w:rsidRPr="00C60E50">
        <w:rPr>
          <w:spacing w:val="41"/>
          <w:lang w:val="ru-RU"/>
        </w:rPr>
        <w:t xml:space="preserve"> </w:t>
      </w:r>
      <w:r w:rsidRPr="00C60E50">
        <w:rPr>
          <w:lang w:val="ru-RU"/>
        </w:rPr>
        <w:t>реализация</w:t>
      </w:r>
      <w:r w:rsidRPr="00C60E50">
        <w:rPr>
          <w:spacing w:val="42"/>
          <w:lang w:val="ru-RU"/>
        </w:rPr>
        <w:t xml:space="preserve"> </w:t>
      </w:r>
      <w:r w:rsidRPr="00C60E50">
        <w:rPr>
          <w:lang w:val="ru-RU"/>
        </w:rPr>
        <w:t>физических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ind w:right="350"/>
        <w:rPr>
          <w:lang w:val="ru-RU"/>
        </w:rPr>
      </w:pPr>
      <w:r w:rsidRPr="00C60E50">
        <w:rPr>
          <w:lang w:val="ru-RU"/>
        </w:rPr>
        <w:t>качеств должна осуществляться в зависимости от возрастных особенностей. Это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положение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непосредственно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связано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индивидуализацией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игроков. В баскетболе индивидуализация осуществляется по нескольким критериям: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возрасту,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полу,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игровому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амплуа,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антропометрическим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признакам,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биологическому созреванию. И нельзя требовать от детей больше, чем они могут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выполнить на данном возрастном этапе. Особенно это касается соревновательной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деятельности,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которая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строится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основе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технического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тактического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мастерства.</w:t>
      </w:r>
    </w:p>
    <w:p w:rsidR="007D6851" w:rsidRPr="00C60E50" w:rsidRDefault="007D6851">
      <w:pPr>
        <w:pStyle w:val="BodyText"/>
        <w:spacing w:before="4"/>
        <w:ind w:right="345" w:firstLine="705"/>
        <w:rPr>
          <w:lang w:val="ru-RU"/>
        </w:rPr>
      </w:pP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связи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что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детском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юношеском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возрасте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человека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находится еще в стадии формирования, воздействие физических упражнений, как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положительное, так и отрицательное, может появляться особенно заметно. Поэтому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 правильного планирования и осуществления учебно-тренировочного процесса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необходимо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учитывать: возрастные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особенности формирования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организма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детей,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подростков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юношей;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закономерности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развития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высшей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нервной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вегетативной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мышечной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систем,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также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взаимодействие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баскетболом.</w:t>
      </w:r>
    </w:p>
    <w:p w:rsidR="007D6851" w:rsidRPr="00C60E50" w:rsidRDefault="007D6851">
      <w:pPr>
        <w:pStyle w:val="BodyText"/>
        <w:spacing w:before="2"/>
        <w:ind w:right="348" w:firstLine="705"/>
        <w:rPr>
          <w:lang w:val="ru-RU"/>
        </w:rPr>
      </w:pPr>
      <w:r w:rsidRPr="00C60E50">
        <w:rPr>
          <w:lang w:val="ru-RU"/>
        </w:rPr>
        <w:t>В педагогике школьный возраст принято разделять на младший (7-10 лет),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подростковый (11-14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лет)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юношеский (15-18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лет).</w:t>
      </w:r>
    </w:p>
    <w:p w:rsidR="007D6851" w:rsidRPr="00C60E50" w:rsidRDefault="007D6851">
      <w:pPr>
        <w:pStyle w:val="BodyText"/>
        <w:ind w:right="349" w:firstLine="705"/>
        <w:rPr>
          <w:lang w:val="ru-RU"/>
        </w:rPr>
      </w:pPr>
      <w:r w:rsidRPr="00C60E50">
        <w:rPr>
          <w:lang w:val="ru-RU"/>
        </w:rPr>
        <w:t>Есть такое понятие - «биологический возраст». Означает оно достигнутый 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определенному моменту уровень морфологического и функционального развития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организма.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Установлено,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что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темп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индивидуального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развития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детей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неодинаков,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хотя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у большинства детей темпы развития соответствуют возрасту. Вместе с тем в любой</w:t>
      </w:r>
      <w:r w:rsidRPr="00C60E50">
        <w:rPr>
          <w:spacing w:val="-67"/>
          <w:lang w:val="ru-RU"/>
        </w:rPr>
        <w:t xml:space="preserve"> </w:t>
      </w:r>
      <w:r w:rsidRPr="00C60E50">
        <w:rPr>
          <w:w w:val="95"/>
          <w:lang w:val="ru-RU"/>
        </w:rPr>
        <w:t>возрастной группе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есть дети,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которые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опережают сверстников в развитии или отстают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них.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Число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относительно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невелико,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этот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факт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необходимо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учитывать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юных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баскетболистов.</w:t>
      </w:r>
    </w:p>
    <w:p w:rsidR="007D6851" w:rsidRPr="00C60E50" w:rsidRDefault="007D6851">
      <w:pPr>
        <w:pStyle w:val="BodyText"/>
        <w:ind w:right="347" w:firstLine="705"/>
        <w:rPr>
          <w:lang w:val="ru-RU"/>
        </w:rPr>
      </w:pPr>
      <w:r w:rsidRPr="00C60E50">
        <w:rPr>
          <w:lang w:val="ru-RU"/>
        </w:rPr>
        <w:t>Подростковый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возраст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(11-14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лет)</w:t>
      </w:r>
      <w:r w:rsidRPr="00C60E50">
        <w:rPr>
          <w:spacing w:val="1"/>
          <w:lang w:val="ru-RU"/>
        </w:rPr>
        <w:t xml:space="preserve"> </w:t>
      </w:r>
      <w:r w:rsidRPr="00C60E50">
        <w:rPr>
          <w:i/>
          <w:lang w:val="ru-RU"/>
        </w:rPr>
        <w:t>-</w:t>
      </w:r>
      <w:r w:rsidRPr="00C60E50">
        <w:rPr>
          <w:i/>
          <w:spacing w:val="1"/>
          <w:lang w:val="ru-RU"/>
        </w:rPr>
        <w:t xml:space="preserve"> </w:t>
      </w:r>
      <w:r w:rsidRPr="00C60E50">
        <w:rPr>
          <w:lang w:val="ru-RU"/>
        </w:rPr>
        <w:t>основная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особенность,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подросткового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возраста связана с процессом полового созревания, развертывающимся именно в это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время.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Он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характеризуется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значительными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перестройками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интенсивным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развитием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всех физиологических систем организма подростка. В этот период подростки, 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имеющие специальной подготовки, медленнее и с большим трудом, чем в младшем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школьном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возрасте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овладевают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новыми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формами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движений.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Происходят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значительные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изменения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психике.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Наблюдается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высокая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эмоциональность,</w:t>
      </w:r>
      <w:r w:rsidRPr="00C60E50">
        <w:rPr>
          <w:spacing w:val="1"/>
          <w:lang w:val="ru-RU"/>
        </w:rPr>
        <w:t xml:space="preserve"> </w:t>
      </w:r>
      <w:r w:rsidRPr="00C60E50">
        <w:rPr>
          <w:w w:val="95"/>
          <w:lang w:val="ru-RU"/>
        </w:rPr>
        <w:t>неуравновешенность,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вспыльчивость,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преувеличение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своих возможностей,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появление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так называемого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чувства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взрослости.</w:t>
      </w:r>
    </w:p>
    <w:p w:rsidR="007D6851" w:rsidRPr="00C60E50" w:rsidRDefault="007D6851">
      <w:pPr>
        <w:pStyle w:val="BodyText"/>
        <w:ind w:right="353" w:firstLine="705"/>
        <w:rPr>
          <w:lang w:val="ru-RU"/>
        </w:rPr>
      </w:pPr>
      <w:r w:rsidRPr="00C60E50">
        <w:rPr>
          <w:lang w:val="ru-RU"/>
        </w:rPr>
        <w:t>Основное внимание должно быть сосредоточено на укреплении мышечных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 всего двигательного аппарата, особенно слаборазвитых мышц живота, косых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мыши туловища, отводящих мышц верхних конечностей, мышц задней поверхности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бедра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приводящих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мышц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ног.</w:t>
      </w:r>
    </w:p>
    <w:p w:rsidR="007D6851" w:rsidRPr="00C60E50" w:rsidRDefault="007D6851">
      <w:pPr>
        <w:pStyle w:val="BodyText"/>
        <w:ind w:right="353" w:firstLine="705"/>
        <w:rPr>
          <w:lang w:val="ru-RU"/>
        </w:rPr>
      </w:pPr>
      <w:r w:rsidRPr="00C60E50">
        <w:rPr>
          <w:lang w:val="ru-RU"/>
        </w:rPr>
        <w:t>Юношеский возраст (15-18 лет). Этот период характеризуется завершением</w:t>
      </w:r>
      <w:r w:rsidRPr="00C60E50">
        <w:rPr>
          <w:spacing w:val="1"/>
          <w:lang w:val="ru-RU"/>
        </w:rPr>
        <w:t xml:space="preserve"> </w:t>
      </w:r>
      <w:r w:rsidRPr="00C60E50">
        <w:rPr>
          <w:spacing w:val="-1"/>
          <w:lang w:val="ru-RU"/>
        </w:rPr>
        <w:t>процессов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формирования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всех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органов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систем,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достижением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организмом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юношей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девушек функционального уровня взрослого человека. В целом организм юношей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девушек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16-17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созрел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большой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работы,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направленной на достижение высоких спортивных результатов и баскетбольного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мастерства.</w:t>
      </w:r>
    </w:p>
    <w:p w:rsidR="007D6851" w:rsidRPr="00C60E50" w:rsidRDefault="007D6851">
      <w:pPr>
        <w:pStyle w:val="BodyText"/>
        <w:spacing w:before="6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ind w:left="4184" w:hanging="3660"/>
        <w:jc w:val="left"/>
        <w:rPr>
          <w:lang w:val="ru-RU"/>
        </w:rPr>
      </w:pPr>
      <w:r w:rsidRPr="00C60E50">
        <w:rPr>
          <w:lang w:val="ru-RU"/>
        </w:rPr>
        <w:t>Влияние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физических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качеств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телосложений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результативность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виду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спорта баскетбол.</w:t>
      </w:r>
    </w:p>
    <w:p w:rsidR="007D6851" w:rsidRPr="00C60E50" w:rsidRDefault="007D6851">
      <w:pPr>
        <w:pStyle w:val="BodyText"/>
        <w:spacing w:before="1" w:after="1"/>
        <w:ind w:left="0"/>
        <w:jc w:val="left"/>
        <w:rPr>
          <w:b/>
          <w:lang w:val="ru-RU"/>
        </w:rPr>
      </w:pPr>
    </w:p>
    <w:tbl>
      <w:tblPr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60"/>
        <w:gridCol w:w="4702"/>
      </w:tblGrid>
      <w:tr w:rsidR="007D6851" w:rsidTr="00086203">
        <w:trPr>
          <w:trHeight w:val="657"/>
        </w:trPr>
        <w:tc>
          <w:tcPr>
            <w:tcW w:w="4860" w:type="dxa"/>
          </w:tcPr>
          <w:p w:rsidR="007D6851" w:rsidRPr="00086203" w:rsidRDefault="007D6851" w:rsidP="00086203">
            <w:pPr>
              <w:pStyle w:val="TableParagraph"/>
              <w:spacing w:before="93"/>
              <w:ind w:left="62"/>
              <w:rPr>
                <w:sz w:val="28"/>
              </w:rPr>
            </w:pPr>
            <w:r w:rsidRPr="00086203">
              <w:rPr>
                <w:sz w:val="28"/>
              </w:rPr>
              <w:t>Физические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качества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и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телосложение</w:t>
            </w:r>
          </w:p>
        </w:tc>
        <w:tc>
          <w:tcPr>
            <w:tcW w:w="4702" w:type="dxa"/>
          </w:tcPr>
          <w:p w:rsidR="007D6851" w:rsidRPr="00086203" w:rsidRDefault="007D6851" w:rsidP="00086203">
            <w:pPr>
              <w:pStyle w:val="TableParagraph"/>
              <w:spacing w:before="93"/>
              <w:ind w:left="66"/>
              <w:rPr>
                <w:sz w:val="28"/>
              </w:rPr>
            </w:pPr>
            <w:r w:rsidRPr="00086203">
              <w:rPr>
                <w:sz w:val="28"/>
              </w:rPr>
              <w:t>Уровень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влияния</w:t>
            </w:r>
          </w:p>
        </w:tc>
      </w:tr>
    </w:tbl>
    <w:p w:rsidR="007D6851" w:rsidRDefault="007D6851">
      <w:pPr>
        <w:rPr>
          <w:sz w:val="28"/>
        </w:rPr>
        <w:sectPr w:rsidR="007D6851">
          <w:pgSz w:w="11910" w:h="16840"/>
          <w:pgMar w:top="260" w:right="220" w:bottom="280" w:left="920" w:header="720" w:footer="720" w:gutter="0"/>
          <w:cols w:space="720"/>
        </w:sectPr>
      </w:pPr>
    </w:p>
    <w:tbl>
      <w:tblPr>
        <w:tblW w:w="0" w:type="auto"/>
        <w:tblInd w:w="8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860"/>
        <w:gridCol w:w="4702"/>
      </w:tblGrid>
      <w:tr w:rsidR="007D6851" w:rsidTr="00086203">
        <w:trPr>
          <w:trHeight w:val="527"/>
        </w:trPr>
        <w:tc>
          <w:tcPr>
            <w:tcW w:w="4860" w:type="dxa"/>
          </w:tcPr>
          <w:p w:rsidR="007D6851" w:rsidRPr="00086203" w:rsidRDefault="007D6851" w:rsidP="00086203">
            <w:pPr>
              <w:pStyle w:val="TableParagraph"/>
              <w:spacing w:before="95"/>
              <w:ind w:left="62"/>
              <w:rPr>
                <w:sz w:val="28"/>
              </w:rPr>
            </w:pPr>
            <w:r w:rsidRPr="00086203">
              <w:rPr>
                <w:sz w:val="28"/>
              </w:rPr>
              <w:t>Скоростные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способности</w:t>
            </w:r>
          </w:p>
        </w:tc>
        <w:tc>
          <w:tcPr>
            <w:tcW w:w="4702" w:type="dxa"/>
          </w:tcPr>
          <w:p w:rsidR="007D6851" w:rsidRPr="00086203" w:rsidRDefault="007D6851" w:rsidP="00086203">
            <w:pPr>
              <w:pStyle w:val="TableParagraph"/>
              <w:spacing w:before="95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</w:tr>
      <w:tr w:rsidR="007D6851" w:rsidTr="00086203">
        <w:trPr>
          <w:trHeight w:val="527"/>
        </w:trPr>
        <w:tc>
          <w:tcPr>
            <w:tcW w:w="4860" w:type="dxa"/>
          </w:tcPr>
          <w:p w:rsidR="007D6851" w:rsidRPr="00086203" w:rsidRDefault="007D6851" w:rsidP="00086203">
            <w:pPr>
              <w:pStyle w:val="TableParagraph"/>
              <w:spacing w:before="90"/>
              <w:ind w:left="62"/>
              <w:rPr>
                <w:sz w:val="28"/>
              </w:rPr>
            </w:pPr>
            <w:r w:rsidRPr="00086203">
              <w:rPr>
                <w:sz w:val="28"/>
              </w:rPr>
              <w:t>Мышечная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сила</w:t>
            </w:r>
          </w:p>
        </w:tc>
        <w:tc>
          <w:tcPr>
            <w:tcW w:w="4702" w:type="dxa"/>
          </w:tcPr>
          <w:p w:rsidR="007D6851" w:rsidRPr="00086203" w:rsidRDefault="007D6851" w:rsidP="00086203">
            <w:pPr>
              <w:pStyle w:val="TableParagraph"/>
              <w:spacing w:before="90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</w:tr>
      <w:tr w:rsidR="007D6851" w:rsidTr="00086203">
        <w:trPr>
          <w:trHeight w:val="522"/>
        </w:trPr>
        <w:tc>
          <w:tcPr>
            <w:tcW w:w="4860" w:type="dxa"/>
          </w:tcPr>
          <w:p w:rsidR="007D6851" w:rsidRPr="00086203" w:rsidRDefault="007D6851" w:rsidP="00086203">
            <w:pPr>
              <w:pStyle w:val="TableParagraph"/>
              <w:spacing w:before="90"/>
              <w:ind w:left="62"/>
              <w:rPr>
                <w:sz w:val="28"/>
              </w:rPr>
            </w:pPr>
            <w:r w:rsidRPr="00086203">
              <w:rPr>
                <w:sz w:val="28"/>
              </w:rPr>
              <w:t>Вестибулярная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устойчивость</w:t>
            </w:r>
          </w:p>
        </w:tc>
        <w:tc>
          <w:tcPr>
            <w:tcW w:w="4702" w:type="dxa"/>
          </w:tcPr>
          <w:p w:rsidR="007D6851" w:rsidRPr="00086203" w:rsidRDefault="007D6851" w:rsidP="00086203">
            <w:pPr>
              <w:pStyle w:val="TableParagraph"/>
              <w:spacing w:before="90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</w:tr>
      <w:tr w:rsidR="007D6851" w:rsidTr="00086203">
        <w:trPr>
          <w:trHeight w:val="528"/>
        </w:trPr>
        <w:tc>
          <w:tcPr>
            <w:tcW w:w="4860" w:type="dxa"/>
          </w:tcPr>
          <w:p w:rsidR="007D6851" w:rsidRPr="00086203" w:rsidRDefault="007D6851" w:rsidP="00086203">
            <w:pPr>
              <w:pStyle w:val="TableParagraph"/>
              <w:spacing w:before="95"/>
              <w:ind w:left="62"/>
              <w:rPr>
                <w:sz w:val="28"/>
              </w:rPr>
            </w:pPr>
            <w:r w:rsidRPr="00086203">
              <w:rPr>
                <w:sz w:val="28"/>
              </w:rPr>
              <w:t>Выносливость</w:t>
            </w:r>
          </w:p>
        </w:tc>
        <w:tc>
          <w:tcPr>
            <w:tcW w:w="4702" w:type="dxa"/>
          </w:tcPr>
          <w:p w:rsidR="007D6851" w:rsidRPr="00086203" w:rsidRDefault="007D6851" w:rsidP="00086203">
            <w:pPr>
              <w:pStyle w:val="TableParagraph"/>
              <w:spacing w:before="95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</w:tr>
      <w:tr w:rsidR="007D6851" w:rsidTr="00086203">
        <w:trPr>
          <w:trHeight w:val="527"/>
        </w:trPr>
        <w:tc>
          <w:tcPr>
            <w:tcW w:w="4860" w:type="dxa"/>
          </w:tcPr>
          <w:p w:rsidR="007D6851" w:rsidRPr="00086203" w:rsidRDefault="007D6851" w:rsidP="00086203">
            <w:pPr>
              <w:pStyle w:val="TableParagraph"/>
              <w:spacing w:before="90"/>
              <w:ind w:left="62"/>
              <w:rPr>
                <w:sz w:val="28"/>
              </w:rPr>
            </w:pPr>
            <w:r w:rsidRPr="00086203">
              <w:rPr>
                <w:sz w:val="28"/>
              </w:rPr>
              <w:t>Гибкость</w:t>
            </w:r>
          </w:p>
        </w:tc>
        <w:tc>
          <w:tcPr>
            <w:tcW w:w="4702" w:type="dxa"/>
          </w:tcPr>
          <w:p w:rsidR="007D6851" w:rsidRPr="00086203" w:rsidRDefault="007D6851" w:rsidP="00086203">
            <w:pPr>
              <w:pStyle w:val="TableParagraph"/>
              <w:spacing w:before="90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1</w:t>
            </w:r>
          </w:p>
        </w:tc>
      </w:tr>
      <w:tr w:rsidR="007D6851" w:rsidTr="00086203">
        <w:trPr>
          <w:trHeight w:val="671"/>
        </w:trPr>
        <w:tc>
          <w:tcPr>
            <w:tcW w:w="4860" w:type="dxa"/>
          </w:tcPr>
          <w:p w:rsidR="007D6851" w:rsidRPr="00086203" w:rsidRDefault="007D6851" w:rsidP="00086203">
            <w:pPr>
              <w:pStyle w:val="TableParagraph"/>
              <w:spacing w:before="90"/>
              <w:ind w:left="62"/>
              <w:rPr>
                <w:sz w:val="28"/>
              </w:rPr>
            </w:pPr>
            <w:r w:rsidRPr="00086203">
              <w:rPr>
                <w:sz w:val="28"/>
              </w:rPr>
              <w:t>Координационные</w:t>
            </w:r>
            <w:r w:rsidRPr="00086203">
              <w:rPr>
                <w:spacing w:val="-10"/>
                <w:sz w:val="28"/>
              </w:rPr>
              <w:t xml:space="preserve"> </w:t>
            </w:r>
            <w:r w:rsidRPr="00086203">
              <w:rPr>
                <w:sz w:val="28"/>
              </w:rPr>
              <w:t>способности</w:t>
            </w:r>
          </w:p>
        </w:tc>
        <w:tc>
          <w:tcPr>
            <w:tcW w:w="4702" w:type="dxa"/>
          </w:tcPr>
          <w:p w:rsidR="007D6851" w:rsidRPr="00086203" w:rsidRDefault="007D6851" w:rsidP="00086203">
            <w:pPr>
              <w:pStyle w:val="TableParagraph"/>
              <w:spacing w:before="90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</w:tr>
      <w:tr w:rsidR="007D6851" w:rsidTr="00086203">
        <w:trPr>
          <w:trHeight w:val="527"/>
        </w:trPr>
        <w:tc>
          <w:tcPr>
            <w:tcW w:w="4860" w:type="dxa"/>
          </w:tcPr>
          <w:p w:rsidR="007D6851" w:rsidRPr="00086203" w:rsidRDefault="007D6851" w:rsidP="00086203">
            <w:pPr>
              <w:pStyle w:val="TableParagraph"/>
              <w:spacing w:before="90"/>
              <w:ind w:left="62"/>
              <w:rPr>
                <w:sz w:val="28"/>
              </w:rPr>
            </w:pPr>
            <w:r w:rsidRPr="00086203">
              <w:rPr>
                <w:sz w:val="28"/>
              </w:rPr>
              <w:t>Телосложение</w:t>
            </w:r>
          </w:p>
        </w:tc>
        <w:tc>
          <w:tcPr>
            <w:tcW w:w="4702" w:type="dxa"/>
          </w:tcPr>
          <w:p w:rsidR="007D6851" w:rsidRPr="00086203" w:rsidRDefault="007D6851" w:rsidP="00086203">
            <w:pPr>
              <w:pStyle w:val="TableParagraph"/>
              <w:spacing w:before="90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</w:tr>
    </w:tbl>
    <w:p w:rsidR="007D6851" w:rsidRDefault="007D6851">
      <w:pPr>
        <w:pStyle w:val="BodyText"/>
        <w:spacing w:before="10"/>
        <w:ind w:left="0"/>
        <w:jc w:val="left"/>
        <w:rPr>
          <w:b/>
          <w:sz w:val="19"/>
        </w:rPr>
      </w:pPr>
    </w:p>
    <w:p w:rsidR="007D6851" w:rsidRDefault="007D6851">
      <w:pPr>
        <w:pStyle w:val="BodyText"/>
        <w:spacing w:before="87" w:line="322" w:lineRule="exact"/>
        <w:ind w:left="755"/>
        <w:jc w:val="left"/>
      </w:pPr>
      <w:r>
        <w:t>Условные</w:t>
      </w:r>
      <w:r>
        <w:rPr>
          <w:spacing w:val="-3"/>
        </w:rPr>
        <w:t xml:space="preserve"> </w:t>
      </w:r>
      <w:r>
        <w:t>обозначения:</w:t>
      </w:r>
    </w:p>
    <w:p w:rsidR="007D6851" w:rsidRDefault="007D6851">
      <w:pPr>
        <w:pStyle w:val="BodyText"/>
        <w:ind w:left="755" w:right="6895"/>
        <w:jc w:val="left"/>
      </w:pPr>
      <w:r>
        <w:t>3 - значительное влияние;</w:t>
      </w:r>
      <w:r>
        <w:rPr>
          <w:spacing w:val="-67"/>
        </w:rPr>
        <w:t xml:space="preserve"> </w:t>
      </w:r>
      <w:r>
        <w:t>2 -</w:t>
      </w:r>
      <w:r>
        <w:rPr>
          <w:spacing w:val="-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влияние;</w:t>
      </w:r>
    </w:p>
    <w:p w:rsidR="007D6851" w:rsidRDefault="007D6851">
      <w:pPr>
        <w:pStyle w:val="BodyText"/>
        <w:spacing w:line="321" w:lineRule="exact"/>
        <w:ind w:left="755"/>
        <w:jc w:val="left"/>
      </w:pP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незначительное</w:t>
      </w:r>
      <w:r>
        <w:rPr>
          <w:spacing w:val="-3"/>
        </w:rPr>
        <w:t xml:space="preserve"> </w:t>
      </w:r>
      <w:r>
        <w:t>влияние.</w:t>
      </w:r>
    </w:p>
    <w:p w:rsidR="007D6851" w:rsidRPr="00C60E50" w:rsidRDefault="007D6851">
      <w:pPr>
        <w:pStyle w:val="BodyText"/>
        <w:tabs>
          <w:tab w:val="left" w:pos="1397"/>
          <w:tab w:val="left" w:pos="2601"/>
          <w:tab w:val="left" w:pos="2947"/>
          <w:tab w:val="left" w:pos="3064"/>
          <w:tab w:val="left" w:pos="3498"/>
          <w:tab w:val="left" w:pos="4040"/>
          <w:tab w:val="left" w:pos="4172"/>
          <w:tab w:val="left" w:pos="5279"/>
          <w:tab w:val="left" w:pos="5651"/>
          <w:tab w:val="left" w:pos="5763"/>
          <w:tab w:val="left" w:pos="6234"/>
          <w:tab w:val="left" w:pos="6737"/>
          <w:tab w:val="left" w:pos="7828"/>
          <w:tab w:val="left" w:pos="8295"/>
          <w:tab w:val="left" w:pos="8478"/>
          <w:tab w:val="left" w:pos="9161"/>
          <w:tab w:val="left" w:pos="9350"/>
          <w:tab w:val="left" w:pos="9681"/>
        </w:tabs>
        <w:ind w:right="345" w:firstLine="705"/>
        <w:jc w:val="right"/>
        <w:rPr>
          <w:lang w:val="ru-RU"/>
        </w:rPr>
      </w:pPr>
      <w:r w:rsidRPr="00C60E50">
        <w:rPr>
          <w:lang w:val="ru-RU"/>
        </w:rPr>
        <w:t>Преимущественная</w:t>
      </w:r>
      <w:r w:rsidRPr="00C60E50">
        <w:rPr>
          <w:lang w:val="ru-RU"/>
        </w:rPr>
        <w:tab/>
        <w:t>направленность</w:t>
      </w:r>
      <w:r w:rsidRPr="00C60E50">
        <w:rPr>
          <w:lang w:val="ru-RU"/>
        </w:rPr>
        <w:tab/>
        <w:t>тренировочного</w:t>
      </w:r>
      <w:r w:rsidRPr="00C60E50">
        <w:rPr>
          <w:lang w:val="ru-RU"/>
        </w:rPr>
        <w:tab/>
        <w:t>процесса</w:t>
      </w:r>
      <w:r w:rsidRPr="00C60E50">
        <w:rPr>
          <w:lang w:val="ru-RU"/>
        </w:rPr>
        <w:tab/>
        <w:t>по</w:t>
      </w:r>
      <w:r w:rsidRPr="00C60E50">
        <w:rPr>
          <w:lang w:val="ru-RU"/>
        </w:rPr>
        <w:tab/>
        <w:t>годам</w:t>
      </w:r>
      <w:r w:rsidRPr="00C60E50">
        <w:rPr>
          <w:spacing w:val="-67"/>
          <w:lang w:val="ru-RU"/>
        </w:rPr>
        <w:t xml:space="preserve"> </w:t>
      </w:r>
      <w:r w:rsidRPr="00C60E50">
        <w:rPr>
          <w:spacing w:val="-1"/>
          <w:lang w:val="ru-RU"/>
        </w:rPr>
        <w:t>обучения</w:t>
      </w:r>
      <w:r w:rsidRPr="00C60E50">
        <w:rPr>
          <w:spacing w:val="-11"/>
          <w:lang w:val="ru-RU"/>
        </w:rPr>
        <w:t xml:space="preserve"> </w:t>
      </w:r>
      <w:r w:rsidRPr="00C60E50">
        <w:rPr>
          <w:spacing w:val="-1"/>
          <w:lang w:val="ru-RU"/>
        </w:rPr>
        <w:t>определяется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учетом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сенситивных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периодов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развития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физических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качеств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у</w:t>
      </w:r>
      <w:r w:rsidRPr="00C60E50">
        <w:rPr>
          <w:spacing w:val="53"/>
          <w:lang w:val="ru-RU"/>
        </w:rPr>
        <w:t xml:space="preserve"> </w:t>
      </w:r>
      <w:r w:rsidRPr="00C60E50">
        <w:rPr>
          <w:lang w:val="ru-RU"/>
        </w:rPr>
        <w:t>юных</w:t>
      </w:r>
      <w:r w:rsidRPr="00C60E50">
        <w:rPr>
          <w:spacing w:val="54"/>
          <w:lang w:val="ru-RU"/>
        </w:rPr>
        <w:t xml:space="preserve"> </w:t>
      </w:r>
      <w:r w:rsidRPr="00C60E50">
        <w:rPr>
          <w:lang w:val="ru-RU"/>
        </w:rPr>
        <w:t>спортсменов.</w:t>
      </w:r>
      <w:r w:rsidRPr="00C60E50">
        <w:rPr>
          <w:spacing w:val="60"/>
          <w:lang w:val="ru-RU"/>
        </w:rPr>
        <w:t xml:space="preserve"> </w:t>
      </w:r>
      <w:r w:rsidRPr="00C60E50">
        <w:rPr>
          <w:lang w:val="ru-RU"/>
        </w:rPr>
        <w:t>Вместе</w:t>
      </w:r>
      <w:r w:rsidRPr="00C60E50">
        <w:rPr>
          <w:spacing w:val="59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59"/>
          <w:lang w:val="ru-RU"/>
        </w:rPr>
        <w:t xml:space="preserve"> </w:t>
      </w:r>
      <w:r w:rsidRPr="00C60E50">
        <w:rPr>
          <w:lang w:val="ru-RU"/>
        </w:rPr>
        <w:t>тем</w:t>
      </w:r>
      <w:r w:rsidRPr="00C60E50">
        <w:rPr>
          <w:spacing w:val="60"/>
          <w:lang w:val="ru-RU"/>
        </w:rPr>
        <w:t xml:space="preserve"> </w:t>
      </w:r>
      <w:r w:rsidRPr="00C60E50">
        <w:rPr>
          <w:lang w:val="ru-RU"/>
        </w:rPr>
        <w:t>нельзя</w:t>
      </w:r>
      <w:r w:rsidRPr="00C60E50">
        <w:rPr>
          <w:spacing w:val="59"/>
          <w:lang w:val="ru-RU"/>
        </w:rPr>
        <w:t xml:space="preserve"> </w:t>
      </w:r>
      <w:r w:rsidRPr="00C60E50">
        <w:rPr>
          <w:lang w:val="ru-RU"/>
        </w:rPr>
        <w:t>оставлять</w:t>
      </w:r>
      <w:r w:rsidRPr="00C60E50">
        <w:rPr>
          <w:spacing w:val="55"/>
          <w:lang w:val="ru-RU"/>
        </w:rPr>
        <w:t xml:space="preserve"> </w:t>
      </w:r>
      <w:r w:rsidRPr="00C60E50">
        <w:rPr>
          <w:lang w:val="ru-RU"/>
        </w:rPr>
        <w:t>без</w:t>
      </w:r>
      <w:r w:rsidRPr="00C60E50">
        <w:rPr>
          <w:spacing w:val="58"/>
          <w:lang w:val="ru-RU"/>
        </w:rPr>
        <w:t xml:space="preserve"> </w:t>
      </w:r>
      <w:r w:rsidRPr="00C60E50">
        <w:rPr>
          <w:lang w:val="ru-RU"/>
        </w:rPr>
        <w:t>внимания</w:t>
      </w:r>
      <w:r w:rsidRPr="00C60E50">
        <w:rPr>
          <w:spacing w:val="59"/>
          <w:lang w:val="ru-RU"/>
        </w:rPr>
        <w:t xml:space="preserve"> </w:t>
      </w:r>
      <w:r w:rsidRPr="00C60E50">
        <w:rPr>
          <w:lang w:val="ru-RU"/>
        </w:rPr>
        <w:t>развитие</w:t>
      </w:r>
      <w:r w:rsidRPr="00C60E50">
        <w:rPr>
          <w:spacing w:val="63"/>
          <w:lang w:val="ru-RU"/>
        </w:rPr>
        <w:t xml:space="preserve"> </w:t>
      </w:r>
      <w:r w:rsidRPr="00C60E50">
        <w:rPr>
          <w:lang w:val="ru-RU"/>
        </w:rPr>
        <w:t>тех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качеств,</w:t>
      </w:r>
      <w:r w:rsidRPr="00C60E50">
        <w:rPr>
          <w:lang w:val="ru-RU"/>
        </w:rPr>
        <w:tab/>
        <w:t>которые</w:t>
      </w:r>
      <w:r w:rsidRPr="00C60E50">
        <w:rPr>
          <w:lang w:val="ru-RU"/>
        </w:rPr>
        <w:tab/>
        <w:t>в</w:t>
      </w:r>
      <w:r w:rsidRPr="00C60E50">
        <w:rPr>
          <w:lang w:val="ru-RU"/>
        </w:rPr>
        <w:tab/>
        <w:t>данном</w:t>
      </w:r>
      <w:r w:rsidRPr="00C60E50">
        <w:rPr>
          <w:lang w:val="ru-RU"/>
        </w:rPr>
        <w:tab/>
        <w:t>возрасте</w:t>
      </w:r>
      <w:r w:rsidRPr="00C60E50">
        <w:rPr>
          <w:lang w:val="ru-RU"/>
        </w:rPr>
        <w:tab/>
        <w:t>не</w:t>
      </w:r>
      <w:r w:rsidRPr="00C60E50">
        <w:rPr>
          <w:lang w:val="ru-RU"/>
        </w:rPr>
        <w:tab/>
      </w:r>
      <w:r w:rsidRPr="00C60E50">
        <w:rPr>
          <w:lang w:val="ru-RU"/>
        </w:rPr>
        <w:tab/>
        <w:t>совершенствуются.</w:t>
      </w:r>
      <w:r w:rsidRPr="00C60E50">
        <w:rPr>
          <w:lang w:val="ru-RU"/>
        </w:rPr>
        <w:tab/>
        <w:t>Особенно</w:t>
      </w:r>
      <w:r w:rsidRPr="00C60E50">
        <w:rPr>
          <w:lang w:val="ru-RU"/>
        </w:rPr>
        <w:tab/>
      </w:r>
      <w:r w:rsidRPr="00C60E50">
        <w:rPr>
          <w:spacing w:val="-1"/>
          <w:lang w:val="ru-RU"/>
        </w:rPr>
        <w:t>важно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соблюдать</w:t>
      </w:r>
      <w:r w:rsidRPr="00C60E50">
        <w:rPr>
          <w:spacing w:val="23"/>
          <w:lang w:val="ru-RU"/>
        </w:rPr>
        <w:t xml:space="preserve"> </w:t>
      </w:r>
      <w:r w:rsidRPr="00C60E50">
        <w:rPr>
          <w:lang w:val="ru-RU"/>
        </w:rPr>
        <w:t>соразмерность</w:t>
      </w:r>
      <w:r w:rsidRPr="00C60E50">
        <w:rPr>
          <w:spacing w:val="29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24"/>
          <w:lang w:val="ru-RU"/>
        </w:rPr>
        <w:t xml:space="preserve"> </w:t>
      </w:r>
      <w:r w:rsidRPr="00C60E50">
        <w:rPr>
          <w:lang w:val="ru-RU"/>
        </w:rPr>
        <w:t>развитии</w:t>
      </w:r>
      <w:r w:rsidRPr="00C60E50">
        <w:rPr>
          <w:spacing w:val="29"/>
          <w:lang w:val="ru-RU"/>
        </w:rPr>
        <w:t xml:space="preserve"> </w:t>
      </w:r>
      <w:r w:rsidRPr="00C60E50">
        <w:rPr>
          <w:lang w:val="ru-RU"/>
        </w:rPr>
        <w:t>общей</w:t>
      </w:r>
      <w:r w:rsidRPr="00C60E50">
        <w:rPr>
          <w:spacing w:val="26"/>
          <w:lang w:val="ru-RU"/>
        </w:rPr>
        <w:t xml:space="preserve"> </w:t>
      </w:r>
      <w:r w:rsidRPr="00C60E50">
        <w:rPr>
          <w:lang w:val="ru-RU"/>
        </w:rPr>
        <w:t>выносливости</w:t>
      </w:r>
      <w:r w:rsidRPr="00C60E50">
        <w:rPr>
          <w:spacing w:val="30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26"/>
          <w:lang w:val="ru-RU"/>
        </w:rPr>
        <w:t xml:space="preserve"> </w:t>
      </w:r>
      <w:r w:rsidRPr="00C60E50">
        <w:rPr>
          <w:lang w:val="ru-RU"/>
        </w:rPr>
        <w:t>скоростных</w:t>
      </w:r>
      <w:r w:rsidRPr="00C60E50">
        <w:rPr>
          <w:spacing w:val="21"/>
          <w:lang w:val="ru-RU"/>
        </w:rPr>
        <w:t xml:space="preserve"> </w:t>
      </w:r>
      <w:r w:rsidRPr="00C60E50">
        <w:rPr>
          <w:lang w:val="ru-RU"/>
        </w:rPr>
        <w:t>качеств</w:t>
      </w:r>
      <w:r w:rsidRPr="00C60E50">
        <w:rPr>
          <w:spacing w:val="2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силы,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т.е.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тех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них,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которые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имеют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под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собой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разные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физиологические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механизмы.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Строить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необходимо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учетом</w:t>
      </w:r>
      <w:r w:rsidRPr="00C60E50">
        <w:rPr>
          <w:spacing w:val="71"/>
          <w:lang w:val="ru-RU"/>
        </w:rPr>
        <w:t xml:space="preserve"> </w:t>
      </w:r>
      <w:r w:rsidRPr="00C60E50">
        <w:rPr>
          <w:lang w:val="ru-RU"/>
        </w:rPr>
        <w:t>неравномерного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нарастания</w:t>
      </w:r>
      <w:r w:rsidRPr="00C60E50">
        <w:rPr>
          <w:spacing w:val="25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23"/>
          <w:lang w:val="ru-RU"/>
        </w:rPr>
        <w:t xml:space="preserve"> </w:t>
      </w:r>
      <w:r w:rsidRPr="00C60E50">
        <w:rPr>
          <w:lang w:val="ru-RU"/>
        </w:rPr>
        <w:t>процессе</w:t>
      </w:r>
      <w:r w:rsidRPr="00C60E50">
        <w:rPr>
          <w:spacing w:val="25"/>
          <w:lang w:val="ru-RU"/>
        </w:rPr>
        <w:t xml:space="preserve"> </w:t>
      </w:r>
      <w:r w:rsidRPr="00C60E50">
        <w:rPr>
          <w:lang w:val="ru-RU"/>
        </w:rPr>
        <w:t>развития</w:t>
      </w:r>
      <w:r w:rsidRPr="00C60E50">
        <w:rPr>
          <w:spacing w:val="26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20"/>
          <w:lang w:val="ru-RU"/>
        </w:rPr>
        <w:t xml:space="preserve"> </w:t>
      </w:r>
      <w:r w:rsidRPr="00C60E50">
        <w:rPr>
          <w:lang w:val="ru-RU"/>
        </w:rPr>
        <w:t>физических</w:t>
      </w:r>
      <w:r w:rsidRPr="00C60E50">
        <w:rPr>
          <w:spacing w:val="20"/>
          <w:lang w:val="ru-RU"/>
        </w:rPr>
        <w:t xml:space="preserve"> </w:t>
      </w:r>
      <w:r w:rsidRPr="00C60E50">
        <w:rPr>
          <w:lang w:val="ru-RU"/>
        </w:rPr>
        <w:t>способностей.</w:t>
      </w:r>
      <w:r w:rsidRPr="00C60E50">
        <w:rPr>
          <w:spacing w:val="26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22"/>
          <w:lang w:val="ru-RU"/>
        </w:rPr>
        <w:t xml:space="preserve"> </w:t>
      </w:r>
      <w:r w:rsidRPr="00C60E50">
        <w:rPr>
          <w:lang w:val="ru-RU"/>
        </w:rPr>
        <w:t>одном</w:t>
      </w:r>
      <w:r w:rsidRPr="00C60E50">
        <w:rPr>
          <w:spacing w:val="30"/>
          <w:lang w:val="ru-RU"/>
        </w:rPr>
        <w:t xml:space="preserve"> </w:t>
      </w:r>
      <w:r w:rsidRPr="00C60E50">
        <w:rPr>
          <w:lang w:val="ru-RU"/>
        </w:rPr>
        <w:t>возрастном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периоде</w:t>
      </w:r>
      <w:r w:rsidRPr="00C60E50">
        <w:rPr>
          <w:spacing w:val="35"/>
          <w:lang w:val="ru-RU"/>
        </w:rPr>
        <w:t xml:space="preserve"> </w:t>
      </w:r>
      <w:r w:rsidRPr="00C60E50">
        <w:rPr>
          <w:lang w:val="ru-RU"/>
        </w:rPr>
        <w:t>прогрессирует</w:t>
      </w:r>
      <w:r w:rsidRPr="00C60E50">
        <w:rPr>
          <w:spacing w:val="33"/>
          <w:lang w:val="ru-RU"/>
        </w:rPr>
        <w:t xml:space="preserve"> </w:t>
      </w:r>
      <w:r w:rsidRPr="00C60E50">
        <w:rPr>
          <w:lang w:val="ru-RU"/>
        </w:rPr>
        <w:t>сила,</w:t>
      </w:r>
      <w:r w:rsidRPr="00C60E50">
        <w:rPr>
          <w:spacing w:val="37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33"/>
          <w:lang w:val="ru-RU"/>
        </w:rPr>
        <w:t xml:space="preserve"> </w:t>
      </w:r>
      <w:r w:rsidRPr="00C60E50">
        <w:rPr>
          <w:lang w:val="ru-RU"/>
        </w:rPr>
        <w:t>другом</w:t>
      </w:r>
      <w:r w:rsidRPr="00C60E50">
        <w:rPr>
          <w:spacing w:val="41"/>
          <w:lang w:val="ru-RU"/>
        </w:rPr>
        <w:t xml:space="preserve"> </w:t>
      </w:r>
      <w:r w:rsidRPr="00C60E50">
        <w:rPr>
          <w:lang w:val="ru-RU"/>
        </w:rPr>
        <w:t>выносливость</w:t>
      </w:r>
      <w:r w:rsidRPr="00C60E50">
        <w:rPr>
          <w:spacing w:val="33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34"/>
          <w:lang w:val="ru-RU"/>
        </w:rPr>
        <w:t xml:space="preserve"> </w:t>
      </w:r>
      <w:r w:rsidRPr="00C60E50">
        <w:rPr>
          <w:lang w:val="ru-RU"/>
        </w:rPr>
        <w:t>т.д.</w:t>
      </w:r>
      <w:r w:rsidRPr="00C60E50">
        <w:rPr>
          <w:spacing w:val="37"/>
          <w:lang w:val="ru-RU"/>
        </w:rPr>
        <w:t xml:space="preserve"> </w:t>
      </w:r>
      <w:r w:rsidRPr="00C60E50">
        <w:rPr>
          <w:lang w:val="ru-RU"/>
        </w:rPr>
        <w:t>Эти</w:t>
      </w:r>
      <w:r w:rsidRPr="00C60E50">
        <w:rPr>
          <w:spacing w:val="34"/>
          <w:lang w:val="ru-RU"/>
        </w:rPr>
        <w:t xml:space="preserve"> </w:t>
      </w:r>
      <w:r w:rsidRPr="00C60E50">
        <w:rPr>
          <w:lang w:val="ru-RU"/>
        </w:rPr>
        <w:t>периоды</w:t>
      </w:r>
      <w:r w:rsidRPr="00C60E50">
        <w:rPr>
          <w:spacing w:val="35"/>
          <w:lang w:val="ru-RU"/>
        </w:rPr>
        <w:t xml:space="preserve"> </w:t>
      </w:r>
      <w:r w:rsidRPr="00C60E50">
        <w:rPr>
          <w:lang w:val="ru-RU"/>
        </w:rPr>
        <w:t>наиболее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благоприятны</w:t>
      </w:r>
      <w:r w:rsidRPr="00C60E50">
        <w:rPr>
          <w:spacing w:val="6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62"/>
          <w:lang w:val="ru-RU"/>
        </w:rPr>
        <w:t xml:space="preserve"> </w:t>
      </w:r>
      <w:r w:rsidRPr="00C60E50">
        <w:rPr>
          <w:lang w:val="ru-RU"/>
        </w:rPr>
        <w:t>совершенствования</w:t>
      </w:r>
      <w:r w:rsidRPr="00C60E50">
        <w:rPr>
          <w:spacing w:val="67"/>
          <w:lang w:val="ru-RU"/>
        </w:rPr>
        <w:t xml:space="preserve"> </w:t>
      </w:r>
      <w:r w:rsidRPr="00C60E50">
        <w:rPr>
          <w:lang w:val="ru-RU"/>
        </w:rPr>
        <w:t>соответствующих</w:t>
      </w:r>
      <w:r w:rsidRPr="00C60E50">
        <w:rPr>
          <w:spacing w:val="57"/>
          <w:lang w:val="ru-RU"/>
        </w:rPr>
        <w:t xml:space="preserve"> </w:t>
      </w:r>
      <w:r w:rsidRPr="00C60E50">
        <w:rPr>
          <w:lang w:val="ru-RU"/>
        </w:rPr>
        <w:t>двигательных</w:t>
      </w:r>
      <w:r w:rsidRPr="00C60E50">
        <w:rPr>
          <w:spacing w:val="58"/>
          <w:lang w:val="ru-RU"/>
        </w:rPr>
        <w:t xml:space="preserve"> </w:t>
      </w:r>
      <w:r w:rsidRPr="00C60E50">
        <w:rPr>
          <w:lang w:val="ru-RU"/>
        </w:rPr>
        <w:t>качеств,</w:t>
      </w:r>
      <w:r w:rsidRPr="00C60E50">
        <w:rPr>
          <w:spacing w:val="6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тренер-преподаватель</w:t>
      </w:r>
      <w:r w:rsidRPr="00C60E50">
        <w:rPr>
          <w:lang w:val="ru-RU"/>
        </w:rPr>
        <w:tab/>
      </w:r>
      <w:r w:rsidRPr="00C60E50">
        <w:rPr>
          <w:lang w:val="ru-RU"/>
        </w:rPr>
        <w:tab/>
        <w:t>должен</w:t>
      </w:r>
      <w:r w:rsidRPr="00C60E50">
        <w:rPr>
          <w:lang w:val="ru-RU"/>
        </w:rPr>
        <w:tab/>
      </w:r>
      <w:r w:rsidRPr="00C60E50">
        <w:rPr>
          <w:lang w:val="ru-RU"/>
        </w:rPr>
        <w:tab/>
        <w:t>способствовать</w:t>
      </w:r>
      <w:r w:rsidRPr="00C60E50">
        <w:rPr>
          <w:lang w:val="ru-RU"/>
        </w:rPr>
        <w:tab/>
        <w:t>их</w:t>
      </w:r>
      <w:r w:rsidRPr="00C60E50">
        <w:rPr>
          <w:lang w:val="ru-RU"/>
        </w:rPr>
        <w:tab/>
        <w:t>воспитанию,</w:t>
      </w:r>
      <w:r w:rsidRPr="00C60E50">
        <w:rPr>
          <w:lang w:val="ru-RU"/>
        </w:rPr>
        <w:tab/>
      </w:r>
      <w:r w:rsidRPr="00C60E50">
        <w:rPr>
          <w:lang w:val="ru-RU"/>
        </w:rPr>
        <w:tab/>
        <w:t>давая</w:t>
      </w:r>
      <w:r w:rsidRPr="00C60E50">
        <w:rPr>
          <w:lang w:val="ru-RU"/>
        </w:rPr>
        <w:tab/>
      </w:r>
      <w:r w:rsidRPr="00C60E50">
        <w:rPr>
          <w:lang w:val="ru-RU"/>
        </w:rPr>
        <w:tab/>
        <w:t>нагрузки</w:t>
      </w:r>
    </w:p>
    <w:p w:rsidR="007D6851" w:rsidRPr="00C60E50" w:rsidRDefault="007D6851">
      <w:pPr>
        <w:pStyle w:val="BodyText"/>
        <w:spacing w:before="2" w:line="322" w:lineRule="exact"/>
        <w:rPr>
          <w:lang w:val="ru-RU"/>
        </w:rPr>
      </w:pPr>
      <w:r w:rsidRPr="00C60E50">
        <w:rPr>
          <w:lang w:val="ru-RU"/>
        </w:rPr>
        <w:t>специальной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направленности.</w:t>
      </w:r>
    </w:p>
    <w:p w:rsidR="007D6851" w:rsidRPr="00C60E50" w:rsidRDefault="007D6851">
      <w:pPr>
        <w:pStyle w:val="BodyText"/>
        <w:ind w:right="344" w:firstLine="705"/>
        <w:rPr>
          <w:lang w:val="ru-RU"/>
        </w:rPr>
      </w:pPr>
      <w:r w:rsidRPr="00C60E50">
        <w:rPr>
          <w:lang w:val="ru-RU"/>
        </w:rPr>
        <w:t>В программе представлены сенситивные (благоприятные) периоды развития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двигательных качеств,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всех детей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подростков.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Однако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необходимо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учитывать,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что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перспективной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достижению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высокого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мастерства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отбирают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детей,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имеющих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определенные соматические и морфофункциональные особенности. Прежде всего,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это высокорослые дети. Они отличаются от менее рослых и по темпам полового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созревания,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нарастанию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способностей.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Чаще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всего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опережают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своих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сверстников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соматическим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показателям,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иногда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способностям.</w:t>
      </w:r>
    </w:p>
    <w:p w:rsidR="007D6851" w:rsidRPr="00C60E50" w:rsidRDefault="007D6851">
      <w:pPr>
        <w:pStyle w:val="BodyText"/>
        <w:spacing w:before="2"/>
        <w:ind w:right="356" w:firstLine="705"/>
        <w:rPr>
          <w:lang w:val="ru-RU"/>
        </w:rPr>
      </w:pPr>
      <w:r w:rsidRPr="00C60E50">
        <w:rPr>
          <w:lang w:val="ru-RU"/>
        </w:rPr>
        <w:t>Кроме того, у девочек и мальчиков, а тем более у девушек и юношей, имеются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большие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различия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становлении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физических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кондиций.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Без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учета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этих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особенностей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невозможно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рационально построить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учебно-тренировочный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процесс.</w:t>
      </w:r>
    </w:p>
    <w:p w:rsidR="007D6851" w:rsidRPr="00C60E50" w:rsidRDefault="007D6851">
      <w:pPr>
        <w:pStyle w:val="BodyText"/>
        <w:spacing w:before="3"/>
        <w:ind w:left="0"/>
        <w:jc w:val="left"/>
        <w:rPr>
          <w:lang w:val="ru-RU"/>
        </w:rPr>
      </w:pPr>
    </w:p>
    <w:p w:rsidR="007D6851" w:rsidRDefault="007D6851">
      <w:pPr>
        <w:pStyle w:val="Heading21"/>
        <w:ind w:left="820" w:right="960"/>
        <w:jc w:val="center"/>
      </w:pPr>
      <w:r>
        <w:t>Примерные</w:t>
      </w:r>
      <w:r>
        <w:rPr>
          <w:spacing w:val="-7"/>
        </w:rPr>
        <w:t xml:space="preserve"> </w:t>
      </w:r>
      <w:r>
        <w:t>сенситивные</w:t>
      </w:r>
      <w:r>
        <w:rPr>
          <w:spacing w:val="-6"/>
        </w:rPr>
        <w:t xml:space="preserve"> </w:t>
      </w:r>
      <w:r>
        <w:t>(благоприятные)</w:t>
      </w:r>
      <w:r>
        <w:rPr>
          <w:spacing w:val="-3"/>
        </w:rPr>
        <w:t xml:space="preserve"> </w:t>
      </w:r>
      <w:r>
        <w:t>периоды</w:t>
      </w:r>
      <w:r>
        <w:rPr>
          <w:spacing w:val="-8"/>
        </w:rPr>
        <w:t xml:space="preserve"> </w:t>
      </w:r>
      <w:r>
        <w:t>развития</w:t>
      </w:r>
    </w:p>
    <w:p w:rsidR="007D6851" w:rsidRDefault="007D6851">
      <w:pPr>
        <w:jc w:val="center"/>
        <w:sectPr w:rsidR="007D6851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04"/>
        <w:gridCol w:w="412"/>
        <w:gridCol w:w="609"/>
        <w:gridCol w:w="701"/>
        <w:gridCol w:w="701"/>
        <w:gridCol w:w="702"/>
        <w:gridCol w:w="702"/>
        <w:gridCol w:w="697"/>
        <w:gridCol w:w="702"/>
        <w:gridCol w:w="706"/>
      </w:tblGrid>
      <w:tr w:rsidR="007D6851" w:rsidTr="00086203">
        <w:trPr>
          <w:trHeight w:val="321"/>
        </w:trPr>
        <w:tc>
          <w:tcPr>
            <w:tcW w:w="4504" w:type="dxa"/>
            <w:vMerge w:val="restart"/>
          </w:tcPr>
          <w:p w:rsidR="007D6851" w:rsidRPr="00086203" w:rsidRDefault="007D6851" w:rsidP="00086203">
            <w:pPr>
              <w:pStyle w:val="TableParagraph"/>
              <w:ind w:left="110" w:right="436"/>
              <w:rPr>
                <w:sz w:val="28"/>
              </w:rPr>
            </w:pPr>
            <w:r w:rsidRPr="00086203">
              <w:rPr>
                <w:sz w:val="28"/>
              </w:rPr>
              <w:t>Морфофункциональные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показатели,</w:t>
            </w:r>
            <w:r w:rsidRPr="00086203">
              <w:rPr>
                <w:spacing w:val="-11"/>
                <w:sz w:val="28"/>
              </w:rPr>
              <w:t xml:space="preserve"> </w:t>
            </w:r>
            <w:r w:rsidRPr="00086203">
              <w:rPr>
                <w:sz w:val="28"/>
              </w:rPr>
              <w:t>физические</w:t>
            </w:r>
            <w:r w:rsidRPr="00086203">
              <w:rPr>
                <w:spacing w:val="-13"/>
                <w:sz w:val="28"/>
              </w:rPr>
              <w:t xml:space="preserve"> </w:t>
            </w:r>
            <w:r w:rsidRPr="00086203">
              <w:rPr>
                <w:sz w:val="28"/>
              </w:rPr>
              <w:t>качества</w:t>
            </w:r>
          </w:p>
        </w:tc>
        <w:tc>
          <w:tcPr>
            <w:tcW w:w="5932" w:type="dxa"/>
            <w:gridSpan w:val="9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Возраст, лет</w:t>
            </w:r>
          </w:p>
        </w:tc>
      </w:tr>
      <w:tr w:rsidR="007D6851" w:rsidTr="00086203">
        <w:trPr>
          <w:trHeight w:val="326"/>
        </w:trPr>
        <w:tc>
          <w:tcPr>
            <w:tcW w:w="4504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41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8</w:t>
            </w:r>
          </w:p>
        </w:tc>
        <w:tc>
          <w:tcPr>
            <w:tcW w:w="60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9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10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 w:rsidRPr="00086203">
              <w:rPr>
                <w:sz w:val="28"/>
              </w:rPr>
              <w:t>11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13</w:t>
            </w:r>
          </w:p>
        </w:tc>
        <w:tc>
          <w:tcPr>
            <w:tcW w:w="69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14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  <w:tc>
          <w:tcPr>
            <w:tcW w:w="70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 w:rsidRPr="00086203">
              <w:rPr>
                <w:sz w:val="28"/>
              </w:rPr>
              <w:t>16</w:t>
            </w:r>
          </w:p>
        </w:tc>
      </w:tr>
      <w:tr w:rsidR="007D6851" w:rsidTr="00086203">
        <w:trPr>
          <w:trHeight w:val="321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Длина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тела</w:t>
            </w:r>
          </w:p>
        </w:tc>
        <w:tc>
          <w:tcPr>
            <w:tcW w:w="41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0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Мышечная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масса</w:t>
            </w:r>
          </w:p>
        </w:tc>
        <w:tc>
          <w:tcPr>
            <w:tcW w:w="41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0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Быстрота</w:t>
            </w:r>
          </w:p>
        </w:tc>
        <w:tc>
          <w:tcPr>
            <w:tcW w:w="41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0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Скоростно-силовые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качества</w:t>
            </w:r>
          </w:p>
        </w:tc>
        <w:tc>
          <w:tcPr>
            <w:tcW w:w="41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0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Сила</w:t>
            </w:r>
          </w:p>
        </w:tc>
        <w:tc>
          <w:tcPr>
            <w:tcW w:w="41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0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7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Выносливость</w:t>
            </w:r>
          </w:p>
        </w:tc>
        <w:tc>
          <w:tcPr>
            <w:tcW w:w="41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0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5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Анаэробные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возможности</w:t>
            </w:r>
          </w:p>
        </w:tc>
        <w:tc>
          <w:tcPr>
            <w:tcW w:w="41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0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Гибкость</w:t>
            </w:r>
          </w:p>
        </w:tc>
        <w:tc>
          <w:tcPr>
            <w:tcW w:w="41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0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Координационные</w:t>
            </w:r>
            <w:r w:rsidRPr="00086203">
              <w:rPr>
                <w:spacing w:val="-10"/>
                <w:sz w:val="28"/>
              </w:rPr>
              <w:t xml:space="preserve"> </w:t>
            </w:r>
            <w:r w:rsidRPr="00086203">
              <w:rPr>
                <w:sz w:val="28"/>
              </w:rPr>
              <w:t>способности</w:t>
            </w:r>
          </w:p>
        </w:tc>
        <w:tc>
          <w:tcPr>
            <w:tcW w:w="41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0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9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4504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Равновесие</w:t>
            </w:r>
          </w:p>
        </w:tc>
        <w:tc>
          <w:tcPr>
            <w:tcW w:w="41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0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2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7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</w:tbl>
    <w:p w:rsidR="007D6851" w:rsidRDefault="007D6851">
      <w:pPr>
        <w:pStyle w:val="BodyText"/>
        <w:spacing w:before="11"/>
        <w:ind w:left="0"/>
        <w:jc w:val="left"/>
        <w:rPr>
          <w:b/>
          <w:sz w:val="19"/>
        </w:rPr>
      </w:pPr>
    </w:p>
    <w:p w:rsidR="007D6851" w:rsidRPr="00C60E50" w:rsidRDefault="007D6851">
      <w:pPr>
        <w:pStyle w:val="BodyText"/>
        <w:spacing w:before="86"/>
        <w:ind w:right="347" w:firstLine="705"/>
        <w:rPr>
          <w:lang w:val="ru-RU"/>
        </w:rPr>
      </w:pPr>
      <w:r w:rsidRPr="00C60E50">
        <w:rPr>
          <w:lang w:val="ru-RU"/>
        </w:rPr>
        <w:t>Рациональное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увеличение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нагрузок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является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одним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основных условий роста тренированности. Но при этом уровень нагрузки должен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соответствовать степени работоспособности спортсмена. Тренировочные нагрузки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надо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подбирать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индивидуально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дифференцировать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учетом их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состояния,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работоспособности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данном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этапе.</w:t>
      </w:r>
    </w:p>
    <w:p w:rsidR="007D6851" w:rsidRPr="00C60E50" w:rsidRDefault="007D6851">
      <w:pPr>
        <w:pStyle w:val="BodyText"/>
        <w:spacing w:before="4"/>
        <w:ind w:right="358" w:firstLine="705"/>
        <w:rPr>
          <w:lang w:val="ru-RU"/>
        </w:rPr>
      </w:pPr>
      <w:r w:rsidRPr="00C60E50">
        <w:rPr>
          <w:lang w:val="ru-RU"/>
        </w:rPr>
        <w:t>Необходимо стремиться к тому, чтобы интенсивность и объем упражнений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возрастали по мере улучшения физической подготовленности юных спортсменов.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Следует отдавать предпочтение упражнениям динамического характера и приучать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занимающихся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различному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темпу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выполнения.</w:t>
      </w:r>
    </w:p>
    <w:p w:rsidR="007D6851" w:rsidRPr="00C60E50" w:rsidRDefault="007D6851">
      <w:pPr>
        <w:pStyle w:val="BodyText"/>
        <w:ind w:right="342" w:firstLine="705"/>
        <w:rPr>
          <w:lang w:val="ru-RU"/>
        </w:rPr>
      </w:pPr>
      <w:r w:rsidRPr="00C60E50">
        <w:rPr>
          <w:lang w:val="ru-RU"/>
        </w:rPr>
        <w:t>Предлагая интенсивные упражнения, требующие значительного физического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напряжения спортсмена, нужно чаще изменять исходное положение, вовлекать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движение возможно больше групп мышц, чередовать напряжение с расслаблением,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делать более частые паузы для отдыха, обращая внимание на дыхание (глубокое,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ритмичное,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без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задержки).</w:t>
      </w:r>
    </w:p>
    <w:p w:rsidR="007D6851" w:rsidRPr="00C60E50" w:rsidRDefault="007D6851">
      <w:pPr>
        <w:pStyle w:val="BodyText"/>
        <w:ind w:right="354" w:firstLine="705"/>
        <w:rPr>
          <w:lang w:val="ru-RU"/>
        </w:rPr>
      </w:pPr>
      <w:r w:rsidRPr="00C60E50">
        <w:rPr>
          <w:w w:val="95"/>
          <w:lang w:val="ru-RU"/>
        </w:rPr>
        <w:t>Когда занимающиеся упражняются в технических приемах, можно значительно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повысить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нагрузку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развития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выносливости),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увеличивая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количество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повторений,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повышая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скорость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усложняя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перемещения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игроков.</w:t>
      </w:r>
    </w:p>
    <w:p w:rsidR="007D6851" w:rsidRPr="00C60E50" w:rsidRDefault="007D6851">
      <w:pPr>
        <w:pStyle w:val="BodyText"/>
        <w:spacing w:before="1"/>
        <w:ind w:right="349" w:firstLine="705"/>
        <w:rPr>
          <w:lang w:val="ru-RU"/>
        </w:rPr>
      </w:pPr>
      <w:r w:rsidRPr="00C60E50">
        <w:rPr>
          <w:lang w:val="ru-RU"/>
        </w:rPr>
        <w:t>Если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программу занятий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включены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упражнения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быстроту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точность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движений, то сначала следует выполнять упражнения, развивающие точность, затем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быстроту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сочетании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точностью.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Овладение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тактикой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успешно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осуществляется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только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параллельного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формирования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навыков и тактических умений. Нужно ставить перед юными спортсменами такие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задачи,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решение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которых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затруднит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усвоение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техники.</w:t>
      </w:r>
    </w:p>
    <w:p w:rsidR="007D6851" w:rsidRPr="00C60E50" w:rsidRDefault="007D6851">
      <w:pPr>
        <w:pStyle w:val="BodyText"/>
        <w:ind w:right="347" w:firstLine="705"/>
        <w:rPr>
          <w:lang w:val="ru-RU"/>
        </w:rPr>
      </w:pPr>
      <w:r w:rsidRPr="00C60E50">
        <w:rPr>
          <w:lang w:val="ru-RU"/>
        </w:rPr>
        <w:t>Преждевременное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разделение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игровым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функциям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значительно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сужает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перспективы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дальнейшего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совершенствования.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начальной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специализации юные спортсмены должны научиться выполнять любые функции 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команде.</w:t>
      </w:r>
    </w:p>
    <w:p w:rsidR="007D6851" w:rsidRPr="00C60E50" w:rsidRDefault="007D6851">
      <w:pPr>
        <w:pStyle w:val="BodyText"/>
        <w:ind w:right="343" w:firstLine="705"/>
        <w:rPr>
          <w:lang w:val="ru-RU"/>
        </w:rPr>
      </w:pPr>
      <w:r w:rsidRPr="00C60E50">
        <w:rPr>
          <w:lang w:val="ru-RU"/>
        </w:rPr>
        <w:t>Каждый занимающийся обязан научиться в равной степени точно передавать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мяч, вести его, бросать в кольцо с места и в движении, стремительно атаковать,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опекать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нападающих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цепко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защищаться.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Только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после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того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как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юный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баскетболист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овладеет этим комплексом навыков и умений и определятся его индивидуальные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качества, можно переходить к специализации по амплуа. При подготовке особое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внимание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нужно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уделять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высокорослыми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юными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баскетболистами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юношами</w:t>
      </w:r>
      <w:r w:rsidRPr="00C60E50">
        <w:rPr>
          <w:spacing w:val="10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0"/>
          <w:lang w:val="ru-RU"/>
        </w:rPr>
        <w:t xml:space="preserve"> </w:t>
      </w:r>
      <w:r w:rsidRPr="00C60E50">
        <w:rPr>
          <w:lang w:val="ru-RU"/>
        </w:rPr>
        <w:t>девушками.</w:t>
      </w:r>
      <w:r w:rsidRPr="00C60E50">
        <w:rPr>
          <w:spacing w:val="18"/>
          <w:lang w:val="ru-RU"/>
        </w:rPr>
        <w:t xml:space="preserve"> </w:t>
      </w:r>
      <w:r w:rsidRPr="00C60E50">
        <w:rPr>
          <w:lang w:val="ru-RU"/>
        </w:rPr>
        <w:t>Следует</w:t>
      </w:r>
      <w:r w:rsidRPr="00C60E50">
        <w:rPr>
          <w:spacing w:val="14"/>
          <w:lang w:val="ru-RU"/>
        </w:rPr>
        <w:t xml:space="preserve"> </w:t>
      </w:r>
      <w:r w:rsidRPr="00C60E50">
        <w:rPr>
          <w:lang w:val="ru-RU"/>
        </w:rPr>
        <w:t>учитывать</w:t>
      </w:r>
      <w:r w:rsidRPr="00C60E50">
        <w:rPr>
          <w:spacing w:val="8"/>
          <w:lang w:val="ru-RU"/>
        </w:rPr>
        <w:t xml:space="preserve"> </w:t>
      </w:r>
      <w:r w:rsidRPr="00C60E50">
        <w:rPr>
          <w:lang w:val="ru-RU"/>
        </w:rPr>
        <w:t>особенности</w:t>
      </w:r>
      <w:r w:rsidRPr="00C60E50">
        <w:rPr>
          <w:spacing w:val="11"/>
          <w:lang w:val="ru-RU"/>
        </w:rPr>
        <w:t xml:space="preserve"> </w:t>
      </w:r>
      <w:r w:rsidRPr="00C60E50">
        <w:rPr>
          <w:lang w:val="ru-RU"/>
        </w:rPr>
        <w:t>девушек</w:t>
      </w:r>
      <w:r w:rsidRPr="00C60E50">
        <w:rPr>
          <w:spacing w:val="23"/>
          <w:lang w:val="ru-RU"/>
        </w:rPr>
        <w:t xml:space="preserve"> </w:t>
      </w:r>
      <w:r w:rsidRPr="00C60E50">
        <w:rPr>
          <w:lang w:val="ru-RU"/>
        </w:rPr>
        <w:t>-</w:t>
      </w:r>
      <w:r w:rsidRPr="00C60E50">
        <w:rPr>
          <w:spacing w:val="9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склонность</w:t>
      </w:r>
      <w:r w:rsidRPr="00C60E50">
        <w:rPr>
          <w:spacing w:val="9"/>
          <w:lang w:val="ru-RU"/>
        </w:rPr>
        <w:t xml:space="preserve"> </w:t>
      </w:r>
      <w:r w:rsidRPr="00C60E50">
        <w:rPr>
          <w:lang w:val="ru-RU"/>
        </w:rPr>
        <w:t>к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32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jc w:val="left"/>
        <w:rPr>
          <w:lang w:val="ru-RU"/>
        </w:rPr>
      </w:pPr>
      <w:r w:rsidRPr="00C60E50">
        <w:rPr>
          <w:lang w:val="ru-RU"/>
        </w:rPr>
        <w:t>более</w:t>
      </w:r>
      <w:r w:rsidRPr="00C60E50">
        <w:rPr>
          <w:spacing w:val="46"/>
          <w:lang w:val="ru-RU"/>
        </w:rPr>
        <w:t xml:space="preserve"> </w:t>
      </w:r>
      <w:r w:rsidRPr="00C60E50">
        <w:rPr>
          <w:lang w:val="ru-RU"/>
        </w:rPr>
        <w:t>выраженному</w:t>
      </w:r>
      <w:r w:rsidRPr="00C60E50">
        <w:rPr>
          <w:spacing w:val="41"/>
          <w:lang w:val="ru-RU"/>
        </w:rPr>
        <w:t xml:space="preserve"> </w:t>
      </w:r>
      <w:r w:rsidRPr="00C60E50">
        <w:rPr>
          <w:lang w:val="ru-RU"/>
        </w:rPr>
        <w:t>приросту</w:t>
      </w:r>
      <w:r w:rsidRPr="00C60E50">
        <w:rPr>
          <w:spacing w:val="41"/>
          <w:lang w:val="ru-RU"/>
        </w:rPr>
        <w:t xml:space="preserve"> </w:t>
      </w:r>
      <w:r w:rsidRPr="00C60E50">
        <w:rPr>
          <w:lang w:val="ru-RU"/>
        </w:rPr>
        <w:t>массы</w:t>
      </w:r>
      <w:r w:rsidRPr="00C60E50">
        <w:rPr>
          <w:spacing w:val="45"/>
          <w:lang w:val="ru-RU"/>
        </w:rPr>
        <w:t xml:space="preserve"> </w:t>
      </w:r>
      <w:r w:rsidRPr="00C60E50">
        <w:rPr>
          <w:lang w:val="ru-RU"/>
        </w:rPr>
        <w:t>тела,</w:t>
      </w:r>
      <w:r w:rsidRPr="00C60E50">
        <w:rPr>
          <w:spacing w:val="43"/>
          <w:lang w:val="ru-RU"/>
        </w:rPr>
        <w:t xml:space="preserve"> </w:t>
      </w:r>
      <w:r w:rsidRPr="00C60E50">
        <w:rPr>
          <w:lang w:val="ru-RU"/>
        </w:rPr>
        <w:t>быстрое</w:t>
      </w:r>
      <w:r w:rsidRPr="00C60E50">
        <w:rPr>
          <w:spacing w:val="46"/>
          <w:lang w:val="ru-RU"/>
        </w:rPr>
        <w:t xml:space="preserve"> </w:t>
      </w:r>
      <w:r w:rsidRPr="00C60E50">
        <w:rPr>
          <w:lang w:val="ru-RU"/>
        </w:rPr>
        <w:t>ослабление</w:t>
      </w:r>
      <w:r w:rsidRPr="00C60E50">
        <w:rPr>
          <w:spacing w:val="41"/>
          <w:lang w:val="ru-RU"/>
        </w:rPr>
        <w:t xml:space="preserve"> </w:t>
      </w:r>
      <w:r w:rsidRPr="00C60E50">
        <w:rPr>
          <w:lang w:val="ru-RU"/>
        </w:rPr>
        <w:t>внимания</w:t>
      </w:r>
      <w:r w:rsidRPr="00C60E50">
        <w:rPr>
          <w:spacing w:val="51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нагрузке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недостаточный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уровень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работоспособности.</w:t>
      </w:r>
    </w:p>
    <w:p w:rsidR="007D6851" w:rsidRPr="00C60E50" w:rsidRDefault="007D6851">
      <w:pPr>
        <w:pStyle w:val="BodyText"/>
        <w:spacing w:before="9"/>
        <w:ind w:left="0"/>
        <w:jc w:val="left"/>
        <w:rPr>
          <w:lang w:val="ru-RU"/>
        </w:rPr>
      </w:pPr>
    </w:p>
    <w:p w:rsidR="007D6851" w:rsidRDefault="007D6851">
      <w:pPr>
        <w:ind w:left="1682" w:right="1460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52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недели</w:t>
      </w:r>
    </w:p>
    <w:p w:rsidR="007D6851" w:rsidRDefault="007D6851">
      <w:pPr>
        <w:pStyle w:val="BodyText"/>
        <w:spacing w:before="2"/>
        <w:ind w:left="0"/>
        <w:jc w:val="left"/>
        <w:rPr>
          <w:b/>
        </w:rPr>
      </w:pPr>
    </w:p>
    <w:tbl>
      <w:tblPr>
        <w:tblW w:w="0" w:type="auto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871"/>
        <w:gridCol w:w="893"/>
        <w:gridCol w:w="878"/>
        <w:gridCol w:w="743"/>
        <w:gridCol w:w="892"/>
        <w:gridCol w:w="1041"/>
        <w:gridCol w:w="878"/>
        <w:gridCol w:w="878"/>
        <w:gridCol w:w="879"/>
      </w:tblGrid>
      <w:tr w:rsidR="007D6851" w:rsidTr="00086203">
        <w:trPr>
          <w:trHeight w:val="253"/>
        </w:trPr>
        <w:tc>
          <w:tcPr>
            <w:tcW w:w="2871" w:type="dxa"/>
            <w:vMerge w:val="restart"/>
          </w:tcPr>
          <w:p w:rsidR="007D6851" w:rsidRDefault="007D6851" w:rsidP="00086203">
            <w:pPr>
              <w:pStyle w:val="TableParagraph"/>
              <w:spacing w:line="249" w:lineRule="exact"/>
              <w:ind w:left="105"/>
            </w:pPr>
            <w:r>
              <w:t>Предметная область</w:t>
            </w:r>
          </w:p>
        </w:tc>
        <w:tc>
          <w:tcPr>
            <w:tcW w:w="7082" w:type="dxa"/>
            <w:gridSpan w:val="8"/>
          </w:tcPr>
          <w:p w:rsidR="007D6851" w:rsidRDefault="007D6851" w:rsidP="00086203">
            <w:pPr>
              <w:pStyle w:val="TableParagraph"/>
              <w:spacing w:line="234" w:lineRule="exact"/>
              <w:ind w:left="1863"/>
            </w:pPr>
            <w:r>
              <w:t>Объем</w:t>
            </w:r>
            <w:r w:rsidRPr="00086203">
              <w:rPr>
                <w:spacing w:val="-5"/>
              </w:rPr>
              <w:t xml:space="preserve"> </w:t>
            </w:r>
            <w:r>
              <w:t>тренировочной</w:t>
            </w:r>
            <w:r w:rsidRPr="00086203">
              <w:rPr>
                <w:spacing w:val="-4"/>
              </w:rPr>
              <w:t xml:space="preserve"> </w:t>
            </w:r>
            <w:r>
              <w:t>деятельности</w:t>
            </w:r>
          </w:p>
        </w:tc>
      </w:tr>
      <w:tr w:rsidR="007D6851" w:rsidTr="00086203">
        <w:trPr>
          <w:trHeight w:val="321"/>
        </w:trPr>
        <w:tc>
          <w:tcPr>
            <w:tcW w:w="287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893" w:type="dxa"/>
          </w:tcPr>
          <w:p w:rsidR="007D6851" w:rsidRPr="00086203" w:rsidRDefault="007D6851" w:rsidP="00086203">
            <w:pPr>
              <w:pStyle w:val="TableParagraph"/>
              <w:spacing w:before="44"/>
              <w:ind w:left="198" w:right="188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НП-1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before="44"/>
              <w:ind w:left="189" w:right="183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НП-2</w:t>
            </w:r>
          </w:p>
        </w:tc>
        <w:tc>
          <w:tcPr>
            <w:tcW w:w="743" w:type="dxa"/>
          </w:tcPr>
          <w:p w:rsidR="007D6851" w:rsidRPr="00086203" w:rsidRDefault="007D6851" w:rsidP="00086203">
            <w:pPr>
              <w:pStyle w:val="TableParagraph"/>
              <w:spacing w:before="44"/>
              <w:ind w:left="122" w:right="114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НП-3</w:t>
            </w:r>
          </w:p>
        </w:tc>
        <w:tc>
          <w:tcPr>
            <w:tcW w:w="892" w:type="dxa"/>
          </w:tcPr>
          <w:p w:rsidR="007D6851" w:rsidRPr="00086203" w:rsidRDefault="007D6851" w:rsidP="00086203">
            <w:pPr>
              <w:pStyle w:val="TableParagraph"/>
              <w:spacing w:before="44"/>
              <w:ind w:left="229" w:right="208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ТГ-1</w:t>
            </w:r>
          </w:p>
        </w:tc>
        <w:tc>
          <w:tcPr>
            <w:tcW w:w="1041" w:type="dxa"/>
          </w:tcPr>
          <w:p w:rsidR="007D6851" w:rsidRPr="00086203" w:rsidRDefault="007D6851" w:rsidP="00086203">
            <w:pPr>
              <w:pStyle w:val="TableParagraph"/>
              <w:spacing w:before="44"/>
              <w:ind w:left="306" w:right="279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ТГ-2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before="44"/>
              <w:ind w:left="189" w:right="160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ТГ-3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before="44"/>
              <w:ind w:left="189" w:right="158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ТГ-4</w:t>
            </w:r>
          </w:p>
        </w:tc>
        <w:tc>
          <w:tcPr>
            <w:tcW w:w="879" w:type="dxa"/>
          </w:tcPr>
          <w:p w:rsidR="007D6851" w:rsidRPr="00086203" w:rsidRDefault="007D6851" w:rsidP="00086203">
            <w:pPr>
              <w:pStyle w:val="TableParagraph"/>
              <w:spacing w:before="44"/>
              <w:ind w:left="227" w:right="19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ТГ-5</w:t>
            </w:r>
          </w:p>
        </w:tc>
      </w:tr>
      <w:tr w:rsidR="007D6851" w:rsidTr="00086203">
        <w:trPr>
          <w:trHeight w:val="767"/>
        </w:trPr>
        <w:tc>
          <w:tcPr>
            <w:tcW w:w="2871" w:type="dxa"/>
          </w:tcPr>
          <w:p w:rsidR="007D6851" w:rsidRPr="00086203" w:rsidRDefault="007D6851" w:rsidP="00086203">
            <w:pPr>
              <w:pStyle w:val="TableParagraph"/>
              <w:spacing w:line="237" w:lineRule="auto"/>
              <w:ind w:left="105" w:right="526"/>
              <w:rPr>
                <w:lang w:val="ru-RU"/>
              </w:rPr>
            </w:pPr>
            <w:r w:rsidRPr="00086203">
              <w:rPr>
                <w:lang w:val="ru-RU"/>
              </w:rPr>
              <w:t>Теория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и методика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физической</w:t>
            </w:r>
            <w:r w:rsidRPr="00086203">
              <w:rPr>
                <w:spacing w:val="-7"/>
                <w:lang w:val="ru-RU"/>
              </w:rPr>
              <w:t xml:space="preserve"> </w:t>
            </w:r>
            <w:r w:rsidRPr="00086203">
              <w:rPr>
                <w:lang w:val="ru-RU"/>
              </w:rPr>
              <w:t>культуры</w:t>
            </w:r>
            <w:r w:rsidRPr="00086203">
              <w:rPr>
                <w:spacing w:val="-8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</w:p>
          <w:p w:rsidR="007D6851" w:rsidRDefault="007D6851" w:rsidP="00086203">
            <w:pPr>
              <w:pStyle w:val="TableParagraph"/>
              <w:spacing w:line="248" w:lineRule="exact"/>
              <w:ind w:left="105"/>
            </w:pPr>
            <w:r>
              <w:t>спорта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49" w:lineRule="exact"/>
              <w:ind w:left="198" w:right="187"/>
              <w:jc w:val="center"/>
            </w:pPr>
            <w:r>
              <w:t>20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3"/>
              <w:jc w:val="center"/>
            </w:pPr>
            <w:r>
              <w:t>24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49" w:lineRule="exact"/>
              <w:ind w:left="122" w:right="104"/>
              <w:jc w:val="center"/>
            </w:pPr>
            <w:r>
              <w:t>24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49" w:lineRule="exact"/>
              <w:ind w:left="224" w:right="208"/>
              <w:jc w:val="center"/>
            </w:pPr>
            <w:r>
              <w:t>30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49" w:lineRule="exact"/>
              <w:ind w:left="301" w:right="279"/>
              <w:jc w:val="center"/>
            </w:pPr>
            <w:r>
              <w:t>30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5"/>
              <w:jc w:val="center"/>
            </w:pPr>
            <w:r>
              <w:t>36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3"/>
              <w:jc w:val="center"/>
            </w:pPr>
            <w:r>
              <w:t>38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49" w:lineRule="exact"/>
              <w:ind w:left="223" w:right="196"/>
              <w:jc w:val="center"/>
            </w:pPr>
            <w:r>
              <w:t>40</w:t>
            </w:r>
          </w:p>
        </w:tc>
      </w:tr>
      <w:tr w:rsidR="007D6851" w:rsidTr="00086203">
        <w:trPr>
          <w:trHeight w:val="508"/>
        </w:trPr>
        <w:tc>
          <w:tcPr>
            <w:tcW w:w="2871" w:type="dxa"/>
          </w:tcPr>
          <w:p w:rsidR="007D6851" w:rsidRDefault="007D6851" w:rsidP="00086203">
            <w:pPr>
              <w:pStyle w:val="TableParagraph"/>
              <w:spacing w:line="249" w:lineRule="exact"/>
              <w:ind w:left="105"/>
            </w:pPr>
            <w:r>
              <w:t>Общая</w:t>
            </w:r>
            <w:r w:rsidRPr="00086203">
              <w:rPr>
                <w:spacing w:val="-5"/>
              </w:rPr>
              <w:t xml:space="preserve"> </w:t>
            </w:r>
            <w:r>
              <w:t>физическая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05"/>
            </w:pPr>
            <w:r>
              <w:t>подготовка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49" w:lineRule="exact"/>
              <w:ind w:left="198" w:right="187"/>
              <w:jc w:val="center"/>
            </w:pPr>
            <w:r>
              <w:t>80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8"/>
              <w:jc w:val="center"/>
            </w:pPr>
            <w:r>
              <w:t>100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49" w:lineRule="exact"/>
              <w:ind w:left="122" w:right="109"/>
              <w:jc w:val="center"/>
            </w:pPr>
            <w:r>
              <w:t>100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49" w:lineRule="exact"/>
              <w:ind w:left="229" w:right="208"/>
              <w:jc w:val="center"/>
            </w:pPr>
            <w:r>
              <w:t>120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49" w:lineRule="exact"/>
              <w:ind w:left="296" w:right="279"/>
              <w:jc w:val="center"/>
            </w:pPr>
            <w:r>
              <w:t>130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0"/>
              <w:jc w:val="center"/>
            </w:pPr>
            <w:r>
              <w:t>140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8"/>
              <w:jc w:val="center"/>
            </w:pPr>
            <w:r>
              <w:t>140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49" w:lineRule="exact"/>
              <w:ind w:left="217" w:right="196"/>
              <w:jc w:val="center"/>
            </w:pPr>
            <w:r>
              <w:t>160</w:t>
            </w:r>
          </w:p>
        </w:tc>
      </w:tr>
      <w:tr w:rsidR="007D6851" w:rsidTr="00086203">
        <w:trPr>
          <w:trHeight w:val="513"/>
        </w:trPr>
        <w:tc>
          <w:tcPr>
            <w:tcW w:w="2871" w:type="dxa"/>
          </w:tcPr>
          <w:p w:rsidR="007D6851" w:rsidRDefault="007D6851" w:rsidP="00086203">
            <w:pPr>
              <w:pStyle w:val="TableParagraph"/>
              <w:spacing w:line="250" w:lineRule="exact"/>
              <w:ind w:left="105" w:right="391"/>
            </w:pPr>
            <w:r>
              <w:t>Специальная</w:t>
            </w:r>
            <w:r w:rsidRPr="00086203">
              <w:rPr>
                <w:spacing w:val="-9"/>
              </w:rPr>
              <w:t xml:space="preserve"> </w:t>
            </w:r>
            <w:r>
              <w:t>физическая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49" w:lineRule="exact"/>
              <w:ind w:left="198" w:right="187"/>
              <w:jc w:val="center"/>
            </w:pPr>
            <w:r>
              <w:t>50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3"/>
              <w:jc w:val="center"/>
            </w:pPr>
            <w:r>
              <w:t>60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49" w:lineRule="exact"/>
              <w:ind w:left="122" w:right="104"/>
              <w:jc w:val="center"/>
            </w:pPr>
            <w:r>
              <w:t>60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49" w:lineRule="exact"/>
              <w:ind w:left="224" w:right="208"/>
              <w:jc w:val="center"/>
            </w:pPr>
            <w:r>
              <w:t>70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49" w:lineRule="exact"/>
              <w:ind w:left="301" w:right="279"/>
              <w:jc w:val="center"/>
            </w:pPr>
            <w:r>
              <w:t>90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0"/>
              <w:jc w:val="center"/>
            </w:pPr>
            <w:r>
              <w:t>100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8"/>
              <w:jc w:val="center"/>
            </w:pPr>
            <w:r>
              <w:t>110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49" w:lineRule="exact"/>
              <w:ind w:left="217" w:right="196"/>
              <w:jc w:val="center"/>
            </w:pPr>
            <w:r>
              <w:t>120</w:t>
            </w:r>
          </w:p>
        </w:tc>
      </w:tr>
      <w:tr w:rsidR="007D6851" w:rsidTr="00086203">
        <w:trPr>
          <w:trHeight w:val="503"/>
        </w:trPr>
        <w:tc>
          <w:tcPr>
            <w:tcW w:w="2871" w:type="dxa"/>
          </w:tcPr>
          <w:p w:rsidR="007D6851" w:rsidRPr="00086203" w:rsidRDefault="007D6851" w:rsidP="00086203">
            <w:pPr>
              <w:pStyle w:val="TableParagraph"/>
              <w:spacing w:line="244" w:lineRule="exact"/>
              <w:ind w:left="105"/>
              <w:rPr>
                <w:lang w:val="ru-RU"/>
              </w:rPr>
            </w:pPr>
            <w:r w:rsidRPr="00086203">
              <w:rPr>
                <w:lang w:val="ru-RU"/>
              </w:rPr>
              <w:t>Избранный</w:t>
            </w:r>
            <w:r w:rsidRPr="00086203">
              <w:rPr>
                <w:spacing w:val="-3"/>
                <w:lang w:val="ru-RU"/>
              </w:rPr>
              <w:t xml:space="preserve"> </w:t>
            </w:r>
            <w:r w:rsidRPr="00086203">
              <w:rPr>
                <w:lang w:val="ru-RU"/>
              </w:rPr>
              <w:t>вид</w:t>
            </w:r>
            <w:r w:rsidRPr="00086203">
              <w:rPr>
                <w:spacing w:val="-2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спорта,</w:t>
            </w:r>
          </w:p>
          <w:p w:rsidR="007D6851" w:rsidRPr="00086203" w:rsidRDefault="007D6851" w:rsidP="00086203">
            <w:pPr>
              <w:pStyle w:val="TableParagraph"/>
              <w:spacing w:before="1" w:line="238" w:lineRule="exact"/>
              <w:ind w:left="105"/>
              <w:rPr>
                <w:lang w:val="ru-RU"/>
              </w:rPr>
            </w:pPr>
            <w:r w:rsidRPr="00086203">
              <w:rPr>
                <w:lang w:val="ru-RU"/>
              </w:rPr>
              <w:t>игровая</w:t>
            </w:r>
            <w:r w:rsidRPr="00086203">
              <w:rPr>
                <w:spacing w:val="-7"/>
                <w:lang w:val="ru-RU"/>
              </w:rPr>
              <w:t xml:space="preserve"> </w:t>
            </w:r>
            <w:r w:rsidRPr="00086203">
              <w:rPr>
                <w:lang w:val="ru-RU"/>
              </w:rPr>
              <w:t>подготовка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44" w:lineRule="exact"/>
              <w:ind w:left="198" w:right="187"/>
              <w:jc w:val="center"/>
            </w:pPr>
            <w:r>
              <w:t>40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4" w:lineRule="exact"/>
              <w:ind w:left="189" w:right="173"/>
              <w:jc w:val="center"/>
            </w:pPr>
            <w:r>
              <w:t>60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44" w:lineRule="exact"/>
              <w:ind w:left="122" w:right="104"/>
              <w:jc w:val="center"/>
            </w:pPr>
            <w:r>
              <w:t>60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44" w:lineRule="exact"/>
              <w:ind w:left="224" w:right="208"/>
              <w:jc w:val="center"/>
            </w:pPr>
            <w:r>
              <w:t>70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44" w:lineRule="exact"/>
              <w:ind w:left="301" w:right="279"/>
              <w:jc w:val="center"/>
            </w:pPr>
            <w:r>
              <w:t>80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4" w:lineRule="exact"/>
              <w:ind w:left="189" w:right="165"/>
              <w:jc w:val="center"/>
            </w:pPr>
            <w:r>
              <w:t>90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4" w:lineRule="exact"/>
              <w:ind w:left="189" w:right="168"/>
              <w:jc w:val="center"/>
            </w:pPr>
            <w:r>
              <w:t>100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44" w:lineRule="exact"/>
              <w:ind w:left="217" w:right="196"/>
              <w:jc w:val="center"/>
            </w:pPr>
            <w:r>
              <w:t>100</w:t>
            </w:r>
          </w:p>
        </w:tc>
      </w:tr>
      <w:tr w:rsidR="007D6851" w:rsidTr="00086203">
        <w:trPr>
          <w:trHeight w:val="253"/>
        </w:trPr>
        <w:tc>
          <w:tcPr>
            <w:tcW w:w="2871" w:type="dxa"/>
          </w:tcPr>
          <w:p w:rsidR="007D6851" w:rsidRDefault="007D6851" w:rsidP="00086203">
            <w:pPr>
              <w:pStyle w:val="TableParagraph"/>
              <w:spacing w:line="234" w:lineRule="exact"/>
              <w:ind w:left="105"/>
            </w:pPr>
            <w:r>
              <w:t>Техническая</w:t>
            </w:r>
            <w:r w:rsidRPr="00086203">
              <w:rPr>
                <w:spacing w:val="-4"/>
              </w:rPr>
              <w:t xml:space="preserve"> </w:t>
            </w:r>
            <w:r>
              <w:t>подготовка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34" w:lineRule="exact"/>
              <w:ind w:left="198" w:right="187"/>
              <w:jc w:val="center"/>
            </w:pPr>
            <w:r>
              <w:t>60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34" w:lineRule="exact"/>
              <w:ind w:left="189" w:right="173"/>
              <w:jc w:val="center"/>
            </w:pPr>
            <w:r>
              <w:t>80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34" w:lineRule="exact"/>
              <w:ind w:left="122" w:right="104"/>
              <w:jc w:val="center"/>
            </w:pPr>
            <w:r>
              <w:t>80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34" w:lineRule="exact"/>
              <w:ind w:left="229" w:right="208"/>
              <w:jc w:val="center"/>
            </w:pPr>
            <w:r>
              <w:t>100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34" w:lineRule="exact"/>
              <w:ind w:left="296" w:right="279"/>
              <w:jc w:val="center"/>
            </w:pPr>
            <w:r>
              <w:t>110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34" w:lineRule="exact"/>
              <w:ind w:left="189" w:right="170"/>
              <w:jc w:val="center"/>
            </w:pPr>
            <w:r>
              <w:t>130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34" w:lineRule="exact"/>
              <w:ind w:left="189" w:right="168"/>
              <w:jc w:val="center"/>
            </w:pPr>
            <w:r>
              <w:t>160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34" w:lineRule="exact"/>
              <w:ind w:left="217" w:right="196"/>
              <w:jc w:val="center"/>
            </w:pPr>
            <w:r>
              <w:t>180</w:t>
            </w:r>
          </w:p>
        </w:tc>
      </w:tr>
      <w:tr w:rsidR="007D6851" w:rsidTr="00086203">
        <w:trPr>
          <w:trHeight w:val="513"/>
        </w:trPr>
        <w:tc>
          <w:tcPr>
            <w:tcW w:w="2871" w:type="dxa"/>
          </w:tcPr>
          <w:p w:rsidR="007D6851" w:rsidRDefault="007D6851" w:rsidP="00086203">
            <w:pPr>
              <w:pStyle w:val="TableParagraph"/>
              <w:spacing w:line="249" w:lineRule="exact"/>
              <w:ind w:left="105"/>
            </w:pPr>
            <w:r>
              <w:t>Тактическая</w:t>
            </w:r>
            <w:r w:rsidRPr="00086203">
              <w:rPr>
                <w:spacing w:val="-6"/>
              </w:rPr>
              <w:t xml:space="preserve"> </w:t>
            </w:r>
            <w:r>
              <w:t>подготовка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49" w:lineRule="exact"/>
              <w:ind w:left="198" w:right="187"/>
              <w:jc w:val="center"/>
            </w:pPr>
            <w:r>
              <w:t>32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3"/>
              <w:jc w:val="center"/>
            </w:pPr>
            <w:r>
              <w:t>40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49" w:lineRule="exact"/>
              <w:ind w:left="122" w:right="104"/>
              <w:jc w:val="center"/>
            </w:pPr>
            <w:r>
              <w:t>40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49" w:lineRule="exact"/>
              <w:ind w:left="224" w:right="208"/>
              <w:jc w:val="center"/>
            </w:pPr>
            <w:r>
              <w:t>60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49" w:lineRule="exact"/>
              <w:ind w:left="301" w:right="279"/>
              <w:jc w:val="center"/>
            </w:pPr>
            <w:r>
              <w:t>90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0"/>
              <w:jc w:val="center"/>
            </w:pPr>
            <w:r>
              <w:t>120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8"/>
              <w:jc w:val="center"/>
            </w:pPr>
            <w:r>
              <w:t>150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49" w:lineRule="exact"/>
              <w:ind w:left="217" w:right="196"/>
              <w:jc w:val="center"/>
            </w:pPr>
            <w:r>
              <w:t>170</w:t>
            </w:r>
          </w:p>
        </w:tc>
      </w:tr>
      <w:tr w:rsidR="007D6851" w:rsidTr="00086203">
        <w:trPr>
          <w:trHeight w:val="504"/>
        </w:trPr>
        <w:tc>
          <w:tcPr>
            <w:tcW w:w="2871" w:type="dxa"/>
          </w:tcPr>
          <w:p w:rsidR="007D6851" w:rsidRPr="00086203" w:rsidRDefault="007D6851" w:rsidP="00086203">
            <w:pPr>
              <w:pStyle w:val="TableParagraph"/>
              <w:spacing w:line="250" w:lineRule="exact"/>
              <w:ind w:left="105" w:right="483"/>
              <w:rPr>
                <w:lang w:val="ru-RU"/>
              </w:rPr>
            </w:pPr>
            <w:r w:rsidRPr="00086203">
              <w:rPr>
                <w:lang w:val="ru-RU"/>
              </w:rPr>
              <w:t>Инструкторская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судейская</w:t>
            </w:r>
            <w:r w:rsidRPr="00086203">
              <w:rPr>
                <w:spacing w:val="-3"/>
                <w:lang w:val="ru-RU"/>
              </w:rPr>
              <w:t xml:space="preserve"> </w:t>
            </w:r>
            <w:r w:rsidRPr="00086203">
              <w:rPr>
                <w:lang w:val="ru-RU"/>
              </w:rPr>
              <w:t>практика,</w:t>
            </w:r>
            <w:r w:rsidRPr="00086203">
              <w:rPr>
                <w:spacing w:val="-4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50" w:lineRule="exact"/>
              <w:ind w:left="17"/>
              <w:jc w:val="center"/>
            </w:pPr>
            <w:r>
              <w:t>-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50" w:lineRule="exact"/>
              <w:ind w:left="189" w:right="173"/>
              <w:jc w:val="center"/>
            </w:pPr>
            <w:r>
              <w:t>10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50" w:lineRule="exact"/>
              <w:ind w:left="122" w:right="104"/>
              <w:jc w:val="center"/>
            </w:pPr>
            <w:r>
              <w:t>10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50" w:lineRule="exact"/>
              <w:ind w:left="224" w:right="208"/>
              <w:jc w:val="center"/>
            </w:pPr>
            <w:r>
              <w:t>16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50" w:lineRule="exact"/>
              <w:ind w:left="17"/>
              <w:jc w:val="center"/>
            </w:pPr>
            <w:r>
              <w:t>2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50" w:lineRule="exact"/>
              <w:ind w:left="189" w:right="165"/>
              <w:jc w:val="center"/>
            </w:pPr>
            <w:r>
              <w:t>30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50" w:lineRule="exact"/>
              <w:ind w:left="189" w:right="163"/>
              <w:jc w:val="center"/>
            </w:pPr>
            <w:r>
              <w:t>40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50" w:lineRule="exact"/>
              <w:ind w:left="223" w:right="196"/>
              <w:jc w:val="center"/>
            </w:pPr>
            <w:r>
              <w:t>60</w:t>
            </w:r>
          </w:p>
        </w:tc>
      </w:tr>
      <w:tr w:rsidR="007D6851" w:rsidTr="00086203">
        <w:trPr>
          <w:trHeight w:val="1266"/>
        </w:trPr>
        <w:tc>
          <w:tcPr>
            <w:tcW w:w="2871" w:type="dxa"/>
          </w:tcPr>
          <w:p w:rsidR="007D6851" w:rsidRPr="00086203" w:rsidRDefault="007D6851" w:rsidP="00086203">
            <w:pPr>
              <w:pStyle w:val="TableParagraph"/>
              <w:ind w:left="105" w:right="132"/>
              <w:rPr>
                <w:lang w:val="ru-RU"/>
              </w:rPr>
            </w:pPr>
            <w:r w:rsidRPr="00086203">
              <w:rPr>
                <w:lang w:val="ru-RU"/>
              </w:rPr>
              <w:t>Восстановительные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мероприятия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медицинское</w:t>
            </w:r>
            <w:r w:rsidRPr="00086203">
              <w:rPr>
                <w:spacing w:val="-13"/>
                <w:lang w:val="ru-RU"/>
              </w:rPr>
              <w:t xml:space="preserve"> </w:t>
            </w:r>
            <w:r w:rsidRPr="00086203">
              <w:rPr>
                <w:lang w:val="ru-RU"/>
              </w:rPr>
              <w:t>обследование,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49" w:lineRule="exact"/>
              <w:ind w:left="16"/>
              <w:jc w:val="center"/>
            </w:pPr>
            <w:r>
              <w:t>6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3"/>
              <w:jc w:val="center"/>
            </w:pPr>
            <w:r>
              <w:t>10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49" w:lineRule="exact"/>
              <w:ind w:left="122" w:right="104"/>
              <w:jc w:val="center"/>
            </w:pPr>
            <w:r>
              <w:t>10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49" w:lineRule="exact"/>
              <w:ind w:left="224" w:right="208"/>
              <w:jc w:val="center"/>
            </w:pPr>
            <w:r>
              <w:t>20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49" w:lineRule="exact"/>
              <w:ind w:left="301" w:right="279"/>
              <w:jc w:val="center"/>
            </w:pPr>
            <w:r>
              <w:t>28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5"/>
              <w:jc w:val="center"/>
            </w:pPr>
            <w:r>
              <w:t>30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3"/>
              <w:jc w:val="center"/>
            </w:pPr>
            <w:r>
              <w:t>38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49" w:lineRule="exact"/>
              <w:ind w:left="223" w:right="196"/>
              <w:jc w:val="center"/>
            </w:pPr>
            <w:r>
              <w:t>40</w:t>
            </w:r>
          </w:p>
        </w:tc>
      </w:tr>
      <w:tr w:rsidR="007D6851" w:rsidTr="00086203">
        <w:trPr>
          <w:trHeight w:val="513"/>
        </w:trPr>
        <w:tc>
          <w:tcPr>
            <w:tcW w:w="2871" w:type="dxa"/>
          </w:tcPr>
          <w:p w:rsidR="007D6851" w:rsidRDefault="007D6851" w:rsidP="00086203">
            <w:pPr>
              <w:pStyle w:val="TableParagraph"/>
              <w:spacing w:line="249" w:lineRule="exact"/>
              <w:ind w:left="105"/>
            </w:pPr>
            <w:r>
              <w:t>Участие</w:t>
            </w:r>
            <w:r w:rsidRPr="00086203">
              <w:rPr>
                <w:spacing w:val="-6"/>
              </w:rPr>
              <w:t xml:space="preserve"> </w:t>
            </w:r>
            <w:r>
              <w:t>в</w:t>
            </w:r>
            <w:r w:rsidRPr="00086203">
              <w:rPr>
                <w:spacing w:val="1"/>
              </w:rPr>
              <w:t xml:space="preserve"> </w:t>
            </w:r>
            <w:r>
              <w:t>соревнованиях,</w:t>
            </w:r>
          </w:p>
          <w:p w:rsidR="007D6851" w:rsidRDefault="007D6851" w:rsidP="00086203">
            <w:pPr>
              <w:pStyle w:val="TableParagraph"/>
              <w:spacing w:before="1" w:line="243" w:lineRule="exact"/>
              <w:ind w:left="105"/>
            </w:pPr>
            <w:r>
              <w:t>час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49" w:lineRule="exact"/>
              <w:ind w:left="198" w:right="187"/>
              <w:jc w:val="center"/>
            </w:pPr>
            <w:r>
              <w:t>20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3"/>
              <w:jc w:val="center"/>
            </w:pPr>
            <w:r>
              <w:t>26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49" w:lineRule="exact"/>
              <w:ind w:left="122" w:right="104"/>
              <w:jc w:val="center"/>
            </w:pPr>
            <w:r>
              <w:t>26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49" w:lineRule="exact"/>
              <w:ind w:left="224" w:right="208"/>
              <w:jc w:val="center"/>
            </w:pPr>
            <w:r>
              <w:t>28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49" w:lineRule="exact"/>
              <w:ind w:left="301" w:right="279"/>
              <w:jc w:val="center"/>
            </w:pPr>
            <w:r>
              <w:t>40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5"/>
              <w:jc w:val="center"/>
            </w:pPr>
            <w:r>
              <w:t>46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3"/>
              <w:jc w:val="center"/>
            </w:pPr>
            <w:r>
              <w:t>50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49" w:lineRule="exact"/>
              <w:ind w:left="223" w:right="196"/>
              <w:jc w:val="center"/>
            </w:pPr>
            <w:r>
              <w:t>60</w:t>
            </w:r>
          </w:p>
        </w:tc>
      </w:tr>
      <w:tr w:rsidR="007D6851" w:rsidTr="00086203">
        <w:trPr>
          <w:trHeight w:val="1012"/>
        </w:trPr>
        <w:tc>
          <w:tcPr>
            <w:tcW w:w="287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05" w:right="181"/>
              <w:rPr>
                <w:lang w:val="ru-RU"/>
              </w:rPr>
            </w:pPr>
            <w:r w:rsidRPr="00086203">
              <w:rPr>
                <w:lang w:val="ru-RU"/>
              </w:rPr>
              <w:t>Итоговая</w:t>
            </w:r>
            <w:r w:rsidRPr="00086203">
              <w:rPr>
                <w:spacing w:val="-5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-6"/>
                <w:lang w:val="ru-RU"/>
              </w:rPr>
              <w:t xml:space="preserve"> </w:t>
            </w:r>
            <w:r w:rsidRPr="00086203">
              <w:rPr>
                <w:lang w:val="ru-RU"/>
              </w:rPr>
              <w:t>промежуточная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аттестация,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49" w:lineRule="exact"/>
              <w:ind w:left="16"/>
              <w:jc w:val="center"/>
            </w:pPr>
            <w:r>
              <w:t>4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1"/>
              <w:jc w:val="center"/>
            </w:pPr>
            <w:r>
              <w:t>6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49" w:lineRule="exact"/>
              <w:ind w:left="13"/>
              <w:jc w:val="center"/>
            </w:pPr>
            <w:r>
              <w:t>6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49" w:lineRule="exact"/>
              <w:ind w:left="21"/>
              <w:jc w:val="center"/>
            </w:pPr>
            <w:r>
              <w:t>6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49" w:lineRule="exact"/>
              <w:ind w:left="17"/>
              <w:jc w:val="center"/>
            </w:pPr>
            <w:r>
              <w:t>6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9"/>
              <w:jc w:val="center"/>
            </w:pPr>
            <w:r>
              <w:t>6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21"/>
              <w:jc w:val="center"/>
            </w:pPr>
            <w:r>
              <w:t>6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49" w:lineRule="exact"/>
              <w:ind w:left="22"/>
              <w:jc w:val="center"/>
            </w:pPr>
            <w:r>
              <w:t>6</w:t>
            </w:r>
          </w:p>
        </w:tc>
      </w:tr>
      <w:tr w:rsidR="007D6851" w:rsidTr="00086203">
        <w:trPr>
          <w:trHeight w:val="283"/>
        </w:trPr>
        <w:tc>
          <w:tcPr>
            <w:tcW w:w="2871" w:type="dxa"/>
          </w:tcPr>
          <w:p w:rsidR="007D6851" w:rsidRDefault="007D6851" w:rsidP="00086203">
            <w:pPr>
              <w:pStyle w:val="TableParagraph"/>
              <w:spacing w:line="249" w:lineRule="exact"/>
              <w:ind w:left="105"/>
            </w:pPr>
            <w:r>
              <w:t>Всего</w:t>
            </w:r>
            <w:r w:rsidRPr="00086203">
              <w:rPr>
                <w:spacing w:val="-6"/>
              </w:rPr>
              <w:t xml:space="preserve"> </w:t>
            </w:r>
            <w:r>
              <w:t>часов:</w:t>
            </w:r>
          </w:p>
        </w:tc>
        <w:tc>
          <w:tcPr>
            <w:tcW w:w="893" w:type="dxa"/>
          </w:tcPr>
          <w:p w:rsidR="007D6851" w:rsidRDefault="007D6851" w:rsidP="00086203">
            <w:pPr>
              <w:pStyle w:val="TableParagraph"/>
              <w:spacing w:line="249" w:lineRule="exact"/>
              <w:ind w:left="198" w:right="182"/>
              <w:jc w:val="center"/>
            </w:pPr>
            <w:r>
              <w:t>312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8"/>
              <w:jc w:val="center"/>
            </w:pPr>
            <w:r>
              <w:t>416</w:t>
            </w:r>
          </w:p>
        </w:tc>
        <w:tc>
          <w:tcPr>
            <w:tcW w:w="743" w:type="dxa"/>
          </w:tcPr>
          <w:p w:rsidR="007D6851" w:rsidRDefault="007D6851" w:rsidP="00086203">
            <w:pPr>
              <w:pStyle w:val="TableParagraph"/>
              <w:spacing w:line="249" w:lineRule="exact"/>
              <w:ind w:left="122" w:right="109"/>
              <w:jc w:val="center"/>
            </w:pPr>
            <w:r>
              <w:t>416</w:t>
            </w:r>
          </w:p>
        </w:tc>
        <w:tc>
          <w:tcPr>
            <w:tcW w:w="892" w:type="dxa"/>
          </w:tcPr>
          <w:p w:rsidR="007D6851" w:rsidRDefault="007D6851" w:rsidP="00086203">
            <w:pPr>
              <w:pStyle w:val="TableParagraph"/>
              <w:spacing w:line="249" w:lineRule="exact"/>
              <w:ind w:left="229" w:right="208"/>
              <w:jc w:val="center"/>
            </w:pPr>
            <w:r>
              <w:t>520</w:t>
            </w:r>
          </w:p>
        </w:tc>
        <w:tc>
          <w:tcPr>
            <w:tcW w:w="1041" w:type="dxa"/>
          </w:tcPr>
          <w:p w:rsidR="007D6851" w:rsidRDefault="007D6851" w:rsidP="00086203">
            <w:pPr>
              <w:pStyle w:val="TableParagraph"/>
              <w:spacing w:line="249" w:lineRule="exact"/>
              <w:ind w:left="296" w:right="279"/>
              <w:jc w:val="center"/>
            </w:pPr>
            <w:r>
              <w:t>624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70"/>
              <w:jc w:val="center"/>
            </w:pPr>
            <w:r>
              <w:t>728</w:t>
            </w:r>
          </w:p>
        </w:tc>
        <w:tc>
          <w:tcPr>
            <w:tcW w:w="878" w:type="dxa"/>
          </w:tcPr>
          <w:p w:rsidR="007D6851" w:rsidRDefault="007D6851" w:rsidP="00086203">
            <w:pPr>
              <w:pStyle w:val="TableParagraph"/>
              <w:spacing w:line="249" w:lineRule="exact"/>
              <w:ind w:left="189" w:right="168"/>
              <w:jc w:val="center"/>
            </w:pPr>
            <w:r>
              <w:t>832</w:t>
            </w:r>
          </w:p>
        </w:tc>
        <w:tc>
          <w:tcPr>
            <w:tcW w:w="879" w:type="dxa"/>
          </w:tcPr>
          <w:p w:rsidR="007D6851" w:rsidRDefault="007D6851" w:rsidP="00086203">
            <w:pPr>
              <w:pStyle w:val="TableParagraph"/>
              <w:spacing w:line="249" w:lineRule="exact"/>
              <w:ind w:left="217" w:right="196"/>
              <w:jc w:val="center"/>
            </w:pPr>
            <w:r>
              <w:t>936</w:t>
            </w:r>
          </w:p>
        </w:tc>
      </w:tr>
    </w:tbl>
    <w:p w:rsidR="007D6851" w:rsidRDefault="007D6851">
      <w:pPr>
        <w:pStyle w:val="BodyText"/>
        <w:spacing w:before="4"/>
        <w:ind w:left="0"/>
        <w:jc w:val="left"/>
        <w:rPr>
          <w:b/>
        </w:rPr>
      </w:pPr>
    </w:p>
    <w:p w:rsidR="007D6851" w:rsidRPr="00C60E50" w:rsidRDefault="007D6851">
      <w:pPr>
        <w:ind w:left="1186" w:right="960"/>
        <w:jc w:val="center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Тренировочный</w:t>
      </w:r>
      <w:r w:rsidRPr="00C60E50">
        <w:rPr>
          <w:b/>
          <w:spacing w:val="2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план</w:t>
      </w:r>
      <w:r w:rsidRPr="00C60E50">
        <w:rPr>
          <w:b/>
          <w:spacing w:val="-5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</w:t>
      </w:r>
      <w:r w:rsidRPr="00C60E50">
        <w:rPr>
          <w:b/>
          <w:spacing w:val="-2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</w:t>
      </w:r>
      <w:r w:rsidRPr="00C60E50">
        <w:rPr>
          <w:b/>
          <w:spacing w:val="-5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начальной</w:t>
      </w:r>
      <w:r w:rsidRPr="00C60E50">
        <w:rPr>
          <w:b/>
          <w:spacing w:val="-4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подготовки</w:t>
      </w:r>
      <w:r w:rsidRPr="00C60E50">
        <w:rPr>
          <w:b/>
          <w:spacing w:val="-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1</w:t>
      </w:r>
      <w:r w:rsidRPr="00C60E50">
        <w:rPr>
          <w:b/>
          <w:spacing w:val="-3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года</w:t>
      </w:r>
    </w:p>
    <w:p w:rsidR="007D6851" w:rsidRPr="00C60E50" w:rsidRDefault="007D6851">
      <w:pPr>
        <w:pStyle w:val="BodyText"/>
        <w:spacing w:before="1" w:after="1"/>
        <w:ind w:left="0"/>
        <w:jc w:val="left"/>
        <w:rPr>
          <w:b/>
          <w:lang w:val="ru-RU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254"/>
        </w:trPr>
        <w:tc>
          <w:tcPr>
            <w:tcW w:w="2411" w:type="dxa"/>
            <w:vMerge w:val="restart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Предметная</w:t>
            </w:r>
            <w:r w:rsidRPr="00086203"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993" w:type="dxa"/>
            <w:gridSpan w:val="12"/>
          </w:tcPr>
          <w:p w:rsidR="007D6851" w:rsidRDefault="007D6851" w:rsidP="00086203">
            <w:pPr>
              <w:pStyle w:val="TableParagraph"/>
              <w:spacing w:line="234" w:lineRule="exact"/>
              <w:ind w:left="3163" w:right="3170"/>
              <w:jc w:val="center"/>
            </w:pPr>
            <w:r>
              <w:t>Месяц</w:t>
            </w:r>
          </w:p>
        </w:tc>
        <w:tc>
          <w:tcPr>
            <w:tcW w:w="717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173"/>
              <w:ind w:left="93"/>
              <w:rPr>
                <w:sz w:val="20"/>
              </w:rPr>
            </w:pPr>
            <w:r w:rsidRPr="00086203">
              <w:rPr>
                <w:sz w:val="20"/>
              </w:rPr>
              <w:t>Всего</w:t>
            </w:r>
          </w:p>
        </w:tc>
      </w:tr>
      <w:tr w:rsidR="007D6851" w:rsidTr="00086203">
        <w:trPr>
          <w:trHeight w:val="316"/>
        </w:trPr>
        <w:tc>
          <w:tcPr>
            <w:tcW w:w="241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7D6851" w:rsidRPr="00086203" w:rsidRDefault="007D6851" w:rsidP="00086203">
            <w:pPr>
              <w:pStyle w:val="TableParagraph"/>
              <w:spacing w:before="38"/>
              <w:ind w:left="166" w:right="159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01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42" w:right="137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02</w:t>
            </w:r>
          </w:p>
        </w:tc>
        <w:tc>
          <w:tcPr>
            <w:tcW w:w="572" w:type="dxa"/>
          </w:tcPr>
          <w:p w:rsidR="007D6851" w:rsidRPr="00086203" w:rsidRDefault="007D6851" w:rsidP="00086203">
            <w:pPr>
              <w:pStyle w:val="TableParagraph"/>
              <w:spacing w:before="38"/>
              <w:ind w:right="178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03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4"/>
              <w:rPr>
                <w:sz w:val="20"/>
              </w:rPr>
            </w:pPr>
            <w:r w:rsidRPr="00086203">
              <w:rPr>
                <w:sz w:val="20"/>
              </w:rPr>
              <w:t>04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3"/>
              <w:rPr>
                <w:sz w:val="20"/>
              </w:rPr>
            </w:pPr>
            <w:r w:rsidRPr="00086203">
              <w:rPr>
                <w:sz w:val="20"/>
              </w:rPr>
              <w:t>05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1"/>
              <w:rPr>
                <w:sz w:val="20"/>
              </w:rPr>
            </w:pPr>
            <w:r w:rsidRPr="00086203">
              <w:rPr>
                <w:sz w:val="20"/>
              </w:rPr>
              <w:t>06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right="184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07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right="180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08</w:t>
            </w:r>
          </w:p>
        </w:tc>
        <w:tc>
          <w:tcPr>
            <w:tcW w:w="569" w:type="dxa"/>
          </w:tcPr>
          <w:p w:rsidR="007D6851" w:rsidRPr="00086203" w:rsidRDefault="007D6851" w:rsidP="00086203">
            <w:pPr>
              <w:pStyle w:val="TableParagraph"/>
              <w:spacing w:before="38"/>
              <w:ind w:right="182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09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2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10</w:t>
            </w:r>
          </w:p>
        </w:tc>
        <w:tc>
          <w:tcPr>
            <w:tcW w:w="573" w:type="dxa"/>
          </w:tcPr>
          <w:p w:rsidR="007D6851" w:rsidRPr="00086203" w:rsidRDefault="007D6851" w:rsidP="00086203">
            <w:pPr>
              <w:pStyle w:val="TableParagraph"/>
              <w:spacing w:before="38"/>
              <w:ind w:left="168"/>
              <w:rPr>
                <w:sz w:val="20"/>
              </w:rPr>
            </w:pPr>
            <w:r w:rsidRPr="00086203">
              <w:rPr>
                <w:sz w:val="20"/>
              </w:rPr>
              <w:t>11</w:t>
            </w:r>
          </w:p>
        </w:tc>
        <w:tc>
          <w:tcPr>
            <w:tcW w:w="707" w:type="dxa"/>
          </w:tcPr>
          <w:p w:rsidR="007D6851" w:rsidRPr="00086203" w:rsidRDefault="007D6851" w:rsidP="00086203">
            <w:pPr>
              <w:pStyle w:val="TableParagraph"/>
              <w:spacing w:before="38"/>
              <w:ind w:left="234"/>
              <w:rPr>
                <w:sz w:val="20"/>
              </w:rPr>
            </w:pPr>
            <w:r w:rsidRPr="00086203">
              <w:rPr>
                <w:sz w:val="20"/>
              </w:rPr>
              <w:t>12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</w:tr>
      <w:tr w:rsidR="007D6851" w:rsidTr="00086203">
        <w:trPr>
          <w:trHeight w:val="763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237"/>
              <w:rPr>
                <w:lang w:val="ru-RU"/>
              </w:rPr>
            </w:pPr>
            <w:r w:rsidRPr="00086203">
              <w:rPr>
                <w:lang w:val="ru-RU"/>
              </w:rPr>
              <w:t>Теория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и методика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физической</w:t>
            </w:r>
            <w:r w:rsidRPr="00086203">
              <w:rPr>
                <w:spacing w:val="-8"/>
                <w:lang w:val="ru-RU"/>
              </w:rPr>
              <w:t xml:space="preserve"> </w:t>
            </w:r>
            <w:r w:rsidRPr="00086203">
              <w:rPr>
                <w:lang w:val="ru-RU"/>
              </w:rPr>
              <w:t>культуры</w:t>
            </w:r>
          </w:p>
          <w:p w:rsidR="007D6851" w:rsidRPr="00086203" w:rsidRDefault="007D6851" w:rsidP="00086203">
            <w:pPr>
              <w:pStyle w:val="TableParagraph"/>
              <w:spacing w:line="236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50" w:lineRule="exact"/>
              <w:ind w:left="12"/>
              <w:jc w:val="center"/>
            </w:pPr>
            <w:r>
              <w:t>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10"/>
              <w:jc w:val="center"/>
            </w:pPr>
            <w:r>
              <w:t>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50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222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221"/>
            </w:pPr>
            <w:r>
              <w:t>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right="227"/>
              <w:jc w:val="right"/>
            </w:pPr>
            <w:r>
              <w:t>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right="224"/>
              <w:jc w:val="right"/>
            </w:pPr>
            <w:r>
              <w:t>1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50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50" w:lineRule="exact"/>
              <w:ind w:left="216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50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50" w:lineRule="exact"/>
              <w:ind w:left="157" w:right="174"/>
              <w:jc w:val="center"/>
            </w:pPr>
            <w:r>
              <w:t>20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4" w:lineRule="exact"/>
              <w:ind w:left="110"/>
            </w:pPr>
            <w:r>
              <w:t>Общая</w:t>
            </w:r>
            <w:r w:rsidRPr="00086203">
              <w:rPr>
                <w:spacing w:val="-5"/>
              </w:rPr>
              <w:t xml:space="preserve"> </w:t>
            </w:r>
            <w:r>
              <w:t>физическая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4" w:lineRule="exact"/>
              <w:ind w:left="12"/>
              <w:jc w:val="center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6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221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19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27"/>
              <w:jc w:val="right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24"/>
              <w:jc w:val="right"/>
            </w:pPr>
            <w:r>
              <w:t>7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7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left="216"/>
            </w:pPr>
            <w:r>
              <w:t>7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7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left="157" w:right="174"/>
              <w:jc w:val="center"/>
            </w:pPr>
            <w:r>
              <w:t>80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Специальная</w:t>
            </w:r>
          </w:p>
          <w:p w:rsidR="007D6851" w:rsidRDefault="007D6851" w:rsidP="00086203">
            <w:pPr>
              <w:pStyle w:val="TableParagraph"/>
              <w:spacing w:before="2" w:line="238" w:lineRule="exact"/>
              <w:ind w:left="110"/>
            </w:pPr>
            <w:r>
              <w:t>физическая</w:t>
            </w:r>
            <w:r w:rsidRPr="00086203">
              <w:rPr>
                <w:spacing w:val="-6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07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7"/>
              <w:jc w:val="right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4"/>
              <w:jc w:val="right"/>
            </w:pPr>
            <w:r>
              <w:t>4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4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216"/>
            </w:pPr>
            <w:r>
              <w:t>4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4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50</w:t>
            </w: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813"/>
              <w:rPr>
                <w:lang w:val="ru-RU"/>
              </w:rPr>
            </w:pPr>
            <w:r w:rsidRPr="00086203">
              <w:rPr>
                <w:lang w:val="ru-RU"/>
              </w:rPr>
              <w:t>Избранный вид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спорта,</w:t>
            </w:r>
            <w:r w:rsidRPr="00086203">
              <w:rPr>
                <w:spacing w:val="-12"/>
                <w:lang w:val="ru-RU"/>
              </w:rPr>
              <w:t xml:space="preserve"> </w:t>
            </w:r>
            <w:r w:rsidRPr="00086203">
              <w:rPr>
                <w:lang w:val="ru-RU"/>
              </w:rPr>
              <w:t>игровая</w:t>
            </w:r>
          </w:p>
          <w:p w:rsidR="007D6851" w:rsidRPr="00086203" w:rsidRDefault="007D6851" w:rsidP="00086203">
            <w:pPr>
              <w:pStyle w:val="TableParagraph"/>
              <w:spacing w:line="236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4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27"/>
              <w:jc w:val="right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24"/>
              <w:jc w:val="right"/>
            </w:pPr>
            <w:r>
              <w:t>4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4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left="216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left="157" w:right="174"/>
              <w:jc w:val="center"/>
            </w:pPr>
            <w:r>
              <w:t>40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50" w:lineRule="exact"/>
              <w:ind w:left="110" w:right="1092"/>
            </w:pPr>
            <w:r w:rsidRPr="00086203">
              <w:rPr>
                <w:spacing w:val="-1"/>
              </w:rPr>
              <w:t>Техническая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7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4"/>
              <w:jc w:val="right"/>
            </w:pPr>
            <w:r>
              <w:t>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216"/>
            </w:pPr>
            <w:r>
              <w:t>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5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60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2" w:lineRule="auto"/>
              <w:ind w:left="110" w:right="1117"/>
            </w:pPr>
            <w:r w:rsidRPr="00086203">
              <w:rPr>
                <w:spacing w:val="-1"/>
              </w:rPr>
              <w:t>Тактическая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7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4"/>
              <w:jc w:val="right"/>
            </w:pPr>
            <w:r>
              <w:t>3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216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32</w:t>
            </w:r>
          </w:p>
        </w:tc>
      </w:tr>
      <w:tr w:rsidR="007D6851" w:rsidRPr="00903845" w:rsidTr="00086203">
        <w:trPr>
          <w:trHeight w:val="76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383"/>
              <w:rPr>
                <w:lang w:val="ru-RU"/>
              </w:rPr>
            </w:pPr>
            <w:r w:rsidRPr="00086203">
              <w:rPr>
                <w:lang w:val="ru-RU"/>
              </w:rPr>
              <w:t>Инструкторская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судейская</w:t>
            </w:r>
            <w:r w:rsidRPr="00086203">
              <w:rPr>
                <w:spacing w:val="-11"/>
                <w:lang w:val="ru-RU"/>
              </w:rPr>
              <w:t xml:space="preserve"> </w:t>
            </w:r>
            <w:r w:rsidRPr="00086203">
              <w:rPr>
                <w:lang w:val="ru-RU"/>
              </w:rPr>
              <w:t>практика,</w:t>
            </w:r>
          </w:p>
          <w:p w:rsidR="007D6851" w:rsidRPr="00086203" w:rsidRDefault="007D6851" w:rsidP="00086203">
            <w:pPr>
              <w:pStyle w:val="TableParagraph"/>
              <w:spacing w:line="236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9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3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707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717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</w:tr>
      <w:tr w:rsidR="007D6851" w:rsidTr="00086203">
        <w:trPr>
          <w:trHeight w:val="101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408"/>
              <w:rPr>
                <w:lang w:val="ru-RU"/>
              </w:rPr>
            </w:pPr>
            <w:r w:rsidRPr="00086203">
              <w:rPr>
                <w:lang w:val="ru-RU"/>
              </w:rPr>
              <w:t>Восстановительные</w:t>
            </w:r>
            <w:r w:rsidRPr="00086203">
              <w:rPr>
                <w:spacing w:val="-53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мероприятия и</w:t>
            </w:r>
          </w:p>
          <w:p w:rsidR="007D6851" w:rsidRPr="00086203" w:rsidRDefault="007D6851" w:rsidP="00086203">
            <w:pPr>
              <w:pStyle w:val="TableParagraph"/>
              <w:spacing w:line="254" w:lineRule="exact"/>
              <w:ind w:left="110" w:right="580"/>
              <w:rPr>
                <w:lang w:val="ru-RU"/>
              </w:rPr>
            </w:pPr>
            <w:r w:rsidRPr="00086203">
              <w:rPr>
                <w:lang w:val="ru-RU"/>
              </w:rPr>
              <w:t>медицинское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обследование,</w:t>
            </w:r>
            <w:r w:rsidRPr="00086203">
              <w:rPr>
                <w:spacing w:val="-9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left="216"/>
            </w:pPr>
            <w:r>
              <w:t>2</w:t>
            </w:r>
          </w:p>
        </w:tc>
        <w:tc>
          <w:tcPr>
            <w:tcW w:w="707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right="22"/>
              <w:jc w:val="center"/>
            </w:pPr>
            <w:r>
              <w:t>6</w:t>
            </w:r>
          </w:p>
        </w:tc>
      </w:tr>
    </w:tbl>
    <w:p w:rsidR="007D6851" w:rsidRDefault="007D6851">
      <w:pPr>
        <w:spacing w:line="244" w:lineRule="exact"/>
        <w:jc w:val="center"/>
        <w:sectPr w:rsidR="007D6851">
          <w:pgSz w:w="11910" w:h="16840"/>
          <w:pgMar w:top="260" w:right="220" w:bottom="197" w:left="920" w:header="720" w:footer="720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253"/>
        </w:trPr>
        <w:tc>
          <w:tcPr>
            <w:tcW w:w="2411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69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573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707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  <w:tc>
          <w:tcPr>
            <w:tcW w:w="717" w:type="dxa"/>
          </w:tcPr>
          <w:p w:rsidR="007D6851" w:rsidRPr="00086203" w:rsidRDefault="007D6851">
            <w:pPr>
              <w:pStyle w:val="TableParagraph"/>
              <w:rPr>
                <w:sz w:val="18"/>
              </w:rPr>
            </w:pP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6" w:lineRule="exact"/>
              <w:ind w:left="110"/>
            </w:pPr>
            <w:r>
              <w:t>Участие</w:t>
            </w:r>
            <w:r w:rsidRPr="00086203">
              <w:rPr>
                <w:spacing w:val="-4"/>
              </w:rPr>
              <w:t xml:space="preserve"> </w:t>
            </w:r>
            <w:r>
              <w:t>в</w:t>
            </w:r>
          </w:p>
          <w:p w:rsidR="007D6851" w:rsidRDefault="007D6851" w:rsidP="00086203">
            <w:pPr>
              <w:pStyle w:val="TableParagraph"/>
              <w:spacing w:before="1" w:line="241" w:lineRule="exact"/>
              <w:ind w:left="110"/>
            </w:pPr>
            <w:r>
              <w:t>соревнованиях,</w:t>
            </w:r>
            <w:r w:rsidRPr="00086203">
              <w:rPr>
                <w:spacing w:val="1"/>
              </w:rPr>
              <w:t xml:space="preserve"> </w:t>
            </w:r>
            <w: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left="216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20</w:t>
            </w:r>
          </w:p>
        </w:tc>
      </w:tr>
      <w:tr w:rsidR="007D6851" w:rsidTr="00086203">
        <w:trPr>
          <w:trHeight w:val="101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814"/>
              <w:rPr>
                <w:lang w:val="ru-RU"/>
              </w:rPr>
            </w:pPr>
            <w:r w:rsidRPr="00086203">
              <w:rPr>
                <w:lang w:val="ru-RU"/>
              </w:rPr>
              <w:t>Итоговая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промежуточная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аттестация,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22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1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1" w:lineRule="exact"/>
              <w:ind w:right="22"/>
              <w:jc w:val="center"/>
            </w:pPr>
            <w:r>
              <w:t>4</w:t>
            </w:r>
          </w:p>
        </w:tc>
      </w:tr>
      <w:tr w:rsidR="007D6851" w:rsidTr="00086203">
        <w:trPr>
          <w:trHeight w:val="277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1" w:lineRule="exact"/>
              <w:ind w:left="110"/>
            </w:pPr>
            <w:r>
              <w:t>Всего</w:t>
            </w:r>
            <w:r w:rsidRPr="00086203">
              <w:rPr>
                <w:spacing w:val="-6"/>
              </w:rPr>
              <w:t xml:space="preserve"> </w:t>
            </w:r>
            <w:r>
              <w:t>часов: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1" w:lineRule="exact"/>
              <w:ind w:left="166" w:right="159"/>
              <w:jc w:val="center"/>
            </w:pPr>
            <w:r>
              <w:t>26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42" w:right="137"/>
              <w:jc w:val="center"/>
            </w:pPr>
            <w:r>
              <w:t>26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1" w:lineRule="exact"/>
              <w:ind w:right="168"/>
              <w:jc w:val="right"/>
            </w:pPr>
            <w:r>
              <w:t>26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4"/>
            </w:pPr>
            <w:r>
              <w:t>27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3"/>
            </w:pPr>
            <w:r>
              <w:t>26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1"/>
            </w:pPr>
            <w:r>
              <w:t>27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0"/>
            </w:pPr>
            <w:r>
              <w:t>24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3"/>
            </w:pPr>
            <w:r>
              <w:t>24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1" w:lineRule="exact"/>
              <w:ind w:left="162"/>
            </w:pPr>
            <w:r>
              <w:t>25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32" w:right="146"/>
              <w:jc w:val="center"/>
            </w:pPr>
            <w:r>
              <w:t>27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1" w:lineRule="exact"/>
              <w:ind w:left="159"/>
            </w:pPr>
            <w:r>
              <w:t>27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1" w:lineRule="exact"/>
              <w:ind w:left="224"/>
            </w:pPr>
            <w:r>
              <w:t>27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1" w:lineRule="exact"/>
              <w:ind w:left="157" w:right="179"/>
              <w:jc w:val="center"/>
            </w:pPr>
            <w:r>
              <w:t>312</w:t>
            </w:r>
          </w:p>
        </w:tc>
      </w:tr>
    </w:tbl>
    <w:p w:rsidR="007D6851" w:rsidRDefault="007D6851">
      <w:pPr>
        <w:pStyle w:val="BodyText"/>
        <w:spacing w:before="2"/>
        <w:ind w:left="0"/>
        <w:jc w:val="left"/>
        <w:rPr>
          <w:b/>
          <w:sz w:val="20"/>
        </w:rPr>
      </w:pPr>
    </w:p>
    <w:p w:rsidR="007D6851" w:rsidRPr="00C60E50" w:rsidRDefault="007D6851">
      <w:pPr>
        <w:spacing w:before="87"/>
        <w:ind w:left="1181" w:right="960"/>
        <w:jc w:val="center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Тренировочный</w:t>
      </w:r>
      <w:r w:rsidRPr="00C60E50">
        <w:rPr>
          <w:b/>
          <w:spacing w:val="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план</w:t>
      </w:r>
      <w:r w:rsidRPr="00C60E50">
        <w:rPr>
          <w:b/>
          <w:spacing w:val="-5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</w:t>
      </w:r>
      <w:r w:rsidRPr="00C60E50">
        <w:rPr>
          <w:b/>
          <w:spacing w:val="-3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начальной</w:t>
      </w:r>
      <w:r w:rsidRPr="00C60E50">
        <w:rPr>
          <w:b/>
          <w:spacing w:val="-5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подготовки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2</w:t>
      </w:r>
      <w:r w:rsidRPr="00C60E50">
        <w:rPr>
          <w:b/>
          <w:spacing w:val="-4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года</w:t>
      </w:r>
    </w:p>
    <w:p w:rsidR="007D6851" w:rsidRPr="00C60E50" w:rsidRDefault="007D6851">
      <w:pPr>
        <w:pStyle w:val="BodyText"/>
        <w:spacing w:before="2"/>
        <w:ind w:left="0"/>
        <w:jc w:val="left"/>
        <w:rPr>
          <w:b/>
          <w:lang w:val="ru-RU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253"/>
        </w:trPr>
        <w:tc>
          <w:tcPr>
            <w:tcW w:w="2411" w:type="dxa"/>
            <w:vMerge w:val="restart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Предметная</w:t>
            </w:r>
            <w:r w:rsidRPr="00086203"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993" w:type="dxa"/>
            <w:gridSpan w:val="12"/>
          </w:tcPr>
          <w:p w:rsidR="007D6851" w:rsidRDefault="007D6851" w:rsidP="00086203">
            <w:pPr>
              <w:pStyle w:val="TableParagraph"/>
              <w:spacing w:line="234" w:lineRule="exact"/>
              <w:ind w:left="3163" w:right="3170"/>
              <w:jc w:val="center"/>
            </w:pPr>
            <w:r>
              <w:t>Месяц</w:t>
            </w:r>
          </w:p>
        </w:tc>
        <w:tc>
          <w:tcPr>
            <w:tcW w:w="717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173"/>
              <w:ind w:left="93"/>
              <w:rPr>
                <w:sz w:val="20"/>
              </w:rPr>
            </w:pPr>
            <w:r w:rsidRPr="00086203">
              <w:rPr>
                <w:sz w:val="20"/>
              </w:rPr>
              <w:t>Всего</w:t>
            </w:r>
          </w:p>
        </w:tc>
      </w:tr>
      <w:tr w:rsidR="007D6851" w:rsidTr="00086203">
        <w:trPr>
          <w:trHeight w:val="321"/>
        </w:trPr>
        <w:tc>
          <w:tcPr>
            <w:tcW w:w="241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7D6851" w:rsidRPr="00086203" w:rsidRDefault="007D6851" w:rsidP="00086203">
            <w:pPr>
              <w:pStyle w:val="TableParagraph"/>
              <w:spacing w:before="38"/>
              <w:ind w:left="166" w:right="159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01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42" w:right="137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02</w:t>
            </w:r>
          </w:p>
        </w:tc>
        <w:tc>
          <w:tcPr>
            <w:tcW w:w="572" w:type="dxa"/>
          </w:tcPr>
          <w:p w:rsidR="007D6851" w:rsidRPr="00086203" w:rsidRDefault="007D6851" w:rsidP="00086203">
            <w:pPr>
              <w:pStyle w:val="TableParagraph"/>
              <w:spacing w:before="38"/>
              <w:ind w:right="178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03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4"/>
              <w:rPr>
                <w:sz w:val="20"/>
              </w:rPr>
            </w:pPr>
            <w:r w:rsidRPr="00086203">
              <w:rPr>
                <w:sz w:val="20"/>
              </w:rPr>
              <w:t>04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3"/>
              <w:rPr>
                <w:sz w:val="20"/>
              </w:rPr>
            </w:pPr>
            <w:r w:rsidRPr="00086203">
              <w:rPr>
                <w:sz w:val="20"/>
              </w:rPr>
              <w:t>05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1"/>
              <w:rPr>
                <w:sz w:val="20"/>
              </w:rPr>
            </w:pPr>
            <w:r w:rsidRPr="00086203">
              <w:rPr>
                <w:sz w:val="20"/>
              </w:rPr>
              <w:t>06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3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07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9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08</w:t>
            </w:r>
          </w:p>
        </w:tc>
        <w:tc>
          <w:tcPr>
            <w:tcW w:w="569" w:type="dxa"/>
          </w:tcPr>
          <w:p w:rsidR="007D6851" w:rsidRPr="00086203" w:rsidRDefault="007D6851" w:rsidP="00086203">
            <w:pPr>
              <w:pStyle w:val="TableParagraph"/>
              <w:spacing w:before="38"/>
              <w:ind w:right="182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09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2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10</w:t>
            </w:r>
          </w:p>
        </w:tc>
        <w:tc>
          <w:tcPr>
            <w:tcW w:w="573" w:type="dxa"/>
          </w:tcPr>
          <w:p w:rsidR="007D6851" w:rsidRPr="00086203" w:rsidRDefault="007D6851" w:rsidP="00086203">
            <w:pPr>
              <w:pStyle w:val="TableParagraph"/>
              <w:spacing w:before="38"/>
              <w:ind w:right="190"/>
              <w:jc w:val="right"/>
              <w:rPr>
                <w:sz w:val="20"/>
              </w:rPr>
            </w:pPr>
            <w:r w:rsidRPr="00086203">
              <w:rPr>
                <w:sz w:val="20"/>
              </w:rPr>
              <w:t>11</w:t>
            </w:r>
          </w:p>
        </w:tc>
        <w:tc>
          <w:tcPr>
            <w:tcW w:w="707" w:type="dxa"/>
          </w:tcPr>
          <w:p w:rsidR="007D6851" w:rsidRPr="00086203" w:rsidRDefault="007D6851" w:rsidP="00086203">
            <w:pPr>
              <w:pStyle w:val="TableParagraph"/>
              <w:spacing w:before="38"/>
              <w:ind w:left="234"/>
              <w:rPr>
                <w:sz w:val="20"/>
              </w:rPr>
            </w:pPr>
            <w:r w:rsidRPr="00086203">
              <w:rPr>
                <w:sz w:val="20"/>
              </w:rPr>
              <w:t>12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5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Теория</w:t>
            </w:r>
            <w:r w:rsidRPr="00086203">
              <w:rPr>
                <w:spacing w:val="35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-4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методика</w:t>
            </w:r>
          </w:p>
          <w:p w:rsidR="007D6851" w:rsidRPr="00086203" w:rsidRDefault="007D6851" w:rsidP="00086203">
            <w:pPr>
              <w:pStyle w:val="TableParagraph"/>
              <w:spacing w:line="250" w:lineRule="atLeast"/>
              <w:ind w:left="110" w:right="230"/>
              <w:rPr>
                <w:lang w:val="ru-RU"/>
              </w:rPr>
            </w:pPr>
            <w:r w:rsidRPr="00086203">
              <w:rPr>
                <w:spacing w:val="-1"/>
                <w:lang w:val="ru-RU"/>
              </w:rPr>
              <w:t xml:space="preserve">физической </w:t>
            </w:r>
            <w:r w:rsidRPr="00086203">
              <w:rPr>
                <w:lang w:val="ru-RU"/>
              </w:rPr>
              <w:t>культуры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5" w:lineRule="exact"/>
              <w:ind w:left="12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0"/>
              <w:jc w:val="center"/>
            </w:pPr>
            <w:r>
              <w:t>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5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222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right="8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right="2"/>
              <w:jc w:val="center"/>
            </w:pPr>
            <w:r>
              <w:t>2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5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5" w:lineRule="exact"/>
              <w:ind w:right="233"/>
              <w:jc w:val="right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5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5" w:lineRule="exact"/>
              <w:ind w:left="157" w:right="174"/>
              <w:jc w:val="center"/>
            </w:pPr>
            <w:r>
              <w:t>24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50" w:lineRule="exact"/>
              <w:ind w:left="110" w:right="506"/>
            </w:pPr>
            <w:r w:rsidRPr="00086203">
              <w:rPr>
                <w:spacing w:val="-1"/>
              </w:rPr>
              <w:t xml:space="preserve">Общая </w:t>
            </w:r>
            <w:r>
              <w:t>физическая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8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8"/>
              <w:jc w:val="center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"/>
              <w:jc w:val="center"/>
            </w:pPr>
            <w:r>
              <w:t>9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9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8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8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100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Специальная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физическая</w:t>
            </w:r>
            <w:r w:rsidRPr="00086203">
              <w:rPr>
                <w:spacing w:val="-6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8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"/>
              <w:jc w:val="center"/>
            </w:pPr>
            <w:r>
              <w:t>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5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60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37" w:lineRule="auto"/>
              <w:ind w:left="110" w:right="813"/>
              <w:rPr>
                <w:lang w:val="ru-RU"/>
              </w:rPr>
            </w:pPr>
            <w:r w:rsidRPr="00086203">
              <w:rPr>
                <w:lang w:val="ru-RU"/>
              </w:rPr>
              <w:t>Избранный вид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спорта,</w:t>
            </w:r>
            <w:r w:rsidRPr="00086203">
              <w:rPr>
                <w:spacing w:val="-12"/>
                <w:lang w:val="ru-RU"/>
              </w:rPr>
              <w:t xml:space="preserve"> </w:t>
            </w:r>
            <w:r w:rsidRPr="00086203">
              <w:rPr>
                <w:lang w:val="ru-RU"/>
              </w:rPr>
              <w:t>игровая</w:t>
            </w:r>
          </w:p>
          <w:p w:rsidR="007D6851" w:rsidRPr="00086203" w:rsidRDefault="007D6851" w:rsidP="00086203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50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50" w:lineRule="exact"/>
              <w:ind w:left="107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222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221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219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right="8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right="2"/>
              <w:jc w:val="center"/>
            </w:pPr>
            <w:r>
              <w:t>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50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right="9"/>
              <w:jc w:val="center"/>
            </w:pPr>
            <w:r>
              <w:t>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50" w:lineRule="exact"/>
              <w:ind w:right="233"/>
              <w:jc w:val="right"/>
            </w:pPr>
            <w:r>
              <w:t>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50" w:lineRule="exact"/>
              <w:ind w:left="282"/>
            </w:pPr>
            <w:r>
              <w:t>5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50" w:lineRule="exact"/>
              <w:ind w:left="157" w:right="174"/>
              <w:jc w:val="center"/>
            </w:pPr>
            <w:r>
              <w:t>60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50" w:lineRule="exact"/>
              <w:ind w:left="110" w:right="1092"/>
            </w:pPr>
            <w:r w:rsidRPr="00086203">
              <w:rPr>
                <w:spacing w:val="-1"/>
              </w:rPr>
              <w:t>Техническая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7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8"/>
              <w:jc w:val="center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"/>
              <w:jc w:val="center"/>
            </w:pPr>
            <w:r>
              <w:t>7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7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6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7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80</w:t>
            </w:r>
          </w:p>
        </w:tc>
      </w:tr>
      <w:tr w:rsidR="007D6851" w:rsidTr="00086203">
        <w:trPr>
          <w:trHeight w:val="76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2" w:lineRule="auto"/>
              <w:ind w:left="110" w:right="1117"/>
            </w:pPr>
            <w:r w:rsidRPr="00086203">
              <w:rPr>
                <w:spacing w:val="-1"/>
              </w:rPr>
              <w:t>Тактическая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8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"/>
              <w:jc w:val="center"/>
            </w:pPr>
            <w:r>
              <w:t>3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40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383"/>
              <w:rPr>
                <w:lang w:val="ru-RU"/>
              </w:rPr>
            </w:pPr>
            <w:r w:rsidRPr="00086203">
              <w:rPr>
                <w:lang w:val="ru-RU"/>
              </w:rPr>
              <w:t>Инструкторская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судейская</w:t>
            </w:r>
            <w:r w:rsidRPr="00086203">
              <w:rPr>
                <w:spacing w:val="-11"/>
                <w:lang w:val="ru-RU"/>
              </w:rPr>
              <w:t xml:space="preserve"> </w:t>
            </w:r>
            <w:r w:rsidRPr="00086203">
              <w:rPr>
                <w:lang w:val="ru-RU"/>
              </w:rPr>
              <w:t>практика,</w:t>
            </w:r>
          </w:p>
          <w:p w:rsidR="007D6851" w:rsidRPr="00086203" w:rsidRDefault="007D6851" w:rsidP="00086203">
            <w:pPr>
              <w:pStyle w:val="TableParagraph"/>
              <w:spacing w:line="236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4" w:lineRule="exact"/>
              <w:ind w:left="12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1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1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"/>
              <w:jc w:val="center"/>
            </w:pPr>
            <w:r>
              <w:t>2</w:t>
            </w: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07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left="157" w:right="174"/>
              <w:jc w:val="center"/>
            </w:pPr>
            <w:r>
              <w:t>10</w:t>
            </w:r>
          </w:p>
        </w:tc>
      </w:tr>
      <w:tr w:rsidR="007D6851" w:rsidTr="00086203">
        <w:trPr>
          <w:trHeight w:val="126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408"/>
              <w:rPr>
                <w:lang w:val="ru-RU"/>
              </w:rPr>
            </w:pPr>
            <w:r w:rsidRPr="00086203">
              <w:rPr>
                <w:lang w:val="ru-RU"/>
              </w:rPr>
              <w:t>Восстановительные</w:t>
            </w:r>
            <w:r w:rsidRPr="00086203">
              <w:rPr>
                <w:spacing w:val="-53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мероприятия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медицинское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обследование,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10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Участие</w:t>
            </w:r>
            <w:r w:rsidRPr="00086203">
              <w:rPr>
                <w:spacing w:val="-4"/>
              </w:rPr>
              <w:t xml:space="preserve"> </w:t>
            </w:r>
            <w:r>
              <w:t>в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соревнованиях,</w:t>
            </w:r>
            <w:r w:rsidRPr="00086203">
              <w:rPr>
                <w:spacing w:val="1"/>
              </w:rPr>
              <w:t xml:space="preserve"> </w:t>
            </w:r>
            <w: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96"/>
            </w:pPr>
            <w:r>
              <w:t>4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26</w:t>
            </w:r>
          </w:p>
        </w:tc>
      </w:tr>
      <w:tr w:rsidR="007D6851" w:rsidTr="00086203">
        <w:trPr>
          <w:trHeight w:val="101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814"/>
              <w:rPr>
                <w:lang w:val="ru-RU"/>
              </w:rPr>
            </w:pPr>
            <w:r w:rsidRPr="00086203">
              <w:rPr>
                <w:lang w:val="ru-RU"/>
              </w:rPr>
              <w:t>Итоговая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промежуточная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аттестация,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4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right="22"/>
              <w:jc w:val="center"/>
            </w:pPr>
            <w:r>
              <w:t>6</w:t>
            </w:r>
          </w:p>
        </w:tc>
      </w:tr>
      <w:tr w:rsidR="007D6851" w:rsidTr="00086203">
        <w:trPr>
          <w:trHeight w:val="27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Всего</w:t>
            </w:r>
            <w:r w:rsidRPr="00086203">
              <w:rPr>
                <w:spacing w:val="-6"/>
              </w:rPr>
              <w:t xml:space="preserve"> </w:t>
            </w:r>
            <w:r>
              <w:t>часов: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36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42" w:right="137"/>
              <w:jc w:val="center"/>
            </w:pPr>
            <w:r>
              <w:t>36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70"/>
            </w:pPr>
            <w:r>
              <w:t>36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4"/>
            </w:pPr>
            <w:r>
              <w:t>36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3"/>
            </w:pPr>
            <w:r>
              <w:t>36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1"/>
            </w:pPr>
            <w:r>
              <w:t>31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3" w:right="146"/>
              <w:jc w:val="center"/>
            </w:pPr>
            <w:r>
              <w:t>30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33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173"/>
              <w:jc w:val="right"/>
            </w:pPr>
            <w:r>
              <w:t>35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2" w:right="146"/>
              <w:jc w:val="center"/>
            </w:pPr>
            <w:r>
              <w:t>36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181"/>
              <w:jc w:val="right"/>
            </w:pPr>
            <w:r>
              <w:t>35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24"/>
            </w:pPr>
            <w:r>
              <w:t>36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416</w:t>
            </w:r>
          </w:p>
        </w:tc>
      </w:tr>
    </w:tbl>
    <w:p w:rsidR="007D6851" w:rsidRDefault="007D6851">
      <w:pPr>
        <w:pStyle w:val="BodyText"/>
        <w:spacing w:before="2"/>
        <w:ind w:left="0"/>
        <w:jc w:val="left"/>
        <w:rPr>
          <w:b/>
        </w:rPr>
      </w:pPr>
    </w:p>
    <w:p w:rsidR="007D6851" w:rsidRPr="00C60E50" w:rsidRDefault="007D6851">
      <w:pPr>
        <w:spacing w:before="1"/>
        <w:ind w:left="1181" w:right="960"/>
        <w:jc w:val="center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Тренировочный</w:t>
      </w:r>
      <w:r w:rsidRPr="00C60E50">
        <w:rPr>
          <w:b/>
          <w:spacing w:val="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план</w:t>
      </w:r>
      <w:r w:rsidRPr="00C60E50">
        <w:rPr>
          <w:b/>
          <w:spacing w:val="-5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</w:t>
      </w:r>
      <w:r w:rsidRPr="00C60E50">
        <w:rPr>
          <w:b/>
          <w:spacing w:val="-3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начальной</w:t>
      </w:r>
      <w:r w:rsidRPr="00C60E50">
        <w:rPr>
          <w:b/>
          <w:spacing w:val="-5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подготовки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3</w:t>
      </w:r>
      <w:r w:rsidRPr="00C60E50">
        <w:rPr>
          <w:b/>
          <w:spacing w:val="-4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года</w:t>
      </w:r>
    </w:p>
    <w:p w:rsidR="007D6851" w:rsidRPr="00C60E50" w:rsidRDefault="007D6851">
      <w:pPr>
        <w:pStyle w:val="BodyText"/>
        <w:spacing w:before="6"/>
        <w:ind w:left="0"/>
        <w:jc w:val="left"/>
        <w:rPr>
          <w:b/>
          <w:lang w:val="ru-RU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249"/>
        </w:trPr>
        <w:tc>
          <w:tcPr>
            <w:tcW w:w="2411" w:type="dxa"/>
            <w:vMerge w:val="restart"/>
          </w:tcPr>
          <w:p w:rsidR="007D6851" w:rsidRDefault="007D6851" w:rsidP="00086203">
            <w:pPr>
              <w:pStyle w:val="TableParagraph"/>
              <w:spacing w:line="244" w:lineRule="exact"/>
              <w:ind w:left="110"/>
            </w:pPr>
            <w:r>
              <w:t>Предметная</w:t>
            </w:r>
            <w:r w:rsidRPr="00086203"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993" w:type="dxa"/>
            <w:gridSpan w:val="12"/>
          </w:tcPr>
          <w:p w:rsidR="007D6851" w:rsidRDefault="007D6851" w:rsidP="00086203">
            <w:pPr>
              <w:pStyle w:val="TableParagraph"/>
              <w:spacing w:line="229" w:lineRule="exact"/>
              <w:ind w:left="3163" w:right="3170"/>
              <w:jc w:val="center"/>
            </w:pPr>
            <w:r>
              <w:t>Месяц</w:t>
            </w:r>
          </w:p>
        </w:tc>
        <w:tc>
          <w:tcPr>
            <w:tcW w:w="717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168"/>
              <w:ind w:left="93"/>
              <w:rPr>
                <w:sz w:val="20"/>
              </w:rPr>
            </w:pPr>
            <w:r w:rsidRPr="00086203">
              <w:rPr>
                <w:sz w:val="20"/>
              </w:rPr>
              <w:t>Всего</w:t>
            </w:r>
          </w:p>
        </w:tc>
      </w:tr>
      <w:tr w:rsidR="007D6851" w:rsidTr="00086203">
        <w:trPr>
          <w:trHeight w:val="321"/>
        </w:trPr>
        <w:tc>
          <w:tcPr>
            <w:tcW w:w="241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7D6851" w:rsidRPr="00086203" w:rsidRDefault="007D6851" w:rsidP="00086203">
            <w:pPr>
              <w:pStyle w:val="TableParagraph"/>
              <w:spacing w:before="43"/>
              <w:ind w:left="166" w:right="159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01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42" w:right="137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02</w:t>
            </w:r>
          </w:p>
        </w:tc>
        <w:tc>
          <w:tcPr>
            <w:tcW w:w="572" w:type="dxa"/>
          </w:tcPr>
          <w:p w:rsidR="007D6851" w:rsidRPr="00086203" w:rsidRDefault="007D6851" w:rsidP="00086203">
            <w:pPr>
              <w:pStyle w:val="TableParagraph"/>
              <w:spacing w:before="43"/>
              <w:ind w:right="178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03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74"/>
              <w:rPr>
                <w:sz w:val="20"/>
              </w:rPr>
            </w:pPr>
            <w:r w:rsidRPr="00086203">
              <w:rPr>
                <w:sz w:val="20"/>
              </w:rPr>
              <w:t>04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73"/>
              <w:rPr>
                <w:sz w:val="20"/>
              </w:rPr>
            </w:pPr>
            <w:r w:rsidRPr="00086203">
              <w:rPr>
                <w:sz w:val="20"/>
              </w:rPr>
              <w:t>05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71"/>
              <w:rPr>
                <w:sz w:val="20"/>
              </w:rPr>
            </w:pPr>
            <w:r w:rsidRPr="00086203">
              <w:rPr>
                <w:sz w:val="20"/>
              </w:rPr>
              <w:t>06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right="184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07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right="180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08</w:t>
            </w:r>
          </w:p>
        </w:tc>
        <w:tc>
          <w:tcPr>
            <w:tcW w:w="569" w:type="dxa"/>
          </w:tcPr>
          <w:p w:rsidR="007D6851" w:rsidRPr="00086203" w:rsidRDefault="007D6851" w:rsidP="00086203">
            <w:pPr>
              <w:pStyle w:val="TableParagraph"/>
              <w:spacing w:before="43"/>
              <w:ind w:right="182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09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32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10</w:t>
            </w:r>
          </w:p>
        </w:tc>
        <w:tc>
          <w:tcPr>
            <w:tcW w:w="573" w:type="dxa"/>
          </w:tcPr>
          <w:p w:rsidR="007D6851" w:rsidRPr="00086203" w:rsidRDefault="007D6851" w:rsidP="00086203">
            <w:pPr>
              <w:pStyle w:val="TableParagraph"/>
              <w:spacing w:before="43"/>
              <w:ind w:left="168"/>
              <w:rPr>
                <w:sz w:val="20"/>
              </w:rPr>
            </w:pPr>
            <w:r w:rsidRPr="00086203">
              <w:rPr>
                <w:sz w:val="20"/>
              </w:rPr>
              <w:t>11</w:t>
            </w:r>
          </w:p>
        </w:tc>
        <w:tc>
          <w:tcPr>
            <w:tcW w:w="707" w:type="dxa"/>
          </w:tcPr>
          <w:p w:rsidR="007D6851" w:rsidRPr="00086203" w:rsidRDefault="007D6851" w:rsidP="00086203">
            <w:pPr>
              <w:pStyle w:val="TableParagraph"/>
              <w:spacing w:before="43"/>
              <w:ind w:left="234"/>
              <w:rPr>
                <w:sz w:val="20"/>
              </w:rPr>
            </w:pPr>
            <w:r w:rsidRPr="00086203">
              <w:rPr>
                <w:sz w:val="20"/>
              </w:rPr>
              <w:t>12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37" w:lineRule="auto"/>
              <w:ind w:left="110" w:right="237"/>
              <w:rPr>
                <w:lang w:val="ru-RU"/>
              </w:rPr>
            </w:pPr>
            <w:r w:rsidRPr="00086203">
              <w:rPr>
                <w:lang w:val="ru-RU"/>
              </w:rPr>
              <w:t>Теория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и методика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физической</w:t>
            </w:r>
            <w:r w:rsidRPr="00086203">
              <w:rPr>
                <w:spacing w:val="-8"/>
                <w:lang w:val="ru-RU"/>
              </w:rPr>
              <w:t xml:space="preserve"> </w:t>
            </w:r>
            <w:r w:rsidRPr="00086203">
              <w:rPr>
                <w:lang w:val="ru-RU"/>
              </w:rPr>
              <w:t>культуры</w:t>
            </w:r>
          </w:p>
          <w:p w:rsidR="007D6851" w:rsidRPr="00086203" w:rsidRDefault="007D6851" w:rsidP="00086203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7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4"/>
              <w:jc w:val="right"/>
            </w:pPr>
            <w:r>
              <w:t>2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216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24</w:t>
            </w:r>
          </w:p>
        </w:tc>
      </w:tr>
      <w:tr w:rsidR="007D6851" w:rsidTr="00086203">
        <w:trPr>
          <w:trHeight w:val="509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50" w:lineRule="exact"/>
              <w:ind w:left="110"/>
            </w:pPr>
            <w:r>
              <w:t>Общая</w:t>
            </w:r>
            <w:r w:rsidRPr="00086203">
              <w:rPr>
                <w:spacing w:val="-5"/>
              </w:rPr>
              <w:t xml:space="preserve"> </w:t>
            </w:r>
            <w:r>
              <w:t>физическая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50" w:lineRule="exact"/>
              <w:ind w:left="12"/>
              <w:jc w:val="center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10"/>
              <w:jc w:val="center"/>
            </w:pPr>
            <w:r>
              <w:t>8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50" w:lineRule="exact"/>
              <w:ind w:right="221"/>
              <w:jc w:val="right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222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221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left="219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right="227"/>
              <w:jc w:val="right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right="224"/>
              <w:jc w:val="right"/>
            </w:pPr>
            <w:r>
              <w:t>9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50" w:lineRule="exact"/>
              <w:ind w:right="226"/>
              <w:jc w:val="right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50" w:lineRule="exact"/>
              <w:ind w:right="9"/>
              <w:jc w:val="center"/>
            </w:pPr>
            <w:r>
              <w:t>9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50" w:lineRule="exact"/>
              <w:ind w:left="216"/>
            </w:pPr>
            <w:r>
              <w:t>8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50" w:lineRule="exact"/>
              <w:ind w:left="282"/>
            </w:pPr>
            <w:r>
              <w:t>8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50" w:lineRule="exact"/>
              <w:ind w:left="157" w:right="179"/>
              <w:jc w:val="center"/>
            </w:pPr>
            <w:r>
              <w:t>100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4" w:lineRule="exact"/>
              <w:ind w:left="110"/>
            </w:pPr>
            <w:r>
              <w:t>Специальная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физическая</w:t>
            </w:r>
            <w:r w:rsidRPr="00086203">
              <w:rPr>
                <w:spacing w:val="-6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4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left="107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19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27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24"/>
              <w:jc w:val="right"/>
            </w:pPr>
            <w:r>
              <w:t>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left="216"/>
            </w:pPr>
            <w:r>
              <w:t>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5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left="157" w:right="174"/>
              <w:jc w:val="center"/>
            </w:pPr>
            <w:r>
              <w:t>60</w:t>
            </w: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Избранный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вид</w:t>
            </w:r>
          </w:p>
          <w:p w:rsidR="007D6851" w:rsidRPr="00086203" w:rsidRDefault="007D6851" w:rsidP="00086203">
            <w:pPr>
              <w:pStyle w:val="TableParagraph"/>
              <w:spacing w:line="250" w:lineRule="exact"/>
              <w:ind w:left="110" w:right="801"/>
              <w:rPr>
                <w:lang w:val="ru-RU"/>
              </w:rPr>
            </w:pPr>
            <w:r w:rsidRPr="00086203">
              <w:rPr>
                <w:lang w:val="ru-RU"/>
              </w:rPr>
              <w:t>спорта, игровая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7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4"/>
              <w:jc w:val="right"/>
            </w:pPr>
            <w:r>
              <w:t>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216"/>
            </w:pPr>
            <w:r>
              <w:t>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5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60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Техническая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7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7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24"/>
              <w:jc w:val="right"/>
            </w:pPr>
            <w:r>
              <w:t>7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7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216"/>
            </w:pPr>
            <w:r>
              <w:t>6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7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80</w:t>
            </w:r>
          </w:p>
        </w:tc>
      </w:tr>
    </w:tbl>
    <w:p w:rsidR="007D6851" w:rsidRDefault="007D6851">
      <w:pPr>
        <w:spacing w:line="249" w:lineRule="exact"/>
        <w:jc w:val="center"/>
        <w:sectPr w:rsidR="007D6851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76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2" w:lineRule="auto"/>
              <w:ind w:left="110" w:right="1117"/>
            </w:pPr>
            <w:r w:rsidRPr="00086203">
              <w:rPr>
                <w:spacing w:val="-1"/>
              </w:rPr>
              <w:t>Тактическая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8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2"/>
              <w:jc w:val="center"/>
            </w:pPr>
            <w:r>
              <w:t>3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233"/>
              <w:jc w:val="right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40</w:t>
            </w: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383"/>
              <w:rPr>
                <w:lang w:val="ru-RU"/>
              </w:rPr>
            </w:pPr>
            <w:r w:rsidRPr="00086203">
              <w:rPr>
                <w:lang w:val="ru-RU"/>
              </w:rPr>
              <w:t>Инструкторская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судейская</w:t>
            </w:r>
            <w:r w:rsidRPr="00086203">
              <w:rPr>
                <w:spacing w:val="-11"/>
                <w:lang w:val="ru-RU"/>
              </w:rPr>
              <w:t xml:space="preserve"> </w:t>
            </w:r>
            <w:r w:rsidRPr="00086203">
              <w:rPr>
                <w:lang w:val="ru-RU"/>
              </w:rPr>
              <w:t>практика,</w:t>
            </w:r>
          </w:p>
          <w:p w:rsidR="007D6851" w:rsidRPr="00086203" w:rsidRDefault="007D6851" w:rsidP="00086203">
            <w:pPr>
              <w:pStyle w:val="TableParagraph"/>
              <w:spacing w:line="239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1" w:lineRule="exact"/>
              <w:ind w:left="12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0"/>
              <w:jc w:val="center"/>
            </w:pPr>
            <w:r>
              <w:t>1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1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22"/>
            </w:pPr>
            <w:r>
              <w:t>1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right="2"/>
              <w:jc w:val="center"/>
            </w:pPr>
            <w:r>
              <w:t>2</w:t>
            </w: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07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1" w:lineRule="exact"/>
              <w:ind w:left="157" w:right="174"/>
              <w:jc w:val="center"/>
            </w:pPr>
            <w:r>
              <w:t>10</w:t>
            </w:r>
          </w:p>
        </w:tc>
      </w:tr>
      <w:tr w:rsidR="007D6851" w:rsidTr="00086203">
        <w:trPr>
          <w:trHeight w:val="126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408"/>
              <w:rPr>
                <w:lang w:val="ru-RU"/>
              </w:rPr>
            </w:pPr>
            <w:r w:rsidRPr="00086203">
              <w:rPr>
                <w:lang w:val="ru-RU"/>
              </w:rPr>
              <w:t>Восстановительные</w:t>
            </w:r>
            <w:r w:rsidRPr="00086203">
              <w:rPr>
                <w:spacing w:val="-53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мероприятия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медицинское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обследование,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233"/>
              <w:jc w:val="right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10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6" w:lineRule="exact"/>
              <w:ind w:left="110"/>
            </w:pPr>
            <w:r>
              <w:t>Участие</w:t>
            </w:r>
            <w:r w:rsidRPr="00086203">
              <w:rPr>
                <w:spacing w:val="-4"/>
              </w:rPr>
              <w:t xml:space="preserve"> </w:t>
            </w:r>
            <w:r>
              <w:t>в</w:t>
            </w:r>
          </w:p>
          <w:p w:rsidR="007D6851" w:rsidRDefault="007D6851" w:rsidP="00086203">
            <w:pPr>
              <w:pStyle w:val="TableParagraph"/>
              <w:spacing w:before="1" w:line="241" w:lineRule="exact"/>
              <w:ind w:left="110"/>
            </w:pPr>
            <w:r>
              <w:t>соревнованиях,</w:t>
            </w:r>
            <w:r w:rsidRPr="00086203">
              <w:rPr>
                <w:spacing w:val="1"/>
              </w:rPr>
              <w:t xml:space="preserve"> </w:t>
            </w:r>
            <w: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left="96"/>
            </w:pPr>
            <w:r>
              <w:t>4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26</w:t>
            </w:r>
          </w:p>
        </w:tc>
      </w:tr>
      <w:tr w:rsidR="007D6851" w:rsidTr="00086203">
        <w:trPr>
          <w:trHeight w:val="101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814"/>
              <w:rPr>
                <w:lang w:val="ru-RU"/>
              </w:rPr>
            </w:pPr>
            <w:r w:rsidRPr="00086203">
              <w:rPr>
                <w:lang w:val="ru-RU"/>
              </w:rPr>
              <w:t>Итоговая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промежуточная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аттестация,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4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right="22"/>
              <w:jc w:val="center"/>
            </w:pPr>
            <w:r>
              <w:t>6</w:t>
            </w:r>
          </w:p>
        </w:tc>
      </w:tr>
      <w:tr w:rsidR="007D6851" w:rsidTr="00086203">
        <w:trPr>
          <w:trHeight w:val="277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6" w:lineRule="exact"/>
              <w:ind w:left="110"/>
            </w:pPr>
            <w:r>
              <w:t>Всего</w:t>
            </w:r>
            <w:r w:rsidRPr="00086203">
              <w:rPr>
                <w:spacing w:val="-6"/>
              </w:rPr>
              <w:t xml:space="preserve"> </w:t>
            </w:r>
            <w:r>
              <w:t>часов: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66" w:right="159"/>
              <w:jc w:val="center"/>
            </w:pPr>
            <w:r>
              <w:t>36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42" w:right="137"/>
              <w:jc w:val="center"/>
            </w:pPr>
            <w:r>
              <w:t>36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168"/>
              <w:jc w:val="right"/>
            </w:pPr>
            <w:r>
              <w:t>36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4"/>
            </w:pPr>
            <w:r>
              <w:t>36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3"/>
            </w:pPr>
            <w:r>
              <w:t>36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1"/>
            </w:pPr>
            <w:r>
              <w:t>31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3" w:right="146"/>
              <w:jc w:val="center"/>
            </w:pPr>
            <w:r>
              <w:t>30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9" w:right="146"/>
              <w:jc w:val="center"/>
            </w:pPr>
            <w:r>
              <w:t>33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173"/>
              <w:jc w:val="right"/>
            </w:pPr>
            <w:r>
              <w:t>35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2" w:right="146"/>
              <w:jc w:val="center"/>
            </w:pPr>
            <w:r>
              <w:t>36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181"/>
              <w:jc w:val="right"/>
            </w:pPr>
            <w:r>
              <w:t>35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24"/>
            </w:pPr>
            <w:r>
              <w:t>36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9"/>
              <w:jc w:val="center"/>
            </w:pPr>
            <w:r>
              <w:t>416</w:t>
            </w:r>
          </w:p>
        </w:tc>
      </w:tr>
    </w:tbl>
    <w:p w:rsidR="007D6851" w:rsidRDefault="007D6851">
      <w:pPr>
        <w:pStyle w:val="BodyText"/>
        <w:spacing w:before="3"/>
        <w:ind w:left="0"/>
        <w:jc w:val="left"/>
        <w:rPr>
          <w:b/>
          <w:sz w:val="20"/>
        </w:rPr>
      </w:pPr>
    </w:p>
    <w:p w:rsidR="007D6851" w:rsidRPr="00C60E50" w:rsidRDefault="007D6851">
      <w:pPr>
        <w:spacing w:before="87"/>
        <w:ind w:left="1682" w:right="1455"/>
        <w:jc w:val="center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Тренировочный план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</w:t>
      </w:r>
      <w:r w:rsidRPr="00C60E50">
        <w:rPr>
          <w:b/>
          <w:spacing w:val="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тренировочный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1</w:t>
      </w:r>
      <w:r w:rsidRPr="00C60E50">
        <w:rPr>
          <w:b/>
          <w:spacing w:val="-4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года</w:t>
      </w:r>
    </w:p>
    <w:p w:rsidR="007D6851" w:rsidRPr="00C60E50" w:rsidRDefault="007D6851">
      <w:pPr>
        <w:pStyle w:val="BodyText"/>
        <w:spacing w:before="1" w:after="1"/>
        <w:ind w:left="0"/>
        <w:jc w:val="left"/>
        <w:rPr>
          <w:b/>
          <w:lang w:val="ru-RU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253"/>
        </w:trPr>
        <w:tc>
          <w:tcPr>
            <w:tcW w:w="2411" w:type="dxa"/>
            <w:vMerge w:val="restart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Предметная</w:t>
            </w:r>
            <w:r w:rsidRPr="00086203"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993" w:type="dxa"/>
            <w:gridSpan w:val="12"/>
          </w:tcPr>
          <w:p w:rsidR="007D6851" w:rsidRDefault="007D6851" w:rsidP="00086203">
            <w:pPr>
              <w:pStyle w:val="TableParagraph"/>
              <w:spacing w:line="234" w:lineRule="exact"/>
              <w:ind w:left="3163" w:right="3170"/>
              <w:jc w:val="center"/>
            </w:pPr>
            <w:r>
              <w:t>Месяц</w:t>
            </w:r>
          </w:p>
        </w:tc>
        <w:tc>
          <w:tcPr>
            <w:tcW w:w="717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173"/>
              <w:ind w:left="93"/>
              <w:rPr>
                <w:sz w:val="20"/>
              </w:rPr>
            </w:pPr>
            <w:r w:rsidRPr="00086203">
              <w:rPr>
                <w:sz w:val="20"/>
              </w:rPr>
              <w:t>Всего</w:t>
            </w:r>
          </w:p>
        </w:tc>
      </w:tr>
      <w:tr w:rsidR="007D6851" w:rsidTr="00086203">
        <w:trPr>
          <w:trHeight w:val="321"/>
        </w:trPr>
        <w:tc>
          <w:tcPr>
            <w:tcW w:w="241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7D6851" w:rsidRPr="00086203" w:rsidRDefault="007D6851" w:rsidP="00086203">
            <w:pPr>
              <w:pStyle w:val="TableParagraph"/>
              <w:spacing w:before="43"/>
              <w:ind w:left="166" w:right="159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01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42" w:right="137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02</w:t>
            </w:r>
          </w:p>
        </w:tc>
        <w:tc>
          <w:tcPr>
            <w:tcW w:w="572" w:type="dxa"/>
          </w:tcPr>
          <w:p w:rsidR="007D6851" w:rsidRPr="00086203" w:rsidRDefault="007D6851" w:rsidP="00086203">
            <w:pPr>
              <w:pStyle w:val="TableParagraph"/>
              <w:spacing w:before="43"/>
              <w:ind w:right="178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03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74"/>
              <w:rPr>
                <w:sz w:val="20"/>
              </w:rPr>
            </w:pPr>
            <w:r w:rsidRPr="00086203">
              <w:rPr>
                <w:sz w:val="20"/>
              </w:rPr>
              <w:t>04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73"/>
              <w:rPr>
                <w:sz w:val="20"/>
              </w:rPr>
            </w:pPr>
            <w:r w:rsidRPr="00086203">
              <w:rPr>
                <w:sz w:val="20"/>
              </w:rPr>
              <w:t>05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71"/>
              <w:rPr>
                <w:sz w:val="20"/>
              </w:rPr>
            </w:pPr>
            <w:r w:rsidRPr="00086203">
              <w:rPr>
                <w:sz w:val="20"/>
              </w:rPr>
              <w:t>06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33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07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39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08</w:t>
            </w:r>
          </w:p>
        </w:tc>
        <w:tc>
          <w:tcPr>
            <w:tcW w:w="569" w:type="dxa"/>
          </w:tcPr>
          <w:p w:rsidR="007D6851" w:rsidRPr="00086203" w:rsidRDefault="007D6851" w:rsidP="00086203">
            <w:pPr>
              <w:pStyle w:val="TableParagraph"/>
              <w:spacing w:before="43"/>
              <w:ind w:right="182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09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43"/>
              <w:ind w:left="132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10</w:t>
            </w:r>
          </w:p>
        </w:tc>
        <w:tc>
          <w:tcPr>
            <w:tcW w:w="573" w:type="dxa"/>
          </w:tcPr>
          <w:p w:rsidR="007D6851" w:rsidRPr="00086203" w:rsidRDefault="007D6851" w:rsidP="00086203">
            <w:pPr>
              <w:pStyle w:val="TableParagraph"/>
              <w:spacing w:before="43"/>
              <w:ind w:right="190"/>
              <w:jc w:val="right"/>
              <w:rPr>
                <w:sz w:val="20"/>
              </w:rPr>
            </w:pPr>
            <w:r w:rsidRPr="00086203">
              <w:rPr>
                <w:sz w:val="20"/>
              </w:rPr>
              <w:t>11</w:t>
            </w:r>
          </w:p>
        </w:tc>
        <w:tc>
          <w:tcPr>
            <w:tcW w:w="707" w:type="dxa"/>
          </w:tcPr>
          <w:p w:rsidR="007D6851" w:rsidRPr="00086203" w:rsidRDefault="007D6851" w:rsidP="00086203">
            <w:pPr>
              <w:pStyle w:val="TableParagraph"/>
              <w:spacing w:before="43"/>
              <w:ind w:left="234"/>
              <w:rPr>
                <w:sz w:val="20"/>
              </w:rPr>
            </w:pPr>
            <w:r w:rsidRPr="00086203">
              <w:rPr>
                <w:sz w:val="20"/>
              </w:rPr>
              <w:t>12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37" w:lineRule="auto"/>
              <w:ind w:left="110" w:right="237"/>
              <w:rPr>
                <w:lang w:val="ru-RU"/>
              </w:rPr>
            </w:pPr>
            <w:r w:rsidRPr="00086203">
              <w:rPr>
                <w:lang w:val="ru-RU"/>
              </w:rPr>
              <w:t>Теория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и методика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физической</w:t>
            </w:r>
            <w:r w:rsidRPr="00086203">
              <w:rPr>
                <w:spacing w:val="-8"/>
                <w:lang w:val="ru-RU"/>
              </w:rPr>
              <w:t xml:space="preserve"> </w:t>
            </w:r>
            <w:r w:rsidRPr="00086203">
              <w:rPr>
                <w:lang w:val="ru-RU"/>
              </w:rPr>
              <w:t>культуры</w:t>
            </w:r>
          </w:p>
          <w:p w:rsidR="007D6851" w:rsidRPr="00086203" w:rsidRDefault="007D6851" w:rsidP="00086203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"/>
              <w:jc w:val="center"/>
            </w:pPr>
            <w:r>
              <w:t>3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30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Общая</w:t>
            </w:r>
            <w:r w:rsidRPr="00086203">
              <w:rPr>
                <w:spacing w:val="-5"/>
              </w:rPr>
              <w:t xml:space="preserve"> </w:t>
            </w:r>
            <w:r>
              <w:t>физическая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42" w:right="137"/>
              <w:jc w:val="center"/>
            </w:pPr>
            <w:r>
              <w:t>10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70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4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3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1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3" w:right="146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10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173"/>
              <w:jc w:val="right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2" w:right="146"/>
              <w:jc w:val="center"/>
            </w:pPr>
            <w:r>
              <w:t>10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181"/>
              <w:jc w:val="right"/>
            </w:pPr>
            <w:r>
              <w:t>10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24"/>
            </w:pPr>
            <w:r>
              <w:t>10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120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4" w:lineRule="exact"/>
              <w:ind w:left="110"/>
            </w:pPr>
            <w:r>
              <w:t>Специальная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физическая</w:t>
            </w:r>
            <w:r w:rsidRPr="00086203">
              <w:rPr>
                <w:spacing w:val="-6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4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left="107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1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3" w:right="146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"/>
              <w:jc w:val="center"/>
            </w:pPr>
            <w:r>
              <w:t>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233"/>
              <w:jc w:val="right"/>
            </w:pPr>
            <w:r>
              <w:t>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5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left="157" w:right="174"/>
              <w:jc w:val="center"/>
            </w:pPr>
            <w:r>
              <w:t>70</w:t>
            </w: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37" w:lineRule="auto"/>
              <w:ind w:left="110" w:right="813"/>
              <w:rPr>
                <w:lang w:val="ru-RU"/>
              </w:rPr>
            </w:pPr>
            <w:r w:rsidRPr="00086203">
              <w:rPr>
                <w:lang w:val="ru-RU"/>
              </w:rPr>
              <w:t>Избранный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вид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спорта,</w:t>
            </w:r>
            <w:r w:rsidRPr="00086203">
              <w:rPr>
                <w:spacing w:val="-12"/>
                <w:lang w:val="ru-RU"/>
              </w:rPr>
              <w:t xml:space="preserve"> </w:t>
            </w:r>
            <w:r w:rsidRPr="00086203">
              <w:rPr>
                <w:lang w:val="ru-RU"/>
              </w:rPr>
              <w:t>игровая</w:t>
            </w:r>
          </w:p>
          <w:p w:rsidR="007D6851" w:rsidRPr="00086203" w:rsidRDefault="007D6851" w:rsidP="00086203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07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8"/>
              <w:jc w:val="center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"/>
              <w:jc w:val="center"/>
            </w:pPr>
            <w:r>
              <w:t>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6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9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8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70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Техническая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8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8"/>
              <w:jc w:val="center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12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173"/>
              <w:jc w:val="right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8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6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4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100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2" w:lineRule="auto"/>
              <w:ind w:left="110" w:right="1117"/>
            </w:pPr>
            <w:r w:rsidRPr="00086203">
              <w:rPr>
                <w:spacing w:val="-1"/>
              </w:rPr>
              <w:t>Тактическая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4" w:lineRule="exact"/>
              <w:ind w:left="12"/>
              <w:jc w:val="center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6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221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6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"/>
              <w:jc w:val="center"/>
            </w:pPr>
            <w:r>
              <w:t>6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6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233"/>
              <w:jc w:val="right"/>
            </w:pPr>
            <w:r>
              <w:t>6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6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left="157" w:right="174"/>
              <w:jc w:val="center"/>
            </w:pPr>
            <w:r>
              <w:t>60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37" w:lineRule="auto"/>
              <w:ind w:left="110" w:right="383"/>
              <w:rPr>
                <w:lang w:val="ru-RU"/>
              </w:rPr>
            </w:pPr>
            <w:r w:rsidRPr="00086203">
              <w:rPr>
                <w:lang w:val="ru-RU"/>
              </w:rPr>
              <w:t>Инструкторская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судейская</w:t>
            </w:r>
            <w:r w:rsidRPr="00086203">
              <w:rPr>
                <w:spacing w:val="-11"/>
                <w:lang w:val="ru-RU"/>
              </w:rPr>
              <w:t xml:space="preserve"> </w:t>
            </w:r>
            <w:r w:rsidRPr="00086203">
              <w:rPr>
                <w:lang w:val="ru-RU"/>
              </w:rPr>
              <w:t>практика,</w:t>
            </w:r>
          </w:p>
          <w:p w:rsidR="007D6851" w:rsidRPr="00086203" w:rsidRDefault="007D6851" w:rsidP="00086203">
            <w:pPr>
              <w:pStyle w:val="TableParagraph"/>
              <w:spacing w:line="238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1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"/>
              <w:jc w:val="center"/>
            </w:pPr>
            <w:r>
              <w:t>2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1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1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16</w:t>
            </w:r>
          </w:p>
        </w:tc>
      </w:tr>
      <w:tr w:rsidR="007D6851" w:rsidTr="00086203">
        <w:trPr>
          <w:trHeight w:val="1266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408"/>
              <w:rPr>
                <w:lang w:val="ru-RU"/>
              </w:rPr>
            </w:pPr>
            <w:r w:rsidRPr="00086203">
              <w:rPr>
                <w:lang w:val="ru-RU"/>
              </w:rPr>
              <w:t>Восстановительные</w:t>
            </w:r>
            <w:r w:rsidRPr="00086203">
              <w:rPr>
                <w:spacing w:val="-53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мероприятия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медицинское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обследование,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2"/>
              <w:jc w:val="center"/>
            </w:pPr>
            <w:r>
              <w:t>2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20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5" w:lineRule="exact"/>
              <w:ind w:left="110"/>
            </w:pPr>
            <w:r>
              <w:t>Участие</w:t>
            </w:r>
            <w:r w:rsidRPr="00086203">
              <w:rPr>
                <w:spacing w:val="-4"/>
              </w:rPr>
              <w:t xml:space="preserve"> </w:t>
            </w:r>
            <w:r>
              <w:t>в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соревнованиях,</w:t>
            </w:r>
            <w:r w:rsidRPr="00086203">
              <w:rPr>
                <w:spacing w:val="1"/>
              </w:rPr>
              <w:t xml:space="preserve"> </w:t>
            </w:r>
            <w: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5" w:lineRule="exact"/>
              <w:ind w:left="12"/>
              <w:jc w:val="center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0"/>
              <w:jc w:val="center"/>
            </w:pPr>
            <w:r>
              <w:t>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5" w:lineRule="exact"/>
              <w:ind w:right="221"/>
              <w:jc w:val="right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221"/>
            </w:pPr>
            <w:r>
              <w:t>4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5" w:lineRule="exact"/>
              <w:ind w:left="96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5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5" w:lineRule="exact"/>
              <w:ind w:left="157" w:right="174"/>
              <w:jc w:val="center"/>
            </w:pPr>
            <w:r>
              <w:t>28</w:t>
            </w:r>
          </w:p>
        </w:tc>
      </w:tr>
      <w:tr w:rsidR="007D6851" w:rsidTr="00086203">
        <w:trPr>
          <w:trHeight w:val="101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814"/>
              <w:rPr>
                <w:lang w:val="ru-RU"/>
              </w:rPr>
            </w:pPr>
            <w:r w:rsidRPr="00086203">
              <w:rPr>
                <w:lang w:val="ru-RU"/>
              </w:rPr>
              <w:t>Итоговая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промежуточная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аттестация,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right="22"/>
              <w:jc w:val="center"/>
            </w:pPr>
            <w:r>
              <w:t>6</w:t>
            </w:r>
          </w:p>
        </w:tc>
      </w:tr>
      <w:tr w:rsidR="007D6851" w:rsidTr="00086203">
        <w:trPr>
          <w:trHeight w:val="28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Всего</w:t>
            </w:r>
            <w:r w:rsidRPr="00086203">
              <w:rPr>
                <w:spacing w:val="-6"/>
              </w:rPr>
              <w:t xml:space="preserve"> </w:t>
            </w:r>
            <w:r>
              <w:t>часов: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45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42" w:right="137"/>
              <w:jc w:val="center"/>
            </w:pPr>
            <w:r>
              <w:t>45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70"/>
            </w:pPr>
            <w:r>
              <w:t>45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4"/>
            </w:pPr>
            <w:r>
              <w:t>45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3"/>
            </w:pPr>
            <w:r>
              <w:t>45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1"/>
            </w:pPr>
            <w:r>
              <w:t>35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3" w:right="146"/>
              <w:jc w:val="center"/>
            </w:pPr>
            <w:r>
              <w:t>35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45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173"/>
              <w:jc w:val="right"/>
            </w:pPr>
            <w:r>
              <w:t>45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2" w:right="146"/>
              <w:jc w:val="center"/>
            </w:pPr>
            <w:r>
              <w:t>45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181"/>
              <w:jc w:val="right"/>
            </w:pPr>
            <w:r>
              <w:t>45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24"/>
            </w:pPr>
            <w:r>
              <w:t>45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520</w:t>
            </w:r>
          </w:p>
        </w:tc>
      </w:tr>
    </w:tbl>
    <w:p w:rsidR="007D6851" w:rsidRDefault="007D6851">
      <w:pPr>
        <w:pStyle w:val="BodyText"/>
        <w:spacing w:before="5"/>
        <w:ind w:left="0"/>
        <w:jc w:val="left"/>
        <w:rPr>
          <w:b/>
        </w:rPr>
      </w:pPr>
    </w:p>
    <w:p w:rsidR="007D6851" w:rsidRPr="00C60E50" w:rsidRDefault="007D6851">
      <w:pPr>
        <w:ind w:left="1682" w:right="1455"/>
        <w:jc w:val="center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Тренировочный план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</w:t>
      </w:r>
      <w:r w:rsidRPr="00C60E50">
        <w:rPr>
          <w:b/>
          <w:spacing w:val="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тренировочный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2</w:t>
      </w:r>
      <w:r w:rsidRPr="00C60E50">
        <w:rPr>
          <w:b/>
          <w:spacing w:val="-4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года</w:t>
      </w:r>
    </w:p>
    <w:p w:rsidR="007D6851" w:rsidRPr="00C60E50" w:rsidRDefault="007D6851">
      <w:pPr>
        <w:pStyle w:val="BodyText"/>
        <w:spacing w:before="2"/>
        <w:ind w:left="0"/>
        <w:jc w:val="left"/>
        <w:rPr>
          <w:b/>
          <w:lang w:val="ru-RU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253"/>
        </w:trPr>
        <w:tc>
          <w:tcPr>
            <w:tcW w:w="2411" w:type="dxa"/>
            <w:vMerge w:val="restart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Предметная</w:t>
            </w:r>
            <w:r w:rsidRPr="00086203"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993" w:type="dxa"/>
            <w:gridSpan w:val="12"/>
          </w:tcPr>
          <w:p w:rsidR="007D6851" w:rsidRDefault="007D6851" w:rsidP="00086203">
            <w:pPr>
              <w:pStyle w:val="TableParagraph"/>
              <w:spacing w:line="234" w:lineRule="exact"/>
              <w:ind w:left="3163" w:right="3170"/>
              <w:jc w:val="center"/>
            </w:pPr>
            <w:r>
              <w:t>Месяц</w:t>
            </w:r>
          </w:p>
        </w:tc>
        <w:tc>
          <w:tcPr>
            <w:tcW w:w="717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168"/>
              <w:ind w:left="93"/>
              <w:rPr>
                <w:sz w:val="20"/>
              </w:rPr>
            </w:pPr>
            <w:r w:rsidRPr="00086203">
              <w:rPr>
                <w:sz w:val="20"/>
              </w:rPr>
              <w:t>Всего</w:t>
            </w:r>
          </w:p>
        </w:tc>
      </w:tr>
      <w:tr w:rsidR="007D6851" w:rsidTr="00086203">
        <w:trPr>
          <w:trHeight w:val="316"/>
        </w:trPr>
        <w:tc>
          <w:tcPr>
            <w:tcW w:w="241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7D6851" w:rsidRPr="00086203" w:rsidRDefault="007D6851" w:rsidP="00086203">
            <w:pPr>
              <w:pStyle w:val="TableParagraph"/>
              <w:spacing w:before="38"/>
              <w:ind w:left="196"/>
              <w:rPr>
                <w:sz w:val="20"/>
              </w:rPr>
            </w:pPr>
            <w:r w:rsidRPr="00086203">
              <w:rPr>
                <w:sz w:val="20"/>
              </w:rPr>
              <w:t>01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80"/>
              <w:rPr>
                <w:sz w:val="20"/>
              </w:rPr>
            </w:pPr>
            <w:r w:rsidRPr="00086203">
              <w:rPr>
                <w:sz w:val="20"/>
              </w:rPr>
              <w:t>02</w:t>
            </w:r>
          </w:p>
        </w:tc>
        <w:tc>
          <w:tcPr>
            <w:tcW w:w="572" w:type="dxa"/>
          </w:tcPr>
          <w:p w:rsidR="007D6851" w:rsidRPr="00086203" w:rsidRDefault="007D6851" w:rsidP="00086203">
            <w:pPr>
              <w:pStyle w:val="TableParagraph"/>
              <w:spacing w:before="38"/>
              <w:ind w:left="179"/>
              <w:rPr>
                <w:sz w:val="20"/>
              </w:rPr>
            </w:pPr>
            <w:r w:rsidRPr="00086203">
              <w:rPr>
                <w:sz w:val="20"/>
              </w:rPr>
              <w:t>03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4"/>
              <w:rPr>
                <w:sz w:val="20"/>
              </w:rPr>
            </w:pPr>
            <w:r w:rsidRPr="00086203">
              <w:rPr>
                <w:sz w:val="20"/>
              </w:rPr>
              <w:t>04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3"/>
              <w:rPr>
                <w:sz w:val="20"/>
              </w:rPr>
            </w:pPr>
            <w:r w:rsidRPr="00086203">
              <w:rPr>
                <w:sz w:val="20"/>
              </w:rPr>
              <w:t>05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1"/>
              <w:rPr>
                <w:sz w:val="20"/>
              </w:rPr>
            </w:pPr>
            <w:r w:rsidRPr="00086203">
              <w:rPr>
                <w:sz w:val="20"/>
              </w:rPr>
              <w:t>06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0"/>
              <w:rPr>
                <w:sz w:val="20"/>
              </w:rPr>
            </w:pPr>
            <w:r w:rsidRPr="00086203">
              <w:rPr>
                <w:sz w:val="20"/>
              </w:rPr>
              <w:t>07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3"/>
              <w:rPr>
                <w:sz w:val="20"/>
              </w:rPr>
            </w:pPr>
            <w:r w:rsidRPr="00086203">
              <w:rPr>
                <w:sz w:val="20"/>
              </w:rPr>
              <w:t>08</w:t>
            </w:r>
          </w:p>
        </w:tc>
        <w:tc>
          <w:tcPr>
            <w:tcW w:w="569" w:type="dxa"/>
          </w:tcPr>
          <w:p w:rsidR="007D6851" w:rsidRPr="00086203" w:rsidRDefault="007D6851" w:rsidP="00086203">
            <w:pPr>
              <w:pStyle w:val="TableParagraph"/>
              <w:spacing w:before="38"/>
              <w:ind w:left="172"/>
              <w:rPr>
                <w:sz w:val="20"/>
              </w:rPr>
            </w:pPr>
            <w:r w:rsidRPr="00086203">
              <w:rPr>
                <w:sz w:val="20"/>
              </w:rPr>
              <w:t>09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69"/>
              <w:rPr>
                <w:sz w:val="20"/>
              </w:rPr>
            </w:pPr>
            <w:r w:rsidRPr="00086203">
              <w:rPr>
                <w:sz w:val="20"/>
              </w:rPr>
              <w:t>10</w:t>
            </w:r>
          </w:p>
        </w:tc>
        <w:tc>
          <w:tcPr>
            <w:tcW w:w="573" w:type="dxa"/>
          </w:tcPr>
          <w:p w:rsidR="007D6851" w:rsidRPr="00086203" w:rsidRDefault="007D6851" w:rsidP="00086203">
            <w:pPr>
              <w:pStyle w:val="TableParagraph"/>
              <w:spacing w:before="38"/>
              <w:ind w:left="168"/>
              <w:rPr>
                <w:sz w:val="20"/>
              </w:rPr>
            </w:pPr>
            <w:r w:rsidRPr="00086203">
              <w:rPr>
                <w:sz w:val="20"/>
              </w:rPr>
              <w:t>11</w:t>
            </w:r>
          </w:p>
        </w:tc>
        <w:tc>
          <w:tcPr>
            <w:tcW w:w="707" w:type="dxa"/>
          </w:tcPr>
          <w:p w:rsidR="007D6851" w:rsidRPr="00086203" w:rsidRDefault="007D6851" w:rsidP="00086203">
            <w:pPr>
              <w:pStyle w:val="TableParagraph"/>
              <w:spacing w:before="38"/>
              <w:ind w:left="216" w:right="241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12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</w:tr>
    </w:tbl>
    <w:p w:rsidR="007D6851" w:rsidRDefault="007D6851">
      <w:pPr>
        <w:rPr>
          <w:sz w:val="2"/>
          <w:szCs w:val="2"/>
        </w:rPr>
        <w:sectPr w:rsidR="007D6851">
          <w:type w:val="continuous"/>
          <w:pgSz w:w="11910" w:h="16840"/>
          <w:pgMar w:top="340" w:right="220" w:bottom="605" w:left="920" w:header="720" w:footer="720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763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6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Теория</w:t>
            </w:r>
            <w:r w:rsidRPr="00086203">
              <w:rPr>
                <w:spacing w:val="35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-4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методика</w:t>
            </w:r>
          </w:p>
          <w:p w:rsidR="007D6851" w:rsidRPr="00086203" w:rsidRDefault="007D6851" w:rsidP="00086203">
            <w:pPr>
              <w:pStyle w:val="TableParagraph"/>
              <w:spacing w:line="250" w:lineRule="atLeast"/>
              <w:ind w:left="110" w:right="230"/>
              <w:rPr>
                <w:lang w:val="ru-RU"/>
              </w:rPr>
            </w:pPr>
            <w:r w:rsidRPr="00086203">
              <w:rPr>
                <w:spacing w:val="-1"/>
                <w:lang w:val="ru-RU"/>
              </w:rPr>
              <w:t xml:space="preserve">физической </w:t>
            </w:r>
            <w:r w:rsidRPr="00086203">
              <w:rPr>
                <w:lang w:val="ru-RU"/>
              </w:rPr>
              <w:t>культуры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3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233"/>
              <w:jc w:val="right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30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1" w:lineRule="exact"/>
              <w:ind w:left="110"/>
            </w:pPr>
            <w:r>
              <w:t>Общая</w:t>
            </w:r>
            <w:r w:rsidRPr="00086203">
              <w:rPr>
                <w:spacing w:val="-5"/>
              </w:rPr>
              <w:t xml:space="preserve"> </w:t>
            </w:r>
            <w:r>
              <w:t>физическая</w:t>
            </w:r>
          </w:p>
          <w:p w:rsidR="007D6851" w:rsidRDefault="007D6851" w:rsidP="00086203">
            <w:pPr>
              <w:pStyle w:val="TableParagraph"/>
              <w:spacing w:before="1" w:line="241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1" w:lineRule="exact"/>
              <w:ind w:left="166" w:right="159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42" w:right="137"/>
              <w:jc w:val="center"/>
            </w:pPr>
            <w:r>
              <w:t>10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1" w:lineRule="exact"/>
              <w:ind w:left="170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4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3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1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33" w:right="146"/>
              <w:jc w:val="center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39" w:right="146"/>
              <w:jc w:val="center"/>
            </w:pPr>
            <w:r>
              <w:t>15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1" w:lineRule="exact"/>
              <w:ind w:right="173"/>
              <w:jc w:val="right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32" w:right="146"/>
              <w:jc w:val="center"/>
            </w:pPr>
            <w:r>
              <w:t>10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1" w:lineRule="exact"/>
              <w:ind w:right="181"/>
              <w:jc w:val="right"/>
            </w:pPr>
            <w:r>
              <w:t>10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1" w:lineRule="exact"/>
              <w:ind w:left="224"/>
            </w:pPr>
            <w:r>
              <w:t>10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1" w:lineRule="exact"/>
              <w:ind w:left="157" w:right="179"/>
              <w:jc w:val="center"/>
            </w:pPr>
            <w:r>
              <w:t>130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6" w:lineRule="exact"/>
              <w:ind w:left="110"/>
            </w:pPr>
            <w:r>
              <w:t>Специальная</w:t>
            </w:r>
          </w:p>
          <w:p w:rsidR="007D6851" w:rsidRDefault="007D6851" w:rsidP="00086203">
            <w:pPr>
              <w:pStyle w:val="TableParagraph"/>
              <w:spacing w:before="1" w:line="241" w:lineRule="exact"/>
              <w:ind w:left="110"/>
            </w:pPr>
            <w:r>
              <w:t>физическая</w:t>
            </w:r>
            <w:r w:rsidRPr="00086203">
              <w:rPr>
                <w:spacing w:val="-6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7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3" w:right="146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9" w:right="146"/>
              <w:jc w:val="center"/>
            </w:pPr>
            <w:r>
              <w:t>10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7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233"/>
              <w:jc w:val="right"/>
            </w:pPr>
            <w:r>
              <w:t>7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7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90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1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Избранный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вид</w:t>
            </w:r>
          </w:p>
          <w:p w:rsidR="007D6851" w:rsidRPr="00086203" w:rsidRDefault="007D6851" w:rsidP="00086203">
            <w:pPr>
              <w:pStyle w:val="TableParagraph"/>
              <w:spacing w:line="250" w:lineRule="atLeast"/>
              <w:ind w:left="110" w:right="801"/>
              <w:rPr>
                <w:lang w:val="ru-RU"/>
              </w:rPr>
            </w:pPr>
            <w:r w:rsidRPr="00086203">
              <w:rPr>
                <w:lang w:val="ru-RU"/>
              </w:rPr>
              <w:t>спорта, игровая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1" w:lineRule="exact"/>
              <w:ind w:left="12"/>
              <w:jc w:val="center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0"/>
              <w:jc w:val="center"/>
            </w:pPr>
            <w:r>
              <w:t>8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1" w:lineRule="exact"/>
              <w:ind w:left="107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22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21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19"/>
            </w:pPr>
            <w:r>
              <w:t>8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1" w:lineRule="exact"/>
              <w:ind w:right="226"/>
              <w:jc w:val="right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right="9"/>
              <w:jc w:val="center"/>
            </w:pPr>
            <w:r>
              <w:t>8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1" w:lineRule="exact"/>
              <w:ind w:right="233"/>
              <w:jc w:val="right"/>
            </w:pPr>
            <w:r>
              <w:t>8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1" w:lineRule="exact"/>
              <w:ind w:left="282"/>
            </w:pPr>
            <w:r>
              <w:t>8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1" w:lineRule="exact"/>
              <w:ind w:left="157" w:right="174"/>
              <w:jc w:val="center"/>
            </w:pPr>
            <w:r>
              <w:t>80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4" w:lineRule="exact"/>
              <w:ind w:left="110"/>
            </w:pPr>
            <w:r>
              <w:t>Техническая</w:t>
            </w:r>
          </w:p>
          <w:p w:rsidR="007D6851" w:rsidRDefault="007D6851" w:rsidP="00086203">
            <w:pPr>
              <w:pStyle w:val="TableParagraph"/>
              <w:spacing w:line="240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9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3" w:right="146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9" w:right="146"/>
              <w:jc w:val="center"/>
            </w:pPr>
            <w:r>
              <w:t>10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9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233"/>
              <w:jc w:val="right"/>
            </w:pPr>
            <w:r>
              <w:t>9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9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9"/>
              <w:jc w:val="center"/>
            </w:pPr>
            <w:r>
              <w:t>110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2" w:lineRule="auto"/>
              <w:ind w:left="110" w:right="1117"/>
            </w:pPr>
            <w:r w:rsidRPr="00086203">
              <w:rPr>
                <w:spacing w:val="-1"/>
              </w:rPr>
              <w:t>Тактическая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9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9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9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233"/>
              <w:jc w:val="right"/>
            </w:pPr>
            <w:r>
              <w:t>9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9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90</w:t>
            </w:r>
          </w:p>
        </w:tc>
      </w:tr>
      <w:tr w:rsidR="007D6851" w:rsidTr="00086203">
        <w:trPr>
          <w:trHeight w:val="76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383"/>
              <w:rPr>
                <w:lang w:val="ru-RU"/>
              </w:rPr>
            </w:pPr>
            <w:r w:rsidRPr="00086203">
              <w:rPr>
                <w:lang w:val="ru-RU"/>
              </w:rPr>
              <w:t>Инструкторская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судейская</w:t>
            </w:r>
            <w:r w:rsidRPr="00086203">
              <w:rPr>
                <w:spacing w:val="-11"/>
                <w:lang w:val="ru-RU"/>
              </w:rPr>
              <w:t xml:space="preserve"> </w:t>
            </w:r>
            <w:r w:rsidRPr="00086203">
              <w:rPr>
                <w:lang w:val="ru-RU"/>
              </w:rPr>
              <w:t>практика,</w:t>
            </w:r>
          </w:p>
          <w:p w:rsidR="007D6851" w:rsidRPr="00086203" w:rsidRDefault="007D6851" w:rsidP="00086203">
            <w:pPr>
              <w:pStyle w:val="TableParagraph"/>
              <w:spacing w:line="239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2"/>
              <w:jc w:val="center"/>
            </w:pPr>
            <w:r>
              <w:t>2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233"/>
              <w:jc w:val="right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20</w:t>
            </w:r>
          </w:p>
        </w:tc>
      </w:tr>
      <w:tr w:rsidR="007D6851" w:rsidTr="00086203">
        <w:trPr>
          <w:trHeight w:val="126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408"/>
              <w:rPr>
                <w:lang w:val="ru-RU"/>
              </w:rPr>
            </w:pPr>
            <w:r w:rsidRPr="00086203">
              <w:rPr>
                <w:lang w:val="ru-RU"/>
              </w:rPr>
              <w:t>Восстановительные</w:t>
            </w:r>
            <w:r w:rsidRPr="00086203">
              <w:rPr>
                <w:spacing w:val="-53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мероприятия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медицинское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обследование,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1" w:lineRule="exact"/>
              <w:ind w:left="12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0"/>
              <w:jc w:val="center"/>
            </w:pPr>
            <w:r>
              <w:t>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1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22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right="8"/>
              <w:jc w:val="center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right="2"/>
              <w:jc w:val="center"/>
            </w:pPr>
            <w:r>
              <w:t>4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1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1" w:lineRule="exact"/>
              <w:ind w:right="233"/>
              <w:jc w:val="right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1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1" w:lineRule="exact"/>
              <w:ind w:left="157" w:right="174"/>
              <w:jc w:val="center"/>
            </w:pPr>
            <w:r>
              <w:t>28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6" w:lineRule="exact"/>
              <w:ind w:left="110"/>
            </w:pPr>
            <w:r>
              <w:t>Участие</w:t>
            </w:r>
            <w:r w:rsidRPr="00086203">
              <w:rPr>
                <w:spacing w:val="-4"/>
              </w:rPr>
              <w:t xml:space="preserve"> </w:t>
            </w:r>
            <w:r>
              <w:t>в</w:t>
            </w:r>
          </w:p>
          <w:p w:rsidR="007D6851" w:rsidRDefault="007D6851" w:rsidP="00086203">
            <w:pPr>
              <w:pStyle w:val="TableParagraph"/>
              <w:spacing w:before="1" w:line="241" w:lineRule="exact"/>
              <w:ind w:left="110"/>
            </w:pPr>
            <w:r>
              <w:t>соревнованиях,</w:t>
            </w:r>
            <w:r w:rsidRPr="00086203">
              <w:rPr>
                <w:spacing w:val="1"/>
              </w:rPr>
              <w:t xml:space="preserve"> </w:t>
            </w:r>
            <w: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left="96"/>
            </w:pPr>
            <w:r>
              <w:t>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40</w:t>
            </w:r>
          </w:p>
        </w:tc>
      </w:tr>
      <w:tr w:rsidR="007D6851" w:rsidTr="00086203">
        <w:trPr>
          <w:trHeight w:val="101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814"/>
              <w:rPr>
                <w:lang w:val="ru-RU"/>
              </w:rPr>
            </w:pPr>
            <w:r w:rsidRPr="00086203">
              <w:rPr>
                <w:lang w:val="ru-RU"/>
              </w:rPr>
              <w:t>Итоговая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промежуточная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аттестация,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right="22"/>
              <w:jc w:val="center"/>
            </w:pPr>
            <w:r>
              <w:t>6</w:t>
            </w:r>
          </w:p>
        </w:tc>
      </w:tr>
      <w:tr w:rsidR="007D6851" w:rsidTr="00086203">
        <w:trPr>
          <w:trHeight w:val="277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1" w:lineRule="exact"/>
              <w:ind w:left="110"/>
            </w:pPr>
            <w:r>
              <w:t>Всего</w:t>
            </w:r>
            <w:r w:rsidRPr="00086203">
              <w:rPr>
                <w:spacing w:val="-6"/>
              </w:rPr>
              <w:t xml:space="preserve"> </w:t>
            </w:r>
            <w:r>
              <w:t>часов: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1" w:lineRule="exact"/>
              <w:ind w:left="166" w:right="159"/>
              <w:jc w:val="center"/>
            </w:pPr>
            <w:r>
              <w:t>55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42" w:right="137"/>
              <w:jc w:val="center"/>
            </w:pPr>
            <w:r>
              <w:t>55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1" w:lineRule="exact"/>
              <w:ind w:left="170"/>
            </w:pPr>
            <w:r>
              <w:t>55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4"/>
            </w:pPr>
            <w:r>
              <w:t>53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3"/>
            </w:pPr>
            <w:r>
              <w:t>53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1"/>
            </w:pPr>
            <w:r>
              <w:t>55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33" w:right="146"/>
              <w:jc w:val="center"/>
            </w:pPr>
            <w:r>
              <w:t>39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39" w:right="146"/>
              <w:jc w:val="center"/>
            </w:pPr>
            <w:r>
              <w:t>39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1" w:lineRule="exact"/>
              <w:ind w:right="173"/>
              <w:jc w:val="right"/>
            </w:pPr>
            <w:r>
              <w:t>55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32" w:right="146"/>
              <w:jc w:val="center"/>
            </w:pPr>
            <w:r>
              <w:t>55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1" w:lineRule="exact"/>
              <w:ind w:right="181"/>
              <w:jc w:val="right"/>
            </w:pPr>
            <w:r>
              <w:t>55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1" w:lineRule="exact"/>
              <w:ind w:left="224"/>
            </w:pPr>
            <w:r>
              <w:t>55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1" w:lineRule="exact"/>
              <w:ind w:left="157" w:right="179"/>
              <w:jc w:val="center"/>
            </w:pPr>
            <w:r>
              <w:t>624</w:t>
            </w:r>
          </w:p>
        </w:tc>
      </w:tr>
    </w:tbl>
    <w:p w:rsidR="007D6851" w:rsidRDefault="007D6851">
      <w:pPr>
        <w:pStyle w:val="BodyText"/>
        <w:ind w:left="0"/>
        <w:jc w:val="left"/>
        <w:rPr>
          <w:b/>
          <w:sz w:val="20"/>
        </w:rPr>
      </w:pPr>
    </w:p>
    <w:p w:rsidR="007D6851" w:rsidRDefault="007D6851">
      <w:pPr>
        <w:pStyle w:val="BodyText"/>
        <w:spacing w:before="2"/>
        <w:ind w:left="0"/>
        <w:jc w:val="left"/>
        <w:rPr>
          <w:b/>
          <w:sz w:val="22"/>
        </w:rPr>
      </w:pPr>
    </w:p>
    <w:p w:rsidR="007D6851" w:rsidRPr="00C60E50" w:rsidRDefault="007D6851">
      <w:pPr>
        <w:spacing w:before="87"/>
        <w:ind w:left="1682" w:right="1455"/>
        <w:jc w:val="center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Тренировочный</w:t>
      </w:r>
      <w:r w:rsidRPr="00C60E50">
        <w:rPr>
          <w:b/>
          <w:spacing w:val="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план</w:t>
      </w:r>
      <w:r w:rsidRPr="00C60E50">
        <w:rPr>
          <w:b/>
          <w:spacing w:val="-5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</w:t>
      </w:r>
      <w:r w:rsidRPr="00C60E50">
        <w:rPr>
          <w:b/>
          <w:spacing w:val="2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тренировочный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</w:t>
      </w:r>
      <w:r w:rsidRPr="00C60E50">
        <w:rPr>
          <w:b/>
          <w:spacing w:val="-5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3</w:t>
      </w:r>
      <w:r w:rsidRPr="00C60E50">
        <w:rPr>
          <w:b/>
          <w:spacing w:val="-4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года</w:t>
      </w:r>
    </w:p>
    <w:p w:rsidR="007D6851" w:rsidRPr="00C60E50" w:rsidRDefault="007D6851">
      <w:pPr>
        <w:pStyle w:val="BodyText"/>
        <w:spacing w:before="1"/>
        <w:ind w:left="0"/>
        <w:jc w:val="left"/>
        <w:rPr>
          <w:b/>
          <w:lang w:val="ru-RU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254"/>
        </w:trPr>
        <w:tc>
          <w:tcPr>
            <w:tcW w:w="2411" w:type="dxa"/>
            <w:vMerge w:val="restart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Предметная</w:t>
            </w:r>
            <w:r w:rsidRPr="00086203"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993" w:type="dxa"/>
            <w:gridSpan w:val="12"/>
          </w:tcPr>
          <w:p w:rsidR="007D6851" w:rsidRDefault="007D6851" w:rsidP="00086203">
            <w:pPr>
              <w:pStyle w:val="TableParagraph"/>
              <w:spacing w:line="234" w:lineRule="exact"/>
              <w:ind w:left="3163" w:right="3170"/>
              <w:jc w:val="center"/>
            </w:pPr>
            <w:r>
              <w:t>Месяц</w:t>
            </w:r>
          </w:p>
        </w:tc>
        <w:tc>
          <w:tcPr>
            <w:tcW w:w="717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173"/>
              <w:ind w:left="93"/>
              <w:rPr>
                <w:sz w:val="20"/>
              </w:rPr>
            </w:pPr>
            <w:r w:rsidRPr="00086203">
              <w:rPr>
                <w:sz w:val="20"/>
              </w:rPr>
              <w:t>Всего</w:t>
            </w:r>
          </w:p>
        </w:tc>
      </w:tr>
      <w:tr w:rsidR="007D6851" w:rsidTr="00086203">
        <w:trPr>
          <w:trHeight w:val="316"/>
        </w:trPr>
        <w:tc>
          <w:tcPr>
            <w:tcW w:w="241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7D6851" w:rsidRPr="00086203" w:rsidRDefault="007D6851" w:rsidP="00086203">
            <w:pPr>
              <w:pStyle w:val="TableParagraph"/>
              <w:spacing w:before="38"/>
              <w:ind w:left="166" w:right="159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01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42" w:right="137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02</w:t>
            </w:r>
          </w:p>
        </w:tc>
        <w:tc>
          <w:tcPr>
            <w:tcW w:w="572" w:type="dxa"/>
          </w:tcPr>
          <w:p w:rsidR="007D6851" w:rsidRPr="00086203" w:rsidRDefault="007D6851" w:rsidP="00086203">
            <w:pPr>
              <w:pStyle w:val="TableParagraph"/>
              <w:spacing w:before="38"/>
              <w:ind w:right="178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03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4"/>
              <w:rPr>
                <w:sz w:val="20"/>
              </w:rPr>
            </w:pPr>
            <w:r w:rsidRPr="00086203">
              <w:rPr>
                <w:sz w:val="20"/>
              </w:rPr>
              <w:t>04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3"/>
              <w:rPr>
                <w:sz w:val="20"/>
              </w:rPr>
            </w:pPr>
            <w:r w:rsidRPr="00086203">
              <w:rPr>
                <w:sz w:val="20"/>
              </w:rPr>
              <w:t>05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1"/>
              <w:rPr>
                <w:sz w:val="20"/>
              </w:rPr>
            </w:pPr>
            <w:r w:rsidRPr="00086203">
              <w:rPr>
                <w:sz w:val="20"/>
              </w:rPr>
              <w:t>06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3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07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9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08</w:t>
            </w:r>
          </w:p>
        </w:tc>
        <w:tc>
          <w:tcPr>
            <w:tcW w:w="569" w:type="dxa"/>
          </w:tcPr>
          <w:p w:rsidR="007D6851" w:rsidRPr="00086203" w:rsidRDefault="007D6851" w:rsidP="00086203">
            <w:pPr>
              <w:pStyle w:val="TableParagraph"/>
              <w:spacing w:before="38"/>
              <w:ind w:right="182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09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2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10</w:t>
            </w:r>
          </w:p>
        </w:tc>
        <w:tc>
          <w:tcPr>
            <w:tcW w:w="573" w:type="dxa"/>
          </w:tcPr>
          <w:p w:rsidR="007D6851" w:rsidRPr="00086203" w:rsidRDefault="007D6851" w:rsidP="00086203">
            <w:pPr>
              <w:pStyle w:val="TableParagraph"/>
              <w:spacing w:before="38"/>
              <w:ind w:right="190"/>
              <w:jc w:val="right"/>
              <w:rPr>
                <w:sz w:val="20"/>
              </w:rPr>
            </w:pPr>
            <w:r w:rsidRPr="00086203">
              <w:rPr>
                <w:sz w:val="20"/>
              </w:rPr>
              <w:t>11</w:t>
            </w:r>
          </w:p>
        </w:tc>
        <w:tc>
          <w:tcPr>
            <w:tcW w:w="707" w:type="dxa"/>
          </w:tcPr>
          <w:p w:rsidR="007D6851" w:rsidRPr="00086203" w:rsidRDefault="007D6851" w:rsidP="00086203">
            <w:pPr>
              <w:pStyle w:val="TableParagraph"/>
              <w:spacing w:before="38"/>
              <w:ind w:left="234"/>
              <w:rPr>
                <w:sz w:val="20"/>
              </w:rPr>
            </w:pPr>
            <w:r w:rsidRPr="00086203">
              <w:rPr>
                <w:sz w:val="20"/>
              </w:rPr>
              <w:t>12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</w:tr>
      <w:tr w:rsidR="007D6851" w:rsidTr="00086203">
        <w:trPr>
          <w:trHeight w:val="76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237"/>
              <w:rPr>
                <w:lang w:val="ru-RU"/>
              </w:rPr>
            </w:pPr>
            <w:r w:rsidRPr="00086203">
              <w:rPr>
                <w:lang w:val="ru-RU"/>
              </w:rPr>
              <w:t>Теория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и методика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физической</w:t>
            </w:r>
            <w:r w:rsidRPr="00086203">
              <w:rPr>
                <w:spacing w:val="-8"/>
                <w:lang w:val="ru-RU"/>
              </w:rPr>
              <w:t xml:space="preserve"> </w:t>
            </w:r>
            <w:r w:rsidRPr="00086203">
              <w:rPr>
                <w:lang w:val="ru-RU"/>
              </w:rPr>
              <w:t>культуры</w:t>
            </w:r>
          </w:p>
          <w:p w:rsidR="007D6851" w:rsidRPr="00086203" w:rsidRDefault="007D6851" w:rsidP="00086203">
            <w:pPr>
              <w:pStyle w:val="TableParagraph"/>
              <w:spacing w:line="236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3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8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"/>
              <w:jc w:val="center"/>
            </w:pPr>
            <w:r>
              <w:t>3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233"/>
              <w:jc w:val="right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36</w:t>
            </w:r>
          </w:p>
        </w:tc>
      </w:tr>
      <w:tr w:rsidR="007D6851" w:rsidTr="00086203">
        <w:trPr>
          <w:trHeight w:val="504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4" w:lineRule="exact"/>
              <w:ind w:left="110"/>
            </w:pPr>
            <w:r>
              <w:t>Общая</w:t>
            </w:r>
            <w:r w:rsidRPr="00086203">
              <w:rPr>
                <w:spacing w:val="-5"/>
              </w:rPr>
              <w:t xml:space="preserve"> </w:t>
            </w:r>
            <w:r>
              <w:t>физическая</w:t>
            </w:r>
          </w:p>
          <w:p w:rsidR="007D6851" w:rsidRDefault="007D6851" w:rsidP="00086203">
            <w:pPr>
              <w:pStyle w:val="TableParagraph"/>
              <w:spacing w:before="2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4" w:lineRule="exact"/>
              <w:ind w:left="166" w:right="159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42" w:right="137"/>
              <w:jc w:val="center"/>
            </w:pPr>
            <w:r>
              <w:t>10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168"/>
              <w:jc w:val="right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4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3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1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3" w:right="146"/>
              <w:jc w:val="center"/>
            </w:pPr>
            <w:r>
              <w:t>20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9" w:right="146"/>
              <w:jc w:val="center"/>
            </w:pPr>
            <w:r>
              <w:t>20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173"/>
              <w:jc w:val="right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2" w:right="146"/>
              <w:jc w:val="center"/>
            </w:pPr>
            <w:r>
              <w:t>10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181"/>
              <w:jc w:val="right"/>
            </w:pPr>
            <w:r>
              <w:t>10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24"/>
            </w:pPr>
            <w:r>
              <w:t>10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left="157" w:right="179"/>
              <w:jc w:val="center"/>
            </w:pPr>
            <w:r>
              <w:t>140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Специальная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физическая</w:t>
            </w:r>
            <w:r w:rsidRPr="00086203">
              <w:rPr>
                <w:spacing w:val="-6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7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07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3" w:right="146"/>
              <w:jc w:val="center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15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7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7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7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100</w:t>
            </w: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813"/>
              <w:rPr>
                <w:lang w:val="ru-RU"/>
              </w:rPr>
            </w:pPr>
            <w:r w:rsidRPr="00086203">
              <w:rPr>
                <w:lang w:val="ru-RU"/>
              </w:rPr>
              <w:t>Избранный вид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спорта,</w:t>
            </w:r>
            <w:r w:rsidRPr="00086203">
              <w:rPr>
                <w:spacing w:val="-12"/>
                <w:lang w:val="ru-RU"/>
              </w:rPr>
              <w:t xml:space="preserve"> </w:t>
            </w:r>
            <w:r w:rsidRPr="00086203">
              <w:rPr>
                <w:lang w:val="ru-RU"/>
              </w:rPr>
              <w:t>игровая</w:t>
            </w:r>
          </w:p>
          <w:p w:rsidR="007D6851" w:rsidRPr="00086203" w:rsidRDefault="007D6851" w:rsidP="00086203">
            <w:pPr>
              <w:pStyle w:val="TableParagraph"/>
              <w:spacing w:line="236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4" w:lineRule="exact"/>
              <w:ind w:left="12"/>
              <w:jc w:val="center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9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221"/>
              <w:jc w:val="right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19"/>
            </w:pPr>
            <w:r>
              <w:t>9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9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233"/>
              <w:jc w:val="right"/>
            </w:pPr>
            <w:r>
              <w:t>9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9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left="157" w:right="174"/>
              <w:jc w:val="center"/>
            </w:pPr>
            <w:r>
              <w:t>90</w:t>
            </w:r>
          </w:p>
        </w:tc>
      </w:tr>
      <w:tr w:rsidR="007D6851" w:rsidTr="00086203">
        <w:trPr>
          <w:trHeight w:val="504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50" w:lineRule="exact"/>
              <w:ind w:left="110" w:right="1092"/>
            </w:pPr>
            <w:r w:rsidRPr="00086203">
              <w:rPr>
                <w:spacing w:val="-1"/>
              </w:rPr>
              <w:t>Техническая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42" w:right="137"/>
              <w:jc w:val="center"/>
            </w:pPr>
            <w:r>
              <w:t>10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5" w:lineRule="exact"/>
              <w:ind w:right="168"/>
              <w:jc w:val="right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64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63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61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33" w:right="146"/>
              <w:jc w:val="center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39" w:right="146"/>
              <w:jc w:val="center"/>
            </w:pPr>
            <w:r>
              <w:t>15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5" w:lineRule="exact"/>
              <w:ind w:right="173"/>
              <w:jc w:val="right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32" w:right="146"/>
              <w:jc w:val="center"/>
            </w:pPr>
            <w:r>
              <w:t>10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5" w:lineRule="exact"/>
              <w:ind w:right="181"/>
              <w:jc w:val="right"/>
            </w:pPr>
            <w:r>
              <w:t>10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5" w:lineRule="exact"/>
              <w:ind w:left="224"/>
            </w:pPr>
            <w:r>
              <w:t>10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130</w:t>
            </w: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2" w:lineRule="auto"/>
              <w:ind w:left="110" w:right="1117"/>
            </w:pPr>
            <w:r w:rsidRPr="00086203">
              <w:rPr>
                <w:spacing w:val="-1"/>
              </w:rPr>
              <w:t>Тактическая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42" w:right="137"/>
              <w:jc w:val="center"/>
            </w:pPr>
            <w:r>
              <w:t>12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168"/>
              <w:jc w:val="right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4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3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1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173"/>
              <w:jc w:val="right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2" w:right="146"/>
              <w:jc w:val="center"/>
            </w:pPr>
            <w:r>
              <w:t>12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181"/>
              <w:jc w:val="right"/>
            </w:pPr>
            <w:r>
              <w:t>12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24"/>
            </w:pPr>
            <w:r>
              <w:t>12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120</w:t>
            </w:r>
          </w:p>
        </w:tc>
      </w:tr>
      <w:tr w:rsidR="007D6851" w:rsidTr="00086203">
        <w:trPr>
          <w:trHeight w:val="763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383"/>
              <w:rPr>
                <w:lang w:val="ru-RU"/>
              </w:rPr>
            </w:pPr>
            <w:r w:rsidRPr="00086203">
              <w:rPr>
                <w:lang w:val="ru-RU"/>
              </w:rPr>
              <w:t>Инструкторская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судейская</w:t>
            </w:r>
            <w:r w:rsidRPr="00086203">
              <w:rPr>
                <w:spacing w:val="-11"/>
                <w:lang w:val="ru-RU"/>
              </w:rPr>
              <w:t xml:space="preserve"> </w:t>
            </w:r>
            <w:r w:rsidRPr="00086203">
              <w:rPr>
                <w:lang w:val="ru-RU"/>
              </w:rPr>
              <w:t>практика,</w:t>
            </w:r>
          </w:p>
          <w:p w:rsidR="007D6851" w:rsidRPr="00086203" w:rsidRDefault="007D6851" w:rsidP="00086203">
            <w:pPr>
              <w:pStyle w:val="TableParagraph"/>
              <w:spacing w:line="236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3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30</w:t>
            </w:r>
          </w:p>
        </w:tc>
      </w:tr>
      <w:tr w:rsidR="007D6851" w:rsidTr="00086203">
        <w:trPr>
          <w:trHeight w:val="1261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408"/>
              <w:rPr>
                <w:lang w:val="ru-RU"/>
              </w:rPr>
            </w:pPr>
            <w:r w:rsidRPr="00086203">
              <w:rPr>
                <w:lang w:val="ru-RU"/>
              </w:rPr>
              <w:t>Восстановительные</w:t>
            </w:r>
            <w:r w:rsidRPr="00086203">
              <w:rPr>
                <w:spacing w:val="-53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мероприятия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медицинское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обследование,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4" w:lineRule="exact"/>
              <w:ind w:left="12"/>
              <w:jc w:val="center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221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19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8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"/>
              <w:jc w:val="center"/>
            </w:pPr>
            <w:r>
              <w:t>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233"/>
              <w:jc w:val="right"/>
            </w:pPr>
            <w:r>
              <w:t>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4" w:lineRule="exact"/>
              <w:ind w:left="157" w:right="174"/>
              <w:jc w:val="center"/>
            </w:pPr>
            <w:r>
              <w:t>30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Участие</w:t>
            </w:r>
            <w:r w:rsidRPr="00086203">
              <w:rPr>
                <w:spacing w:val="-4"/>
              </w:rPr>
              <w:t xml:space="preserve"> </w:t>
            </w:r>
            <w:r>
              <w:t>в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соревнованиях,</w:t>
            </w:r>
            <w:r w:rsidRPr="00086203">
              <w:rPr>
                <w:spacing w:val="1"/>
              </w:rPr>
              <w:t xml:space="preserve"> </w:t>
            </w:r>
            <w: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5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96"/>
            </w:pPr>
            <w:r>
              <w:t>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46</w:t>
            </w:r>
          </w:p>
        </w:tc>
      </w:tr>
    </w:tbl>
    <w:p w:rsidR="007D6851" w:rsidRDefault="007D6851">
      <w:pPr>
        <w:spacing w:line="249" w:lineRule="exact"/>
        <w:jc w:val="center"/>
        <w:sectPr w:rsidR="007D6851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101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814"/>
              <w:rPr>
                <w:lang w:val="ru-RU"/>
              </w:rPr>
            </w:pPr>
            <w:r w:rsidRPr="00086203">
              <w:rPr>
                <w:lang w:val="ru-RU"/>
              </w:rPr>
              <w:t>Итоговая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промежуточная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аттестация,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right="22"/>
              <w:jc w:val="center"/>
            </w:pPr>
            <w:r>
              <w:t>6</w:t>
            </w:r>
          </w:p>
        </w:tc>
      </w:tr>
      <w:tr w:rsidR="007D6851" w:rsidTr="00086203">
        <w:trPr>
          <w:trHeight w:val="282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6" w:lineRule="exact"/>
              <w:ind w:left="110"/>
            </w:pPr>
            <w:r>
              <w:t>Всего</w:t>
            </w:r>
            <w:r w:rsidRPr="00086203">
              <w:rPr>
                <w:spacing w:val="-6"/>
              </w:rPr>
              <w:t xml:space="preserve"> </w:t>
            </w:r>
            <w:r>
              <w:t>часов: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86"/>
            </w:pPr>
            <w:r>
              <w:t>61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71"/>
            </w:pPr>
            <w:r>
              <w:t>61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left="170"/>
            </w:pPr>
            <w:r>
              <w:t>61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4"/>
            </w:pPr>
            <w:r>
              <w:t>61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3"/>
            </w:pPr>
            <w:r>
              <w:t>62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1"/>
            </w:pPr>
            <w:r>
              <w:t>61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0"/>
            </w:pPr>
            <w:r>
              <w:t>58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3"/>
            </w:pPr>
            <w:r>
              <w:t>58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left="162"/>
            </w:pPr>
            <w:r>
              <w:t>61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0"/>
            </w:pPr>
            <w:r>
              <w:t>61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left="159"/>
            </w:pPr>
            <w:r>
              <w:t>61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24"/>
            </w:pPr>
            <w:r>
              <w:t>62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9"/>
              <w:jc w:val="center"/>
            </w:pPr>
            <w:r>
              <w:t>728</w:t>
            </w:r>
          </w:p>
        </w:tc>
      </w:tr>
    </w:tbl>
    <w:p w:rsidR="007D6851" w:rsidRDefault="007D6851">
      <w:pPr>
        <w:pStyle w:val="BodyText"/>
        <w:ind w:left="0"/>
        <w:jc w:val="left"/>
        <w:rPr>
          <w:b/>
          <w:sz w:val="20"/>
        </w:rPr>
      </w:pPr>
    </w:p>
    <w:p w:rsidR="007D6851" w:rsidRDefault="007D6851">
      <w:pPr>
        <w:pStyle w:val="BodyText"/>
        <w:spacing w:before="9"/>
        <w:ind w:left="0"/>
        <w:jc w:val="left"/>
        <w:rPr>
          <w:b/>
          <w:sz w:val="21"/>
        </w:rPr>
      </w:pPr>
    </w:p>
    <w:p w:rsidR="007D6851" w:rsidRPr="00C60E50" w:rsidRDefault="007D6851">
      <w:pPr>
        <w:spacing w:before="87"/>
        <w:ind w:left="1682" w:right="1455"/>
        <w:jc w:val="center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Тренировочный план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</w:t>
      </w:r>
      <w:r w:rsidRPr="00C60E50">
        <w:rPr>
          <w:b/>
          <w:spacing w:val="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тренировочный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4</w:t>
      </w:r>
      <w:r w:rsidRPr="00C60E50">
        <w:rPr>
          <w:b/>
          <w:spacing w:val="-4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года</w:t>
      </w:r>
    </w:p>
    <w:p w:rsidR="007D6851" w:rsidRPr="00C60E50" w:rsidRDefault="007D6851">
      <w:pPr>
        <w:pStyle w:val="BodyText"/>
        <w:spacing w:before="1"/>
        <w:ind w:left="0"/>
        <w:jc w:val="left"/>
        <w:rPr>
          <w:b/>
          <w:lang w:val="ru-RU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253"/>
        </w:trPr>
        <w:tc>
          <w:tcPr>
            <w:tcW w:w="2411" w:type="dxa"/>
            <w:vMerge w:val="restart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Предметная</w:t>
            </w:r>
            <w:r w:rsidRPr="00086203"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993" w:type="dxa"/>
            <w:gridSpan w:val="12"/>
          </w:tcPr>
          <w:p w:rsidR="007D6851" w:rsidRDefault="007D6851" w:rsidP="00086203">
            <w:pPr>
              <w:pStyle w:val="TableParagraph"/>
              <w:spacing w:line="234" w:lineRule="exact"/>
              <w:ind w:left="3163" w:right="3170"/>
              <w:jc w:val="center"/>
            </w:pPr>
            <w:r>
              <w:t>Месяц</w:t>
            </w:r>
          </w:p>
        </w:tc>
        <w:tc>
          <w:tcPr>
            <w:tcW w:w="717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168"/>
              <w:ind w:left="93"/>
              <w:rPr>
                <w:sz w:val="20"/>
              </w:rPr>
            </w:pPr>
            <w:r w:rsidRPr="00086203">
              <w:rPr>
                <w:sz w:val="20"/>
              </w:rPr>
              <w:t>Всего</w:t>
            </w:r>
          </w:p>
        </w:tc>
      </w:tr>
      <w:tr w:rsidR="007D6851" w:rsidTr="00086203">
        <w:trPr>
          <w:trHeight w:val="316"/>
        </w:trPr>
        <w:tc>
          <w:tcPr>
            <w:tcW w:w="241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7D6851" w:rsidRPr="00086203" w:rsidRDefault="007D6851" w:rsidP="00086203">
            <w:pPr>
              <w:pStyle w:val="TableParagraph"/>
              <w:spacing w:before="38"/>
              <w:ind w:left="166" w:right="159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01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42" w:right="137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02</w:t>
            </w:r>
          </w:p>
        </w:tc>
        <w:tc>
          <w:tcPr>
            <w:tcW w:w="572" w:type="dxa"/>
          </w:tcPr>
          <w:p w:rsidR="007D6851" w:rsidRPr="00086203" w:rsidRDefault="007D6851" w:rsidP="00086203">
            <w:pPr>
              <w:pStyle w:val="TableParagraph"/>
              <w:spacing w:before="38"/>
              <w:ind w:right="178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03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4"/>
              <w:rPr>
                <w:sz w:val="20"/>
              </w:rPr>
            </w:pPr>
            <w:r w:rsidRPr="00086203">
              <w:rPr>
                <w:sz w:val="20"/>
              </w:rPr>
              <w:t>04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3"/>
              <w:rPr>
                <w:sz w:val="20"/>
              </w:rPr>
            </w:pPr>
            <w:r w:rsidRPr="00086203">
              <w:rPr>
                <w:sz w:val="20"/>
              </w:rPr>
              <w:t>05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1"/>
              <w:rPr>
                <w:sz w:val="20"/>
              </w:rPr>
            </w:pPr>
            <w:r w:rsidRPr="00086203">
              <w:rPr>
                <w:sz w:val="20"/>
              </w:rPr>
              <w:t>06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3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07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9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08</w:t>
            </w:r>
          </w:p>
        </w:tc>
        <w:tc>
          <w:tcPr>
            <w:tcW w:w="569" w:type="dxa"/>
          </w:tcPr>
          <w:p w:rsidR="007D6851" w:rsidRPr="00086203" w:rsidRDefault="007D6851" w:rsidP="00086203">
            <w:pPr>
              <w:pStyle w:val="TableParagraph"/>
              <w:spacing w:before="38"/>
              <w:ind w:right="182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09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2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10</w:t>
            </w:r>
          </w:p>
        </w:tc>
        <w:tc>
          <w:tcPr>
            <w:tcW w:w="573" w:type="dxa"/>
          </w:tcPr>
          <w:p w:rsidR="007D6851" w:rsidRPr="00086203" w:rsidRDefault="007D6851" w:rsidP="00086203">
            <w:pPr>
              <w:pStyle w:val="TableParagraph"/>
              <w:spacing w:before="38"/>
              <w:ind w:right="190"/>
              <w:jc w:val="right"/>
              <w:rPr>
                <w:sz w:val="20"/>
              </w:rPr>
            </w:pPr>
            <w:r w:rsidRPr="00086203">
              <w:rPr>
                <w:sz w:val="20"/>
              </w:rPr>
              <w:t>11</w:t>
            </w:r>
          </w:p>
        </w:tc>
        <w:tc>
          <w:tcPr>
            <w:tcW w:w="707" w:type="dxa"/>
          </w:tcPr>
          <w:p w:rsidR="007D6851" w:rsidRPr="00086203" w:rsidRDefault="007D6851" w:rsidP="00086203">
            <w:pPr>
              <w:pStyle w:val="TableParagraph"/>
              <w:spacing w:before="38"/>
              <w:ind w:left="234"/>
              <w:rPr>
                <w:sz w:val="20"/>
              </w:rPr>
            </w:pPr>
            <w:r w:rsidRPr="00086203">
              <w:rPr>
                <w:sz w:val="20"/>
              </w:rPr>
              <w:t>12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Теория</w:t>
            </w:r>
            <w:r w:rsidRPr="00086203">
              <w:rPr>
                <w:spacing w:val="35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-4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методика</w:t>
            </w:r>
          </w:p>
          <w:p w:rsidR="007D6851" w:rsidRPr="00086203" w:rsidRDefault="007D6851" w:rsidP="00086203">
            <w:pPr>
              <w:pStyle w:val="TableParagraph"/>
              <w:spacing w:line="250" w:lineRule="exact"/>
              <w:ind w:left="110" w:right="230"/>
              <w:rPr>
                <w:lang w:val="ru-RU"/>
              </w:rPr>
            </w:pPr>
            <w:r w:rsidRPr="00086203">
              <w:rPr>
                <w:spacing w:val="-1"/>
                <w:lang w:val="ru-RU"/>
              </w:rPr>
              <w:t xml:space="preserve">физической </w:t>
            </w:r>
            <w:r w:rsidRPr="00086203">
              <w:rPr>
                <w:lang w:val="ru-RU"/>
              </w:rPr>
              <w:t>культуры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3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8"/>
              <w:jc w:val="center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2"/>
              <w:jc w:val="center"/>
            </w:pPr>
            <w:r>
              <w:t>4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233"/>
              <w:jc w:val="right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38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Общая</w:t>
            </w:r>
            <w:r w:rsidRPr="00086203">
              <w:rPr>
                <w:spacing w:val="-5"/>
              </w:rPr>
              <w:t xml:space="preserve"> </w:t>
            </w:r>
            <w:r>
              <w:t>физическая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42" w:right="137"/>
              <w:jc w:val="center"/>
            </w:pPr>
            <w:r>
              <w:t>10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70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4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3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1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3" w:right="146"/>
              <w:jc w:val="center"/>
            </w:pPr>
            <w:r>
              <w:t>20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20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173"/>
              <w:jc w:val="right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2" w:right="146"/>
              <w:jc w:val="center"/>
            </w:pPr>
            <w:r>
              <w:t>10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181"/>
              <w:jc w:val="right"/>
            </w:pPr>
            <w:r>
              <w:t>10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24"/>
            </w:pPr>
            <w:r>
              <w:t>10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140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50" w:lineRule="exact"/>
              <w:ind w:left="110" w:right="105"/>
            </w:pPr>
            <w:r>
              <w:t>Специальная</w:t>
            </w:r>
            <w:r w:rsidRPr="00086203">
              <w:rPr>
                <w:spacing w:val="1"/>
              </w:rPr>
              <w:t xml:space="preserve"> </w:t>
            </w:r>
            <w:r w:rsidRPr="00086203">
              <w:rPr>
                <w:spacing w:val="-1"/>
              </w:rPr>
              <w:t>физическая</w:t>
            </w:r>
            <w:r w:rsidRPr="00086203">
              <w:rPr>
                <w:spacing w:val="-11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8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07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3" w:right="146"/>
              <w:jc w:val="center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15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8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233"/>
              <w:jc w:val="right"/>
            </w:pPr>
            <w:r>
              <w:t>8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8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110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Избранный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вид</w:t>
            </w:r>
          </w:p>
          <w:p w:rsidR="007D6851" w:rsidRPr="00086203" w:rsidRDefault="007D6851" w:rsidP="00086203">
            <w:pPr>
              <w:pStyle w:val="TableParagraph"/>
              <w:spacing w:line="250" w:lineRule="exact"/>
              <w:ind w:left="110" w:right="801"/>
              <w:rPr>
                <w:lang w:val="ru-RU"/>
              </w:rPr>
            </w:pPr>
            <w:r w:rsidRPr="00086203">
              <w:rPr>
                <w:lang w:val="ru-RU"/>
              </w:rPr>
              <w:t>спорта, игровая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42" w:right="137"/>
              <w:jc w:val="center"/>
            </w:pPr>
            <w:r>
              <w:t>10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07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4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3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1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173"/>
              <w:jc w:val="right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2" w:right="146"/>
              <w:jc w:val="center"/>
            </w:pPr>
            <w:r>
              <w:t>10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181"/>
              <w:jc w:val="right"/>
            </w:pPr>
            <w:r>
              <w:t>10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24"/>
            </w:pPr>
            <w:r>
              <w:t>10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100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Техническая</w:t>
            </w:r>
          </w:p>
          <w:p w:rsidR="007D6851" w:rsidRDefault="007D6851" w:rsidP="00086203">
            <w:pPr>
              <w:pStyle w:val="TableParagraph"/>
              <w:spacing w:before="1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42" w:right="137"/>
              <w:jc w:val="center"/>
            </w:pPr>
            <w:r>
              <w:t>11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70"/>
            </w:pPr>
            <w:r>
              <w:t>11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4"/>
            </w:pPr>
            <w:r>
              <w:t>11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3"/>
            </w:pPr>
            <w:r>
              <w:t>11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1"/>
            </w:pPr>
            <w:r>
              <w:t>11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3" w:right="146"/>
              <w:jc w:val="center"/>
            </w:pPr>
            <w:r>
              <w:t>25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25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173"/>
              <w:jc w:val="right"/>
            </w:pPr>
            <w:r>
              <w:t>11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2" w:right="146"/>
              <w:jc w:val="center"/>
            </w:pPr>
            <w:r>
              <w:t>11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181"/>
              <w:jc w:val="right"/>
            </w:pPr>
            <w:r>
              <w:t>11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24"/>
            </w:pPr>
            <w:r>
              <w:t>11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160</w:t>
            </w: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37" w:lineRule="auto"/>
              <w:ind w:left="110" w:right="1117"/>
            </w:pPr>
            <w:r w:rsidRPr="00086203">
              <w:rPr>
                <w:spacing w:val="-1"/>
              </w:rPr>
              <w:t>Тактическая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42" w:right="137"/>
              <w:jc w:val="center"/>
            </w:pPr>
            <w:r>
              <w:t>15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left="170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4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3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1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173"/>
              <w:jc w:val="right"/>
            </w:pPr>
            <w:r>
              <w:t>15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2" w:right="146"/>
              <w:jc w:val="center"/>
            </w:pPr>
            <w:r>
              <w:t>15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181"/>
              <w:jc w:val="right"/>
            </w:pPr>
            <w:r>
              <w:t>15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24"/>
            </w:pPr>
            <w:r>
              <w:t>15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150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Инструкторская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</w:p>
          <w:p w:rsidR="007D6851" w:rsidRPr="00086203" w:rsidRDefault="007D6851" w:rsidP="00086203">
            <w:pPr>
              <w:pStyle w:val="TableParagraph"/>
              <w:spacing w:line="250" w:lineRule="exact"/>
              <w:ind w:left="110" w:right="372"/>
              <w:rPr>
                <w:lang w:val="ru-RU"/>
              </w:rPr>
            </w:pPr>
            <w:r w:rsidRPr="00086203">
              <w:rPr>
                <w:lang w:val="ru-RU"/>
              </w:rPr>
              <w:t>судейская практика,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10"/>
              <w:jc w:val="center"/>
            </w:pPr>
            <w:r>
              <w:t>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5" w:lineRule="exact"/>
              <w:ind w:right="221"/>
              <w:jc w:val="right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222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221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left="219"/>
            </w:pPr>
            <w:r>
              <w:t>4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5" w:lineRule="exact"/>
              <w:ind w:right="226"/>
              <w:jc w:val="right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5" w:lineRule="exact"/>
              <w:ind w:right="9"/>
              <w:jc w:val="center"/>
            </w:pPr>
            <w:r>
              <w:t>4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5" w:lineRule="exact"/>
              <w:ind w:right="233"/>
              <w:jc w:val="right"/>
            </w:pPr>
            <w:r>
              <w:t>4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5" w:lineRule="exact"/>
              <w:ind w:left="282"/>
            </w:pPr>
            <w:r>
              <w:t>4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40</w:t>
            </w:r>
          </w:p>
        </w:tc>
      </w:tr>
      <w:tr w:rsidR="007D6851" w:rsidTr="00086203">
        <w:trPr>
          <w:trHeight w:val="126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408"/>
              <w:rPr>
                <w:lang w:val="ru-RU"/>
              </w:rPr>
            </w:pPr>
            <w:r w:rsidRPr="00086203">
              <w:rPr>
                <w:lang w:val="ru-RU"/>
              </w:rPr>
              <w:t>Восстановительные</w:t>
            </w:r>
            <w:r w:rsidRPr="00086203">
              <w:rPr>
                <w:spacing w:val="-53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мероприятия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медицинское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обследование,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3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1"/>
              <w:ind w:right="7"/>
              <w:jc w:val="center"/>
              <w:rPr>
                <w:rFonts w:ascii="Calibri"/>
              </w:rPr>
            </w:pPr>
            <w:r w:rsidRPr="00086203">
              <w:rPr>
                <w:rFonts w:ascii="Calibri"/>
              </w:rPr>
              <w:t>4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1"/>
              <w:ind w:right="1"/>
              <w:jc w:val="center"/>
              <w:rPr>
                <w:rFonts w:ascii="Calibri"/>
              </w:rPr>
            </w:pPr>
            <w:r w:rsidRPr="00086203">
              <w:rPr>
                <w:rFonts w:ascii="Calibri"/>
              </w:rPr>
              <w:t>4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right="233"/>
              <w:jc w:val="right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38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50" w:lineRule="exact"/>
              <w:ind w:left="110" w:right="469"/>
            </w:pPr>
            <w:r>
              <w:t>Участие в</w:t>
            </w:r>
            <w:r w:rsidRPr="00086203">
              <w:rPr>
                <w:spacing w:val="1"/>
              </w:rPr>
              <w:t xml:space="preserve"> </w:t>
            </w:r>
            <w:r>
              <w:t>соревнованиях,</w:t>
            </w:r>
            <w:r w:rsidRPr="00086203">
              <w:rPr>
                <w:spacing w:val="-10"/>
              </w:rPr>
              <w:t xml:space="preserve"> </w:t>
            </w:r>
            <w: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5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right="221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5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5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96"/>
            </w:pPr>
            <w:r>
              <w:t>6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50</w:t>
            </w:r>
          </w:p>
        </w:tc>
      </w:tr>
      <w:tr w:rsidR="007D6851" w:rsidTr="00086203">
        <w:trPr>
          <w:trHeight w:val="101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814"/>
              <w:rPr>
                <w:lang w:val="ru-RU"/>
              </w:rPr>
            </w:pPr>
            <w:r w:rsidRPr="00086203">
              <w:rPr>
                <w:lang w:val="ru-RU"/>
              </w:rPr>
              <w:t>Итоговая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промежуточная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аттестация,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73" w:type="dxa"/>
          </w:tcPr>
          <w:p w:rsidR="007D6851" w:rsidRDefault="007D6851">
            <w:pPr>
              <w:pStyle w:val="TableParagraph"/>
            </w:pP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right="22"/>
              <w:jc w:val="center"/>
            </w:pPr>
            <w:r>
              <w:t>6</w:t>
            </w:r>
          </w:p>
        </w:tc>
      </w:tr>
      <w:tr w:rsidR="007D6851" w:rsidTr="00086203">
        <w:trPr>
          <w:trHeight w:val="282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Всего</w:t>
            </w:r>
            <w:r w:rsidRPr="00086203">
              <w:rPr>
                <w:spacing w:val="-6"/>
              </w:rPr>
              <w:t xml:space="preserve"> </w:t>
            </w:r>
            <w:r>
              <w:t>часов: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70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42" w:right="137"/>
              <w:jc w:val="center"/>
            </w:pPr>
            <w:r>
              <w:t>69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70"/>
            </w:pPr>
            <w:r>
              <w:t>70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4"/>
            </w:pPr>
            <w:r>
              <w:t>69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3"/>
            </w:pPr>
            <w:r>
              <w:t>70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1"/>
            </w:pPr>
            <w:r>
              <w:t>69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3" w:right="146"/>
              <w:jc w:val="center"/>
            </w:pPr>
            <w:r>
              <w:t>68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68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173"/>
              <w:jc w:val="right"/>
            </w:pPr>
            <w:r>
              <w:t>70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2" w:right="146"/>
              <w:jc w:val="center"/>
            </w:pPr>
            <w:r>
              <w:t>69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right="181"/>
              <w:jc w:val="right"/>
            </w:pPr>
            <w:r>
              <w:t>70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24"/>
            </w:pPr>
            <w:r>
              <w:t>70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832</w:t>
            </w:r>
          </w:p>
        </w:tc>
      </w:tr>
    </w:tbl>
    <w:p w:rsidR="007D6851" w:rsidRDefault="007D6851">
      <w:pPr>
        <w:pStyle w:val="BodyText"/>
        <w:ind w:left="0"/>
        <w:jc w:val="left"/>
        <w:rPr>
          <w:b/>
          <w:sz w:val="30"/>
        </w:rPr>
      </w:pPr>
    </w:p>
    <w:p w:rsidR="007D6851" w:rsidRPr="00C60E50" w:rsidRDefault="007D6851">
      <w:pPr>
        <w:spacing w:before="231"/>
        <w:ind w:left="1682" w:right="1455"/>
        <w:jc w:val="center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Тренировочный план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</w:t>
      </w:r>
      <w:r w:rsidRPr="00C60E50">
        <w:rPr>
          <w:b/>
          <w:spacing w:val="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тренировочный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5</w:t>
      </w:r>
      <w:r w:rsidRPr="00C60E50">
        <w:rPr>
          <w:b/>
          <w:spacing w:val="-4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года</w:t>
      </w:r>
    </w:p>
    <w:p w:rsidR="007D6851" w:rsidRPr="00C60E50" w:rsidRDefault="007D6851">
      <w:pPr>
        <w:pStyle w:val="BodyText"/>
        <w:spacing w:before="1" w:after="1"/>
        <w:ind w:left="0"/>
        <w:jc w:val="left"/>
        <w:rPr>
          <w:b/>
          <w:lang w:val="ru-RU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254"/>
        </w:trPr>
        <w:tc>
          <w:tcPr>
            <w:tcW w:w="2411" w:type="dxa"/>
            <w:vMerge w:val="restart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Предметная</w:t>
            </w:r>
            <w:r w:rsidRPr="00086203">
              <w:rPr>
                <w:spacing w:val="-2"/>
              </w:rPr>
              <w:t xml:space="preserve"> </w:t>
            </w:r>
            <w:r>
              <w:t>область</w:t>
            </w:r>
          </w:p>
        </w:tc>
        <w:tc>
          <w:tcPr>
            <w:tcW w:w="6993" w:type="dxa"/>
            <w:gridSpan w:val="12"/>
          </w:tcPr>
          <w:p w:rsidR="007D6851" w:rsidRDefault="007D6851" w:rsidP="00086203">
            <w:pPr>
              <w:pStyle w:val="TableParagraph"/>
              <w:spacing w:line="234" w:lineRule="exact"/>
              <w:ind w:left="3163" w:right="3170"/>
              <w:jc w:val="center"/>
            </w:pPr>
            <w:r>
              <w:t>Месяц</w:t>
            </w:r>
          </w:p>
        </w:tc>
        <w:tc>
          <w:tcPr>
            <w:tcW w:w="717" w:type="dxa"/>
            <w:vMerge w:val="restart"/>
          </w:tcPr>
          <w:p w:rsidR="007D6851" w:rsidRPr="00086203" w:rsidRDefault="007D6851" w:rsidP="00086203">
            <w:pPr>
              <w:pStyle w:val="TableParagraph"/>
              <w:spacing w:before="168"/>
              <w:ind w:left="93"/>
              <w:rPr>
                <w:sz w:val="20"/>
              </w:rPr>
            </w:pPr>
            <w:r w:rsidRPr="00086203">
              <w:rPr>
                <w:sz w:val="20"/>
              </w:rPr>
              <w:t>Всего</w:t>
            </w:r>
          </w:p>
        </w:tc>
      </w:tr>
      <w:tr w:rsidR="007D6851" w:rsidTr="00086203">
        <w:trPr>
          <w:trHeight w:val="316"/>
        </w:trPr>
        <w:tc>
          <w:tcPr>
            <w:tcW w:w="241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596" w:type="dxa"/>
          </w:tcPr>
          <w:p w:rsidR="007D6851" w:rsidRPr="00086203" w:rsidRDefault="007D6851" w:rsidP="00086203">
            <w:pPr>
              <w:pStyle w:val="TableParagraph"/>
              <w:spacing w:before="38"/>
              <w:ind w:left="166" w:right="159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01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42" w:right="137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02</w:t>
            </w:r>
          </w:p>
        </w:tc>
        <w:tc>
          <w:tcPr>
            <w:tcW w:w="572" w:type="dxa"/>
          </w:tcPr>
          <w:p w:rsidR="007D6851" w:rsidRPr="00086203" w:rsidRDefault="007D6851" w:rsidP="00086203">
            <w:pPr>
              <w:pStyle w:val="TableParagraph"/>
              <w:spacing w:before="38"/>
              <w:ind w:left="179"/>
              <w:rPr>
                <w:sz w:val="20"/>
              </w:rPr>
            </w:pPr>
            <w:r w:rsidRPr="00086203">
              <w:rPr>
                <w:sz w:val="20"/>
              </w:rPr>
              <w:t>03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4"/>
              <w:rPr>
                <w:sz w:val="20"/>
              </w:rPr>
            </w:pPr>
            <w:r w:rsidRPr="00086203">
              <w:rPr>
                <w:sz w:val="20"/>
              </w:rPr>
              <w:t>04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3"/>
              <w:rPr>
                <w:sz w:val="20"/>
              </w:rPr>
            </w:pPr>
            <w:r w:rsidRPr="00086203">
              <w:rPr>
                <w:sz w:val="20"/>
              </w:rPr>
              <w:t>05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71"/>
              <w:rPr>
                <w:sz w:val="20"/>
              </w:rPr>
            </w:pPr>
            <w:r w:rsidRPr="00086203">
              <w:rPr>
                <w:sz w:val="20"/>
              </w:rPr>
              <w:t>06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3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07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9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08</w:t>
            </w:r>
          </w:p>
        </w:tc>
        <w:tc>
          <w:tcPr>
            <w:tcW w:w="569" w:type="dxa"/>
          </w:tcPr>
          <w:p w:rsidR="007D6851" w:rsidRPr="00086203" w:rsidRDefault="007D6851" w:rsidP="00086203">
            <w:pPr>
              <w:pStyle w:val="TableParagraph"/>
              <w:spacing w:before="38"/>
              <w:ind w:right="182"/>
              <w:jc w:val="right"/>
              <w:rPr>
                <w:sz w:val="20"/>
              </w:rPr>
            </w:pPr>
            <w:r w:rsidRPr="00086203">
              <w:rPr>
                <w:sz w:val="20"/>
              </w:rPr>
              <w:t>09</w:t>
            </w:r>
          </w:p>
        </w:tc>
        <w:tc>
          <w:tcPr>
            <w:tcW w:w="568" w:type="dxa"/>
          </w:tcPr>
          <w:p w:rsidR="007D6851" w:rsidRPr="00086203" w:rsidRDefault="007D6851" w:rsidP="00086203">
            <w:pPr>
              <w:pStyle w:val="TableParagraph"/>
              <w:spacing w:before="38"/>
              <w:ind w:left="132" w:right="146"/>
              <w:jc w:val="center"/>
              <w:rPr>
                <w:sz w:val="20"/>
              </w:rPr>
            </w:pPr>
            <w:r w:rsidRPr="00086203">
              <w:rPr>
                <w:sz w:val="20"/>
              </w:rPr>
              <w:t>10</w:t>
            </w:r>
          </w:p>
        </w:tc>
        <w:tc>
          <w:tcPr>
            <w:tcW w:w="573" w:type="dxa"/>
          </w:tcPr>
          <w:p w:rsidR="007D6851" w:rsidRPr="00086203" w:rsidRDefault="007D6851" w:rsidP="00086203">
            <w:pPr>
              <w:pStyle w:val="TableParagraph"/>
              <w:spacing w:before="38"/>
              <w:ind w:left="168"/>
              <w:rPr>
                <w:sz w:val="20"/>
              </w:rPr>
            </w:pPr>
            <w:r w:rsidRPr="00086203">
              <w:rPr>
                <w:sz w:val="20"/>
              </w:rPr>
              <w:t>11</w:t>
            </w:r>
          </w:p>
        </w:tc>
        <w:tc>
          <w:tcPr>
            <w:tcW w:w="707" w:type="dxa"/>
          </w:tcPr>
          <w:p w:rsidR="007D6851" w:rsidRPr="00086203" w:rsidRDefault="007D6851" w:rsidP="00086203">
            <w:pPr>
              <w:pStyle w:val="TableParagraph"/>
              <w:spacing w:before="38"/>
              <w:ind w:left="234"/>
              <w:rPr>
                <w:sz w:val="20"/>
              </w:rPr>
            </w:pPr>
            <w:r w:rsidRPr="00086203">
              <w:rPr>
                <w:sz w:val="20"/>
              </w:rPr>
              <w:t>12</w:t>
            </w:r>
          </w:p>
        </w:tc>
        <w:tc>
          <w:tcPr>
            <w:tcW w:w="717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Теория</w:t>
            </w:r>
            <w:r w:rsidRPr="00086203">
              <w:rPr>
                <w:spacing w:val="35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-4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методика</w:t>
            </w:r>
          </w:p>
          <w:p w:rsidR="007D6851" w:rsidRPr="00086203" w:rsidRDefault="007D6851" w:rsidP="00086203">
            <w:pPr>
              <w:pStyle w:val="TableParagraph"/>
              <w:spacing w:line="250" w:lineRule="exact"/>
              <w:ind w:left="110" w:right="230"/>
              <w:rPr>
                <w:lang w:val="ru-RU"/>
              </w:rPr>
            </w:pPr>
            <w:r w:rsidRPr="00086203">
              <w:rPr>
                <w:spacing w:val="-1"/>
                <w:lang w:val="ru-RU"/>
              </w:rPr>
              <w:t xml:space="preserve">физической </w:t>
            </w:r>
            <w:r w:rsidRPr="00086203">
              <w:rPr>
                <w:lang w:val="ru-RU"/>
              </w:rPr>
              <w:t>культуры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и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спорта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0"/>
              <w:jc w:val="center"/>
            </w:pPr>
            <w:r>
              <w:t>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227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2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21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219"/>
            </w:pPr>
            <w:r>
              <w:t>4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226"/>
              <w:jc w:val="right"/>
            </w:pPr>
            <w:r>
              <w:t>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right="9"/>
              <w:jc w:val="center"/>
            </w:pPr>
            <w:r>
              <w:t>4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216"/>
            </w:pPr>
            <w:r>
              <w:t>4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82"/>
            </w:pPr>
            <w:r>
              <w:t>4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4"/>
              <w:jc w:val="center"/>
            </w:pPr>
            <w:r>
              <w:t>40</w:t>
            </w:r>
          </w:p>
        </w:tc>
      </w:tr>
      <w:tr w:rsidR="007D6851" w:rsidTr="00086203">
        <w:trPr>
          <w:trHeight w:val="509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Общая</w:t>
            </w:r>
            <w:r w:rsidRPr="00086203">
              <w:rPr>
                <w:spacing w:val="-5"/>
              </w:rPr>
              <w:t xml:space="preserve"> </w:t>
            </w:r>
            <w:r>
              <w:t>физическая</w:t>
            </w:r>
          </w:p>
          <w:p w:rsidR="007D6851" w:rsidRDefault="007D6851" w:rsidP="00086203">
            <w:pPr>
              <w:pStyle w:val="TableParagraph"/>
              <w:spacing w:before="2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42" w:right="137"/>
              <w:jc w:val="center"/>
            </w:pPr>
            <w:r>
              <w:t>12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left="170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4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3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1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3" w:right="146"/>
              <w:jc w:val="center"/>
            </w:pPr>
            <w:r>
              <w:t>20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9" w:right="146"/>
              <w:jc w:val="center"/>
            </w:pPr>
            <w:r>
              <w:t>20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173"/>
              <w:jc w:val="right"/>
            </w:pPr>
            <w:r>
              <w:t>12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2" w:right="146"/>
              <w:jc w:val="center"/>
            </w:pPr>
            <w:r>
              <w:t>12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left="159"/>
            </w:pPr>
            <w:r>
              <w:t>12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24"/>
            </w:pPr>
            <w:r>
              <w:t>12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160</w:t>
            </w:r>
          </w:p>
        </w:tc>
      </w:tr>
      <w:tr w:rsidR="007D6851" w:rsidTr="00086203">
        <w:trPr>
          <w:trHeight w:val="50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50" w:lineRule="exact"/>
              <w:ind w:left="110" w:right="105"/>
            </w:pPr>
            <w:r>
              <w:t>Специальная</w:t>
            </w:r>
            <w:r w:rsidRPr="00086203">
              <w:rPr>
                <w:spacing w:val="1"/>
              </w:rPr>
              <w:t xml:space="preserve"> </w:t>
            </w:r>
            <w:r w:rsidRPr="00086203">
              <w:rPr>
                <w:spacing w:val="-1"/>
              </w:rPr>
              <w:t>физическая</w:t>
            </w:r>
            <w:r w:rsidRPr="00086203">
              <w:rPr>
                <w:spacing w:val="-11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2"/>
              <w:jc w:val="center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0"/>
              <w:jc w:val="center"/>
            </w:pPr>
            <w:r>
              <w:t>8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left="227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2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21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219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3" w:right="146"/>
              <w:jc w:val="center"/>
            </w:pPr>
            <w:r>
              <w:t>20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9" w:right="146"/>
              <w:jc w:val="center"/>
            </w:pPr>
            <w:r>
              <w:t>20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226"/>
              <w:jc w:val="right"/>
            </w:pPr>
            <w:r>
              <w:t>8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right="9"/>
              <w:jc w:val="center"/>
            </w:pPr>
            <w:r>
              <w:t>8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left="216"/>
            </w:pPr>
            <w:r>
              <w:t>8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82"/>
            </w:pPr>
            <w:r>
              <w:t>8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120</w:t>
            </w:r>
          </w:p>
        </w:tc>
      </w:tr>
      <w:tr w:rsidR="007D6851" w:rsidTr="00086203">
        <w:trPr>
          <w:trHeight w:val="758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9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Избранный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вид</w:t>
            </w:r>
          </w:p>
          <w:p w:rsidR="007D6851" w:rsidRPr="00086203" w:rsidRDefault="007D6851" w:rsidP="00086203">
            <w:pPr>
              <w:pStyle w:val="TableParagraph"/>
              <w:spacing w:line="250" w:lineRule="exact"/>
              <w:ind w:left="110" w:right="801"/>
              <w:rPr>
                <w:lang w:val="ru-RU"/>
              </w:rPr>
            </w:pPr>
            <w:r w:rsidRPr="00086203">
              <w:rPr>
                <w:lang w:val="ru-RU"/>
              </w:rPr>
              <w:t>спорта, игровая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42" w:right="137"/>
              <w:jc w:val="center"/>
            </w:pPr>
            <w:r>
              <w:t>10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4" w:lineRule="exact"/>
              <w:ind w:left="170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4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3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61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8" w:type="dxa"/>
          </w:tcPr>
          <w:p w:rsidR="007D6851" w:rsidRDefault="007D6851">
            <w:pPr>
              <w:pStyle w:val="TableParagraph"/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4" w:lineRule="exact"/>
              <w:ind w:right="173"/>
              <w:jc w:val="right"/>
            </w:pPr>
            <w:r>
              <w:t>10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4" w:lineRule="exact"/>
              <w:ind w:left="132" w:right="146"/>
              <w:jc w:val="center"/>
            </w:pPr>
            <w:r>
              <w:t>10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4" w:lineRule="exact"/>
              <w:ind w:left="159"/>
            </w:pPr>
            <w:r>
              <w:t>10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4" w:lineRule="exact"/>
              <w:ind w:left="224"/>
            </w:pPr>
            <w:r>
              <w:t>10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100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9" w:lineRule="exact"/>
              <w:ind w:left="110"/>
            </w:pPr>
            <w:r>
              <w:t>Техническая</w:t>
            </w:r>
          </w:p>
          <w:p w:rsidR="007D6851" w:rsidRDefault="007D6851" w:rsidP="00086203">
            <w:pPr>
              <w:pStyle w:val="TableParagraph"/>
              <w:spacing w:before="2" w:line="238" w:lineRule="exact"/>
              <w:ind w:left="110"/>
            </w:pP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9" w:lineRule="exact"/>
              <w:ind w:left="166" w:right="159"/>
              <w:jc w:val="center"/>
            </w:pPr>
            <w:r>
              <w:t>14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42" w:right="137"/>
              <w:jc w:val="center"/>
            </w:pPr>
            <w:r>
              <w:t>14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9" w:lineRule="exact"/>
              <w:ind w:left="170"/>
            </w:pPr>
            <w:r>
              <w:t>14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4"/>
            </w:pPr>
            <w:r>
              <w:t>14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3"/>
            </w:pPr>
            <w:r>
              <w:t>14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61"/>
            </w:pPr>
            <w:r>
              <w:t>14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3" w:right="146"/>
              <w:jc w:val="center"/>
            </w:pPr>
            <w:r>
              <w:t>20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9" w:right="146"/>
              <w:jc w:val="center"/>
            </w:pPr>
            <w:r>
              <w:t>20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9" w:lineRule="exact"/>
              <w:ind w:right="173"/>
              <w:jc w:val="right"/>
            </w:pPr>
            <w:r>
              <w:t>14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9" w:lineRule="exact"/>
              <w:ind w:left="132" w:right="146"/>
              <w:jc w:val="center"/>
            </w:pPr>
            <w:r>
              <w:t>14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9" w:lineRule="exact"/>
              <w:ind w:left="159"/>
            </w:pPr>
            <w:r>
              <w:t>14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9" w:lineRule="exact"/>
              <w:ind w:left="224"/>
            </w:pPr>
            <w:r>
              <w:t>14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9" w:lineRule="exact"/>
              <w:ind w:left="157" w:right="179"/>
              <w:jc w:val="center"/>
            </w:pPr>
            <w:r>
              <w:t>180</w:t>
            </w:r>
          </w:p>
        </w:tc>
      </w:tr>
    </w:tbl>
    <w:p w:rsidR="007D6851" w:rsidRDefault="007D6851">
      <w:pPr>
        <w:spacing w:line="249" w:lineRule="exact"/>
        <w:jc w:val="center"/>
        <w:sectPr w:rsidR="007D6851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411"/>
        <w:gridCol w:w="596"/>
        <w:gridCol w:w="568"/>
        <w:gridCol w:w="572"/>
        <w:gridCol w:w="568"/>
        <w:gridCol w:w="568"/>
        <w:gridCol w:w="568"/>
        <w:gridCol w:w="568"/>
        <w:gridCol w:w="568"/>
        <w:gridCol w:w="569"/>
        <w:gridCol w:w="568"/>
        <w:gridCol w:w="573"/>
        <w:gridCol w:w="707"/>
        <w:gridCol w:w="717"/>
      </w:tblGrid>
      <w:tr w:rsidR="007D6851" w:rsidTr="00086203">
        <w:trPr>
          <w:trHeight w:val="763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2" w:lineRule="auto"/>
              <w:ind w:left="110" w:right="1117"/>
            </w:pPr>
            <w:r w:rsidRPr="00086203">
              <w:rPr>
                <w:spacing w:val="-1"/>
              </w:rPr>
              <w:t>Тактическая</w:t>
            </w:r>
            <w:r w:rsidRPr="00086203">
              <w:rPr>
                <w:spacing w:val="-52"/>
              </w:rPr>
              <w:t xml:space="preserve"> </w:t>
            </w:r>
            <w:r>
              <w:t>подготовка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66" w:right="159"/>
              <w:jc w:val="center"/>
            </w:pPr>
            <w:r>
              <w:t>17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42" w:right="137"/>
              <w:jc w:val="center"/>
            </w:pPr>
            <w:r>
              <w:t>17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1" w:lineRule="exact"/>
              <w:ind w:right="168"/>
              <w:jc w:val="right"/>
            </w:pPr>
            <w:r>
              <w:t>17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4"/>
            </w:pPr>
            <w:r>
              <w:t>17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3"/>
            </w:pPr>
            <w:r>
              <w:t>17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61"/>
            </w:pPr>
            <w:r>
              <w:t>17</w:t>
            </w: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1" w:lineRule="exact"/>
              <w:ind w:right="173"/>
              <w:jc w:val="right"/>
            </w:pPr>
            <w:r>
              <w:t>17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32" w:right="146"/>
              <w:jc w:val="center"/>
            </w:pPr>
            <w:r>
              <w:t>17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1" w:lineRule="exact"/>
              <w:ind w:right="181"/>
              <w:jc w:val="right"/>
            </w:pPr>
            <w:r>
              <w:t>17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1" w:lineRule="exact"/>
              <w:ind w:left="224"/>
            </w:pPr>
            <w:r>
              <w:t>17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9"/>
              <w:jc w:val="center"/>
            </w:pPr>
            <w:r>
              <w:t>170</w:t>
            </w:r>
          </w:p>
        </w:tc>
      </w:tr>
      <w:tr w:rsidR="007D6851" w:rsidTr="00086203">
        <w:trPr>
          <w:trHeight w:val="757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spacing w:line="242" w:lineRule="auto"/>
              <w:ind w:left="110" w:right="383"/>
              <w:rPr>
                <w:lang w:val="ru-RU"/>
              </w:rPr>
            </w:pPr>
            <w:r w:rsidRPr="00086203">
              <w:rPr>
                <w:lang w:val="ru-RU"/>
              </w:rPr>
              <w:t>Инструкторская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судейская</w:t>
            </w:r>
            <w:r w:rsidRPr="00086203">
              <w:rPr>
                <w:spacing w:val="-11"/>
                <w:lang w:val="ru-RU"/>
              </w:rPr>
              <w:t xml:space="preserve"> </w:t>
            </w:r>
            <w:r w:rsidRPr="00086203">
              <w:rPr>
                <w:lang w:val="ru-RU"/>
              </w:rPr>
              <w:t>практика,</w:t>
            </w:r>
          </w:p>
          <w:p w:rsidR="007D6851" w:rsidRPr="00086203" w:rsidRDefault="007D6851" w:rsidP="00086203">
            <w:pPr>
              <w:pStyle w:val="TableParagraph"/>
              <w:spacing w:line="239" w:lineRule="exact"/>
              <w:ind w:left="110"/>
              <w:rPr>
                <w:lang w:val="ru-RU"/>
              </w:rPr>
            </w:pP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1" w:lineRule="exact"/>
              <w:ind w:left="12"/>
              <w:jc w:val="center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10"/>
              <w:jc w:val="center"/>
            </w:pPr>
            <w:r>
              <w:t>6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1" w:lineRule="exact"/>
              <w:ind w:right="221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22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21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left="219"/>
            </w:pPr>
            <w:r>
              <w:t>6</w:t>
            </w: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1" w:lineRule="exact"/>
              <w:ind w:right="226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1" w:lineRule="exact"/>
              <w:ind w:right="9"/>
              <w:jc w:val="center"/>
            </w:pPr>
            <w:r>
              <w:t>6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1" w:lineRule="exact"/>
              <w:ind w:right="233"/>
              <w:jc w:val="right"/>
            </w:pPr>
            <w:r>
              <w:t>6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1" w:lineRule="exact"/>
              <w:ind w:left="282"/>
            </w:pPr>
            <w:r>
              <w:t>6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1" w:lineRule="exact"/>
              <w:ind w:left="157" w:right="174"/>
              <w:jc w:val="center"/>
            </w:pPr>
            <w:r>
              <w:t>60</w:t>
            </w:r>
          </w:p>
        </w:tc>
      </w:tr>
      <w:tr w:rsidR="007D6851" w:rsidTr="00086203">
        <w:trPr>
          <w:trHeight w:val="126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408"/>
              <w:rPr>
                <w:lang w:val="ru-RU"/>
              </w:rPr>
            </w:pPr>
            <w:r w:rsidRPr="00086203">
              <w:rPr>
                <w:lang w:val="ru-RU"/>
              </w:rPr>
              <w:t>Восстановительные</w:t>
            </w:r>
            <w:r w:rsidRPr="00086203">
              <w:rPr>
                <w:spacing w:val="-53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мероприятия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медицинское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lang w:val="ru-RU"/>
              </w:rPr>
              <w:t>обследование,</w:t>
            </w:r>
            <w:r w:rsidRPr="00086203">
              <w:rPr>
                <w:spacing w:val="2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3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8"/>
              <w:jc w:val="center"/>
            </w:pPr>
            <w:r>
              <w:t>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2"/>
              <w:jc w:val="center"/>
            </w:pPr>
            <w:r>
              <w:t>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3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233"/>
              <w:jc w:val="right"/>
            </w:pPr>
            <w:r>
              <w:t>3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40</w:t>
            </w:r>
          </w:p>
        </w:tc>
      </w:tr>
      <w:tr w:rsidR="007D6851" w:rsidTr="00086203">
        <w:trPr>
          <w:trHeight w:val="508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6" w:lineRule="exact"/>
              <w:ind w:left="110"/>
            </w:pPr>
            <w:r>
              <w:t>Участие</w:t>
            </w:r>
            <w:r w:rsidRPr="00086203">
              <w:rPr>
                <w:spacing w:val="-4"/>
              </w:rPr>
              <w:t xml:space="preserve"> </w:t>
            </w:r>
            <w:r>
              <w:t>в</w:t>
            </w:r>
          </w:p>
          <w:p w:rsidR="007D6851" w:rsidRDefault="007D6851" w:rsidP="00086203">
            <w:pPr>
              <w:pStyle w:val="TableParagraph"/>
              <w:spacing w:before="1" w:line="241" w:lineRule="exact"/>
              <w:ind w:left="110"/>
            </w:pPr>
            <w:r>
              <w:t>соревнованиях,</w:t>
            </w:r>
            <w:r w:rsidRPr="00086203">
              <w:rPr>
                <w:spacing w:val="1"/>
              </w:rPr>
              <w:t xml:space="preserve"> </w:t>
            </w:r>
            <w:r>
              <w:t>час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2"/>
              <w:jc w:val="center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0"/>
              <w:jc w:val="center"/>
            </w:pPr>
            <w:r>
              <w:t>7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221"/>
              <w:jc w:val="right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2"/>
            </w:pPr>
            <w:r>
              <w:t>7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19"/>
            </w:pPr>
            <w:r>
              <w:t>6</w:t>
            </w: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226"/>
              <w:jc w:val="right"/>
            </w:pPr>
            <w:r>
              <w:t>6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right="9"/>
              <w:jc w:val="center"/>
            </w:pPr>
            <w:r>
              <w:t>7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left="96"/>
            </w:pPr>
            <w:r>
              <w:t>7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4"/>
              <w:jc w:val="center"/>
            </w:pPr>
            <w:r>
              <w:t>60</w:t>
            </w:r>
          </w:p>
        </w:tc>
      </w:tr>
      <w:tr w:rsidR="007D6851" w:rsidTr="00086203">
        <w:trPr>
          <w:trHeight w:val="1012"/>
        </w:trPr>
        <w:tc>
          <w:tcPr>
            <w:tcW w:w="2411" w:type="dxa"/>
          </w:tcPr>
          <w:p w:rsidR="007D6851" w:rsidRPr="00086203" w:rsidRDefault="007D6851" w:rsidP="00086203">
            <w:pPr>
              <w:pStyle w:val="TableParagraph"/>
              <w:ind w:left="110" w:right="814"/>
              <w:rPr>
                <w:lang w:val="ru-RU"/>
              </w:rPr>
            </w:pPr>
            <w:r w:rsidRPr="00086203">
              <w:rPr>
                <w:lang w:val="ru-RU"/>
              </w:rPr>
              <w:t>Итоговая и</w:t>
            </w:r>
            <w:r w:rsidRPr="00086203">
              <w:rPr>
                <w:spacing w:val="1"/>
                <w:lang w:val="ru-RU"/>
              </w:rPr>
              <w:t xml:space="preserve"> </w:t>
            </w:r>
            <w:r w:rsidRPr="00086203">
              <w:rPr>
                <w:spacing w:val="-1"/>
                <w:lang w:val="ru-RU"/>
              </w:rPr>
              <w:t>промежуточная</w:t>
            </w:r>
            <w:r w:rsidRPr="00086203">
              <w:rPr>
                <w:spacing w:val="-52"/>
                <w:lang w:val="ru-RU"/>
              </w:rPr>
              <w:t xml:space="preserve"> </w:t>
            </w:r>
            <w:r w:rsidRPr="00086203">
              <w:rPr>
                <w:lang w:val="ru-RU"/>
              </w:rPr>
              <w:t>аттестация,</w:t>
            </w:r>
            <w:r w:rsidRPr="00086203">
              <w:rPr>
                <w:spacing w:val="-1"/>
                <w:lang w:val="ru-RU"/>
              </w:rPr>
              <w:t xml:space="preserve"> </w:t>
            </w:r>
            <w:r w:rsidRPr="00086203">
              <w:rPr>
                <w:lang w:val="ru-RU"/>
              </w:rPr>
              <w:t>час</w:t>
            </w:r>
          </w:p>
        </w:tc>
        <w:tc>
          <w:tcPr>
            <w:tcW w:w="59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72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221"/>
            </w:pPr>
            <w:r>
              <w:t>3</w:t>
            </w: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8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73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82"/>
            </w:pPr>
            <w:r>
              <w:t>3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right="22"/>
              <w:jc w:val="center"/>
            </w:pPr>
            <w:r>
              <w:t>6</w:t>
            </w:r>
          </w:p>
        </w:tc>
      </w:tr>
      <w:tr w:rsidR="007D6851" w:rsidTr="00086203">
        <w:trPr>
          <w:trHeight w:val="277"/>
        </w:trPr>
        <w:tc>
          <w:tcPr>
            <w:tcW w:w="2411" w:type="dxa"/>
          </w:tcPr>
          <w:p w:rsidR="007D6851" w:rsidRDefault="007D6851" w:rsidP="00086203">
            <w:pPr>
              <w:pStyle w:val="TableParagraph"/>
              <w:spacing w:line="246" w:lineRule="exact"/>
              <w:ind w:left="110"/>
            </w:pPr>
            <w:r>
              <w:t>Всего</w:t>
            </w:r>
            <w:r w:rsidRPr="00086203">
              <w:rPr>
                <w:spacing w:val="-6"/>
              </w:rPr>
              <w:t xml:space="preserve"> </w:t>
            </w:r>
            <w:r>
              <w:t>часов:</w:t>
            </w:r>
          </w:p>
        </w:tc>
        <w:tc>
          <w:tcPr>
            <w:tcW w:w="596" w:type="dxa"/>
          </w:tcPr>
          <w:p w:rsidR="007D6851" w:rsidRDefault="007D6851" w:rsidP="00086203">
            <w:pPr>
              <w:pStyle w:val="TableParagraph"/>
              <w:spacing w:line="246" w:lineRule="exact"/>
              <w:ind w:left="166" w:right="159"/>
              <w:jc w:val="center"/>
            </w:pPr>
            <w:r>
              <w:t>81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42" w:right="137"/>
              <w:jc w:val="center"/>
            </w:pPr>
            <w:r>
              <w:t>81</w:t>
            </w:r>
          </w:p>
        </w:tc>
        <w:tc>
          <w:tcPr>
            <w:tcW w:w="572" w:type="dxa"/>
          </w:tcPr>
          <w:p w:rsidR="007D6851" w:rsidRDefault="007D6851" w:rsidP="00086203">
            <w:pPr>
              <w:pStyle w:val="TableParagraph"/>
              <w:spacing w:line="246" w:lineRule="exact"/>
              <w:ind w:right="168"/>
              <w:jc w:val="right"/>
            </w:pPr>
            <w:r>
              <w:t>81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4"/>
            </w:pPr>
            <w:r>
              <w:t>81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3"/>
            </w:pPr>
            <w:r>
              <w:t>80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61"/>
            </w:pPr>
            <w:r>
              <w:t>80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3" w:right="146"/>
              <w:jc w:val="center"/>
            </w:pPr>
            <w:r>
              <w:t>65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9" w:right="146"/>
              <w:jc w:val="center"/>
            </w:pPr>
            <w:r>
              <w:t>65</w:t>
            </w:r>
          </w:p>
        </w:tc>
        <w:tc>
          <w:tcPr>
            <w:tcW w:w="569" w:type="dxa"/>
          </w:tcPr>
          <w:p w:rsidR="007D6851" w:rsidRDefault="007D6851" w:rsidP="00086203">
            <w:pPr>
              <w:pStyle w:val="TableParagraph"/>
              <w:spacing w:line="246" w:lineRule="exact"/>
              <w:ind w:right="173"/>
              <w:jc w:val="right"/>
            </w:pPr>
            <w:r>
              <w:t>80</w:t>
            </w:r>
          </w:p>
        </w:tc>
        <w:tc>
          <w:tcPr>
            <w:tcW w:w="568" w:type="dxa"/>
          </w:tcPr>
          <w:p w:rsidR="007D6851" w:rsidRDefault="007D6851" w:rsidP="00086203">
            <w:pPr>
              <w:pStyle w:val="TableParagraph"/>
              <w:spacing w:line="246" w:lineRule="exact"/>
              <w:ind w:left="132" w:right="146"/>
              <w:jc w:val="center"/>
            </w:pPr>
            <w:r>
              <w:t>81</w:t>
            </w:r>
          </w:p>
        </w:tc>
        <w:tc>
          <w:tcPr>
            <w:tcW w:w="573" w:type="dxa"/>
          </w:tcPr>
          <w:p w:rsidR="007D6851" w:rsidRDefault="007D6851" w:rsidP="00086203">
            <w:pPr>
              <w:pStyle w:val="TableParagraph"/>
              <w:spacing w:line="246" w:lineRule="exact"/>
              <w:ind w:right="181"/>
              <w:jc w:val="right"/>
            </w:pPr>
            <w:r>
              <w:t>81</w:t>
            </w:r>
          </w:p>
        </w:tc>
        <w:tc>
          <w:tcPr>
            <w:tcW w:w="707" w:type="dxa"/>
          </w:tcPr>
          <w:p w:rsidR="007D6851" w:rsidRDefault="007D6851" w:rsidP="00086203">
            <w:pPr>
              <w:pStyle w:val="TableParagraph"/>
              <w:spacing w:line="246" w:lineRule="exact"/>
              <w:ind w:left="224"/>
            </w:pPr>
            <w:r>
              <w:t>80</w:t>
            </w:r>
          </w:p>
        </w:tc>
        <w:tc>
          <w:tcPr>
            <w:tcW w:w="717" w:type="dxa"/>
          </w:tcPr>
          <w:p w:rsidR="007D6851" w:rsidRDefault="007D6851" w:rsidP="00086203">
            <w:pPr>
              <w:pStyle w:val="TableParagraph"/>
              <w:spacing w:line="246" w:lineRule="exact"/>
              <w:ind w:left="157" w:right="179"/>
              <w:jc w:val="center"/>
            </w:pPr>
            <w:r>
              <w:t>936</w:t>
            </w:r>
          </w:p>
        </w:tc>
      </w:tr>
    </w:tbl>
    <w:p w:rsidR="007D6851" w:rsidRDefault="007D6851">
      <w:pPr>
        <w:pStyle w:val="BodyText"/>
        <w:ind w:left="0"/>
        <w:jc w:val="left"/>
        <w:rPr>
          <w:b/>
          <w:sz w:val="20"/>
        </w:rPr>
      </w:pPr>
    </w:p>
    <w:p w:rsidR="007D6851" w:rsidRDefault="007D6851">
      <w:pPr>
        <w:pStyle w:val="BodyText"/>
        <w:spacing w:before="11"/>
        <w:ind w:left="0"/>
        <w:jc w:val="left"/>
        <w:rPr>
          <w:b/>
          <w:sz w:val="21"/>
        </w:rPr>
      </w:pPr>
    </w:p>
    <w:p w:rsidR="007D6851" w:rsidRPr="00C60E50" w:rsidRDefault="007D6851">
      <w:pPr>
        <w:spacing w:before="87" w:line="362" w:lineRule="auto"/>
        <w:ind w:left="3367" w:right="1749" w:hanging="1762"/>
        <w:jc w:val="both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Содержание</w:t>
      </w:r>
      <w:r w:rsidRPr="00C60E50">
        <w:rPr>
          <w:b/>
          <w:spacing w:val="-5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и</w:t>
      </w:r>
      <w:r w:rsidRPr="00C60E50">
        <w:rPr>
          <w:b/>
          <w:spacing w:val="-8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методика</w:t>
      </w:r>
      <w:r w:rsidRPr="00C60E50">
        <w:rPr>
          <w:b/>
          <w:spacing w:val="-6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работы</w:t>
      </w:r>
      <w:r w:rsidRPr="00C60E50">
        <w:rPr>
          <w:b/>
          <w:spacing w:val="-2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по</w:t>
      </w:r>
      <w:r w:rsidRPr="00C60E50">
        <w:rPr>
          <w:b/>
          <w:spacing w:val="-10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предметным</w:t>
      </w:r>
      <w:r w:rsidRPr="00C60E50">
        <w:rPr>
          <w:b/>
          <w:spacing w:val="-3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областям,</w:t>
      </w:r>
      <w:r w:rsidRPr="00C60E50">
        <w:rPr>
          <w:b/>
          <w:spacing w:val="-6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этапам</w:t>
      </w:r>
      <w:r w:rsidRPr="00C60E50">
        <w:rPr>
          <w:b/>
          <w:spacing w:val="3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(периодам)</w:t>
      </w:r>
      <w:r w:rsidRPr="00C60E50">
        <w:rPr>
          <w:b/>
          <w:spacing w:val="-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подготовки</w:t>
      </w:r>
    </w:p>
    <w:p w:rsidR="007D6851" w:rsidRPr="00C60E50" w:rsidRDefault="007D6851">
      <w:pPr>
        <w:pStyle w:val="BodyText"/>
        <w:tabs>
          <w:tab w:val="left" w:pos="8882"/>
        </w:tabs>
        <w:ind w:right="346" w:firstLine="566"/>
        <w:rPr>
          <w:lang w:val="ru-RU"/>
        </w:rPr>
      </w:pPr>
      <w:r w:rsidRPr="00C60E50">
        <w:rPr>
          <w:lang w:val="ru-RU"/>
        </w:rPr>
        <w:t>Выполнение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задач,</w:t>
      </w:r>
      <w:r w:rsidRPr="00C60E50">
        <w:rPr>
          <w:spacing w:val="67"/>
          <w:lang w:val="ru-RU"/>
        </w:rPr>
        <w:t xml:space="preserve"> </w:t>
      </w:r>
      <w:r w:rsidRPr="00C60E50">
        <w:rPr>
          <w:lang w:val="ru-RU"/>
        </w:rPr>
        <w:t>поставленных</w:t>
      </w:r>
      <w:r w:rsidRPr="00C60E50">
        <w:rPr>
          <w:spacing w:val="60"/>
          <w:lang w:val="ru-RU"/>
        </w:rPr>
        <w:t xml:space="preserve"> </w:t>
      </w:r>
      <w:r w:rsidRPr="00C60E50">
        <w:rPr>
          <w:lang w:val="ru-RU"/>
        </w:rPr>
        <w:t xml:space="preserve">перед    </w:t>
      </w:r>
      <w:r w:rsidRPr="00C60E50">
        <w:rPr>
          <w:spacing w:val="22"/>
          <w:lang w:val="ru-RU"/>
        </w:rPr>
        <w:t xml:space="preserve"> </w:t>
      </w:r>
      <w:r w:rsidRPr="00C60E50">
        <w:rPr>
          <w:lang w:val="ru-RU"/>
        </w:rPr>
        <w:t>педагогическим</w:t>
      </w:r>
      <w:r w:rsidRPr="00C60E50">
        <w:rPr>
          <w:lang w:val="ru-RU"/>
        </w:rPr>
        <w:tab/>
      </w:r>
      <w:r w:rsidRPr="00C60E50">
        <w:rPr>
          <w:spacing w:val="-1"/>
          <w:lang w:val="ru-RU"/>
        </w:rPr>
        <w:t>коллективом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спортивной школы, предусматривает: систематическое проведение практических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теоретических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занятий;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обязательное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учебного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приемных,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переводных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выпускных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нормативов;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регулярное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участие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соревнованиях и проведение контрольных игр; осуществление восстановительно-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профилактических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мероприятий;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просмотр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учебных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фильмов,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видеозаписей,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 квалифицированных баскетболистов; прохождение инструкторской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судейской практики; создание условий для проведения регулярных круглогодичных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занятий; обеспечение четкой, хорошо организованной системы отбора способных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спортсменов;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использование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данных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науки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передовой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практики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важнейших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условий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совершенствования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спортивного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мастерства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учащихся.</w:t>
      </w:r>
    </w:p>
    <w:p w:rsidR="007D6851" w:rsidRPr="00C60E50" w:rsidRDefault="007D6851">
      <w:pPr>
        <w:pStyle w:val="BodyText"/>
        <w:spacing w:line="322" w:lineRule="exact"/>
        <w:ind w:left="779"/>
        <w:rPr>
          <w:lang w:val="ru-RU"/>
        </w:rPr>
      </w:pPr>
      <w:r w:rsidRPr="00C60E50">
        <w:rPr>
          <w:lang w:val="ru-RU"/>
        </w:rPr>
        <w:t>Ведущими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методами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обучения,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рекомендуемыми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данной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программой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являются:</w:t>
      </w:r>
    </w:p>
    <w:p w:rsidR="007D6851" w:rsidRPr="00C60E50" w:rsidRDefault="007D6851">
      <w:pPr>
        <w:pStyle w:val="ListParagraph"/>
        <w:numPr>
          <w:ilvl w:val="0"/>
          <w:numId w:val="14"/>
        </w:numPr>
        <w:tabs>
          <w:tab w:val="left" w:pos="973"/>
        </w:tabs>
        <w:ind w:right="350" w:firstLine="566"/>
        <w:rPr>
          <w:sz w:val="28"/>
          <w:lang w:val="ru-RU"/>
        </w:rPr>
      </w:pPr>
      <w:r w:rsidRPr="00C60E50">
        <w:rPr>
          <w:sz w:val="28"/>
          <w:lang w:val="ru-RU"/>
        </w:rPr>
        <w:t>словесные методы – методы, создающие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предварительное представление об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изучаемом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движении.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словесным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методам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относятся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следующие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формы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речи: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объяснение,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рассказ,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замечание,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команда,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распоряжение,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указание,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подсчет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др.;</w:t>
      </w:r>
    </w:p>
    <w:p w:rsidR="007D6851" w:rsidRDefault="007D6851">
      <w:pPr>
        <w:pStyle w:val="ListParagraph"/>
        <w:numPr>
          <w:ilvl w:val="0"/>
          <w:numId w:val="14"/>
        </w:numPr>
        <w:tabs>
          <w:tab w:val="left" w:pos="958"/>
        </w:tabs>
        <w:spacing w:line="242" w:lineRule="auto"/>
        <w:ind w:right="355" w:firstLine="566"/>
        <w:rPr>
          <w:sz w:val="28"/>
        </w:rPr>
      </w:pPr>
      <w:r w:rsidRPr="00C60E50">
        <w:rPr>
          <w:sz w:val="28"/>
          <w:lang w:val="ru-RU"/>
        </w:rPr>
        <w:t>наглядные методы применяются главным образом в виде показа упражнений,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учебных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наглядных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пособий,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видеофильмов.</w:t>
      </w:r>
      <w:r w:rsidRPr="00C60E50">
        <w:rPr>
          <w:spacing w:val="1"/>
          <w:sz w:val="28"/>
          <w:lang w:val="ru-RU"/>
        </w:rPr>
        <w:t xml:space="preserve"> </w:t>
      </w:r>
      <w:r>
        <w:rPr>
          <w:sz w:val="28"/>
        </w:rPr>
        <w:t>Данные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помогают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действиях;</w:t>
      </w:r>
    </w:p>
    <w:p w:rsidR="007D6851" w:rsidRPr="00C60E50" w:rsidRDefault="007D6851">
      <w:pPr>
        <w:pStyle w:val="ListParagraph"/>
        <w:numPr>
          <w:ilvl w:val="0"/>
          <w:numId w:val="14"/>
        </w:numPr>
        <w:tabs>
          <w:tab w:val="left" w:pos="1069"/>
        </w:tabs>
        <w:ind w:right="356" w:firstLine="566"/>
        <w:rPr>
          <w:sz w:val="28"/>
          <w:lang w:val="ru-RU"/>
        </w:rPr>
      </w:pPr>
      <w:r w:rsidRPr="00C60E50">
        <w:rPr>
          <w:sz w:val="28"/>
          <w:lang w:val="ru-RU"/>
        </w:rPr>
        <w:t>практические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методы: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метод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упражнений,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игровой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соревновательный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методы.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Основным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является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метод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упражнений,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который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предусматривает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многократное повторение движений. Разучивание упражнений осуществляется двумя</w:t>
      </w:r>
      <w:r w:rsidRPr="00C60E50">
        <w:rPr>
          <w:spacing w:val="1"/>
          <w:w w:val="9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способами: в целом и по частям. Игровой и соревновательный методы применяются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после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приобретения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занимающимся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навыков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игры.</w:t>
      </w:r>
    </w:p>
    <w:p w:rsidR="007D6851" w:rsidRPr="00C60E50" w:rsidRDefault="007D6851">
      <w:pPr>
        <w:pStyle w:val="BodyText"/>
        <w:ind w:right="353" w:firstLine="566"/>
        <w:rPr>
          <w:lang w:val="ru-RU"/>
        </w:rPr>
      </w:pPr>
      <w:r w:rsidRPr="00C60E50">
        <w:rPr>
          <w:lang w:val="ru-RU"/>
        </w:rPr>
        <w:t>Основными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формами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осуществления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являются: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групповые и индивидуальные тренировочные и теоретические занятия, работа 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индивидуальным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планам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совершенствования),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тренировочные сборы, участие в соревнованиях и мероприятиях, инструкторская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судейская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практика,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медико-восстановительные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мероприятия,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тестирование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контроль.</w:t>
      </w:r>
    </w:p>
    <w:p w:rsidR="007D6851" w:rsidRPr="00C60E50" w:rsidRDefault="007D6851">
      <w:pPr>
        <w:pStyle w:val="BodyText"/>
        <w:ind w:right="353" w:firstLine="566"/>
        <w:rPr>
          <w:lang w:val="ru-RU"/>
        </w:rPr>
      </w:pPr>
      <w:r w:rsidRPr="00C60E50">
        <w:rPr>
          <w:lang w:val="ru-RU"/>
        </w:rPr>
        <w:t>Таким образом, программа составлена так, чтобы для каждого года обучения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излагался</w:t>
      </w:r>
      <w:r w:rsidRPr="00C60E50">
        <w:rPr>
          <w:spacing w:val="43"/>
          <w:lang w:val="ru-RU"/>
        </w:rPr>
        <w:t xml:space="preserve"> </w:t>
      </w:r>
      <w:r w:rsidRPr="00C60E50">
        <w:rPr>
          <w:lang w:val="ru-RU"/>
        </w:rPr>
        <w:t>только</w:t>
      </w:r>
      <w:r w:rsidRPr="00C60E50">
        <w:rPr>
          <w:spacing w:val="42"/>
          <w:lang w:val="ru-RU"/>
        </w:rPr>
        <w:t xml:space="preserve"> </w:t>
      </w:r>
      <w:r w:rsidRPr="00C60E50">
        <w:rPr>
          <w:lang w:val="ru-RU"/>
        </w:rPr>
        <w:t>новый</w:t>
      </w:r>
      <w:r w:rsidRPr="00C60E50">
        <w:rPr>
          <w:spacing w:val="42"/>
          <w:lang w:val="ru-RU"/>
        </w:rPr>
        <w:t xml:space="preserve"> </w:t>
      </w:r>
      <w:r w:rsidRPr="00C60E50">
        <w:rPr>
          <w:lang w:val="ru-RU"/>
        </w:rPr>
        <w:t>материал</w:t>
      </w:r>
      <w:r w:rsidRPr="00C60E50">
        <w:rPr>
          <w:spacing w:val="42"/>
          <w:lang w:val="ru-RU"/>
        </w:rPr>
        <w:t xml:space="preserve"> </w:t>
      </w:r>
      <w:r w:rsidRPr="00C60E50">
        <w:rPr>
          <w:lang w:val="ru-RU"/>
        </w:rPr>
        <w:t>(новый</w:t>
      </w:r>
      <w:r w:rsidRPr="00C60E50">
        <w:rPr>
          <w:spacing w:val="42"/>
          <w:lang w:val="ru-RU"/>
        </w:rPr>
        <w:t xml:space="preserve"> </w:t>
      </w:r>
      <w:r w:rsidRPr="00C60E50">
        <w:rPr>
          <w:lang w:val="ru-RU"/>
        </w:rPr>
        <w:t>прием,</w:t>
      </w:r>
      <w:r w:rsidRPr="00C60E50">
        <w:rPr>
          <w:spacing w:val="44"/>
          <w:lang w:val="ru-RU"/>
        </w:rPr>
        <w:t xml:space="preserve"> </w:t>
      </w:r>
      <w:r w:rsidRPr="00C60E50">
        <w:rPr>
          <w:lang w:val="ru-RU"/>
        </w:rPr>
        <w:t>новый</w:t>
      </w:r>
      <w:r w:rsidRPr="00C60E50">
        <w:rPr>
          <w:spacing w:val="42"/>
          <w:lang w:val="ru-RU"/>
        </w:rPr>
        <w:t xml:space="preserve"> </w:t>
      </w:r>
      <w:r w:rsidRPr="00C60E50">
        <w:rPr>
          <w:lang w:val="ru-RU"/>
        </w:rPr>
        <w:t>способ</w:t>
      </w:r>
      <w:r w:rsidRPr="00C60E50">
        <w:rPr>
          <w:spacing w:val="40"/>
          <w:lang w:val="ru-RU"/>
        </w:rPr>
        <w:t xml:space="preserve"> </w:t>
      </w:r>
      <w:r w:rsidRPr="00C60E50">
        <w:rPr>
          <w:lang w:val="ru-RU"/>
        </w:rPr>
        <w:t>приема</w:t>
      </w:r>
      <w:r w:rsidRPr="00C60E50">
        <w:rPr>
          <w:spacing w:val="42"/>
          <w:lang w:val="ru-RU"/>
        </w:rPr>
        <w:t xml:space="preserve"> </w:t>
      </w:r>
      <w:r w:rsidRPr="00C60E50">
        <w:rPr>
          <w:lang w:val="ru-RU"/>
        </w:rPr>
        <w:t>или</w:t>
      </w:r>
      <w:r w:rsidRPr="00C60E50">
        <w:rPr>
          <w:spacing w:val="38"/>
          <w:lang w:val="ru-RU"/>
        </w:rPr>
        <w:t xml:space="preserve"> </w:t>
      </w:r>
      <w:r w:rsidRPr="00C60E50">
        <w:rPr>
          <w:lang w:val="ru-RU"/>
        </w:rPr>
        <w:t>более</w:t>
      </w:r>
    </w:p>
    <w:p w:rsidR="007D6851" w:rsidRPr="00C60E50" w:rsidRDefault="007D6851">
      <w:pPr>
        <w:rPr>
          <w:lang w:val="ru-RU"/>
        </w:rPr>
        <w:sectPr w:rsidR="007D6851" w:rsidRPr="00C60E50">
          <w:type w:val="continuous"/>
          <w:pgSz w:w="11910" w:h="16840"/>
          <w:pgMar w:top="340" w:right="220" w:bottom="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ind w:right="346"/>
        <w:rPr>
          <w:lang w:val="ru-RU"/>
        </w:rPr>
      </w:pPr>
      <w:r w:rsidRPr="00C60E50">
        <w:rPr>
          <w:lang w:val="ru-RU"/>
        </w:rPr>
        <w:t>сложные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выполнения).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Учебный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материал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техническо-тактической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подготовке систематизирован с учетом взаимосвязи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техники и тактики, а также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последовательности изучения технических приемов и тактических действий, как 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отдельном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годичном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цикле,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так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протяжении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многолетнего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процесса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подготовки.</w:t>
      </w:r>
    </w:p>
    <w:p w:rsidR="007D6851" w:rsidRPr="00C60E50" w:rsidRDefault="007D6851">
      <w:pPr>
        <w:pStyle w:val="BodyText"/>
        <w:ind w:left="0"/>
        <w:jc w:val="left"/>
        <w:rPr>
          <w:sz w:val="30"/>
          <w:lang w:val="ru-RU"/>
        </w:rPr>
      </w:pPr>
    </w:p>
    <w:p w:rsidR="007D6851" w:rsidRPr="00C60E50" w:rsidRDefault="007D6851">
      <w:pPr>
        <w:pStyle w:val="Heading21"/>
        <w:spacing w:before="231"/>
        <w:ind w:right="1260"/>
        <w:jc w:val="center"/>
        <w:rPr>
          <w:lang w:val="ru-RU"/>
        </w:rPr>
      </w:pPr>
      <w:r w:rsidRPr="00C60E50">
        <w:rPr>
          <w:w w:val="95"/>
          <w:lang w:val="ru-RU"/>
        </w:rPr>
        <w:t>Участие</w:t>
      </w:r>
      <w:r w:rsidRPr="00C60E50">
        <w:rPr>
          <w:spacing w:val="33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в</w:t>
      </w:r>
      <w:r w:rsidRPr="00C60E50">
        <w:rPr>
          <w:spacing w:val="40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соревнованиях</w:t>
      </w:r>
    </w:p>
    <w:p w:rsidR="007D6851" w:rsidRPr="00C60E50" w:rsidRDefault="007D6851">
      <w:pPr>
        <w:pStyle w:val="BodyText"/>
        <w:spacing w:before="11"/>
        <w:ind w:left="0"/>
        <w:jc w:val="left"/>
        <w:rPr>
          <w:b/>
          <w:sz w:val="27"/>
          <w:lang w:val="ru-RU"/>
        </w:rPr>
      </w:pPr>
    </w:p>
    <w:p w:rsidR="007D6851" w:rsidRPr="00C60E50" w:rsidRDefault="007D6851">
      <w:pPr>
        <w:pStyle w:val="BodyText"/>
        <w:ind w:right="357" w:firstLine="566"/>
        <w:rPr>
          <w:lang w:val="ru-RU"/>
        </w:rPr>
      </w:pPr>
      <w:r w:rsidRPr="00C60E50">
        <w:rPr>
          <w:lang w:val="ru-RU"/>
        </w:rPr>
        <w:t>Важная роль в подготовке высококвалифицированного игрока баскетбольной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отводится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частности,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подготовке.</w:t>
      </w:r>
    </w:p>
    <w:p w:rsidR="007D6851" w:rsidRPr="00C60E50" w:rsidRDefault="007D6851">
      <w:pPr>
        <w:pStyle w:val="BodyText"/>
        <w:ind w:right="358" w:firstLine="566"/>
        <w:rPr>
          <w:lang w:val="ru-RU"/>
        </w:rPr>
      </w:pPr>
      <w:r w:rsidRPr="00C60E50">
        <w:rPr>
          <w:lang w:val="ru-RU"/>
        </w:rPr>
        <w:t>Планируемые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показатели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виду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баскетбол.</w:t>
      </w:r>
    </w:p>
    <w:p w:rsidR="007D6851" w:rsidRPr="00C60E50" w:rsidRDefault="007D6851">
      <w:pPr>
        <w:pStyle w:val="BodyText"/>
        <w:ind w:left="0"/>
        <w:jc w:val="left"/>
        <w:rPr>
          <w:sz w:val="20"/>
          <w:lang w:val="ru-RU"/>
        </w:rPr>
      </w:pPr>
    </w:p>
    <w:p w:rsidR="007D6851" w:rsidRPr="00C60E50" w:rsidRDefault="007D6851">
      <w:pPr>
        <w:pStyle w:val="BodyText"/>
        <w:spacing w:before="10"/>
        <w:ind w:left="0"/>
        <w:jc w:val="left"/>
        <w:rPr>
          <w:sz w:val="18"/>
          <w:lang w:val="ru-RU"/>
        </w:rPr>
      </w:pPr>
    </w:p>
    <w:tbl>
      <w:tblPr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001"/>
        <w:gridCol w:w="1402"/>
        <w:gridCol w:w="1320"/>
        <w:gridCol w:w="763"/>
        <w:gridCol w:w="763"/>
        <w:gridCol w:w="758"/>
        <w:gridCol w:w="763"/>
        <w:gridCol w:w="955"/>
        <w:gridCol w:w="772"/>
      </w:tblGrid>
      <w:tr w:rsidR="007D6851" w:rsidTr="00086203">
        <w:trPr>
          <w:trHeight w:val="642"/>
        </w:trPr>
        <w:tc>
          <w:tcPr>
            <w:tcW w:w="3001" w:type="dxa"/>
            <w:vMerge w:val="restart"/>
          </w:tcPr>
          <w:p w:rsidR="007D6851" w:rsidRPr="00086203" w:rsidRDefault="007D6851" w:rsidP="00086203">
            <w:pPr>
              <w:pStyle w:val="TableParagraph"/>
              <w:ind w:left="105" w:right="484"/>
              <w:rPr>
                <w:sz w:val="28"/>
              </w:rPr>
            </w:pPr>
            <w:r w:rsidRPr="00086203">
              <w:rPr>
                <w:sz w:val="28"/>
              </w:rPr>
              <w:t>Виды</w:t>
            </w:r>
            <w:r w:rsidRPr="00086203">
              <w:rPr>
                <w:spacing w:val="-12"/>
                <w:sz w:val="28"/>
              </w:rPr>
              <w:t xml:space="preserve"> </w:t>
            </w:r>
            <w:r w:rsidRPr="00086203">
              <w:rPr>
                <w:sz w:val="28"/>
              </w:rPr>
              <w:t>соревнований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(игр)</w:t>
            </w:r>
          </w:p>
        </w:tc>
        <w:tc>
          <w:tcPr>
            <w:tcW w:w="3485" w:type="dxa"/>
            <w:gridSpan w:val="3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sz w:val="28"/>
              </w:rPr>
              <w:t>НП</w:t>
            </w:r>
          </w:p>
        </w:tc>
        <w:tc>
          <w:tcPr>
            <w:tcW w:w="4011" w:type="dxa"/>
            <w:gridSpan w:val="5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5"/>
              <w:rPr>
                <w:sz w:val="28"/>
              </w:rPr>
            </w:pPr>
            <w:r w:rsidRPr="00086203">
              <w:rPr>
                <w:sz w:val="28"/>
              </w:rPr>
              <w:t>ТЭ</w:t>
            </w:r>
          </w:p>
        </w:tc>
      </w:tr>
      <w:tr w:rsidR="007D6851" w:rsidTr="00086203">
        <w:trPr>
          <w:trHeight w:val="643"/>
        </w:trPr>
        <w:tc>
          <w:tcPr>
            <w:tcW w:w="300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132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9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год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5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45"/>
              <w:rPr>
                <w:sz w:val="28"/>
              </w:rPr>
            </w:pPr>
            <w:r w:rsidRPr="00086203">
              <w:rPr>
                <w:sz w:val="28"/>
              </w:rPr>
              <w:t>год</w:t>
            </w:r>
          </w:p>
        </w:tc>
        <w:tc>
          <w:tcPr>
            <w:tcW w:w="75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6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46"/>
              <w:rPr>
                <w:sz w:val="28"/>
              </w:rPr>
            </w:pPr>
            <w:r w:rsidRPr="00086203">
              <w:rPr>
                <w:sz w:val="28"/>
              </w:rPr>
              <w:t>год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1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51"/>
              <w:rPr>
                <w:sz w:val="28"/>
              </w:rPr>
            </w:pPr>
            <w:r w:rsidRPr="00086203">
              <w:rPr>
                <w:sz w:val="28"/>
              </w:rPr>
              <w:t>год</w:t>
            </w:r>
          </w:p>
        </w:tc>
        <w:tc>
          <w:tcPr>
            <w:tcW w:w="95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2"/>
              <w:rPr>
                <w:sz w:val="28"/>
              </w:rPr>
            </w:pPr>
            <w:r w:rsidRPr="00086203">
              <w:rPr>
                <w:sz w:val="28"/>
              </w:rPr>
              <w:t>4-й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52"/>
              <w:rPr>
                <w:sz w:val="28"/>
              </w:rPr>
            </w:pPr>
            <w:r w:rsidRPr="00086203">
              <w:rPr>
                <w:sz w:val="28"/>
              </w:rPr>
              <w:t>год</w:t>
            </w:r>
          </w:p>
        </w:tc>
        <w:tc>
          <w:tcPr>
            <w:tcW w:w="77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 w:rsidRPr="00086203">
              <w:rPr>
                <w:sz w:val="28"/>
              </w:rPr>
              <w:t>5-й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48"/>
              <w:rPr>
                <w:sz w:val="28"/>
              </w:rPr>
            </w:pPr>
            <w:r w:rsidRPr="00086203">
              <w:rPr>
                <w:sz w:val="28"/>
              </w:rPr>
              <w:t>год</w:t>
            </w:r>
          </w:p>
        </w:tc>
      </w:tr>
      <w:tr w:rsidR="007D6851" w:rsidTr="00086203">
        <w:trPr>
          <w:trHeight w:val="465"/>
        </w:trPr>
        <w:tc>
          <w:tcPr>
            <w:tcW w:w="300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Контрольные</w:t>
            </w:r>
          </w:p>
        </w:tc>
        <w:tc>
          <w:tcPr>
            <w:tcW w:w="140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sz w:val="28"/>
              </w:rPr>
              <w:t>1-3</w:t>
            </w:r>
          </w:p>
        </w:tc>
        <w:tc>
          <w:tcPr>
            <w:tcW w:w="132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sz w:val="28"/>
              </w:rPr>
              <w:t>1-3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9"/>
              <w:rPr>
                <w:sz w:val="28"/>
              </w:rPr>
            </w:pPr>
            <w:r w:rsidRPr="00086203">
              <w:rPr>
                <w:sz w:val="28"/>
              </w:rPr>
              <w:t>1-3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5"/>
              <w:rPr>
                <w:sz w:val="28"/>
              </w:rPr>
            </w:pPr>
            <w:r w:rsidRPr="00086203">
              <w:rPr>
                <w:sz w:val="28"/>
              </w:rPr>
              <w:t>3-5</w:t>
            </w:r>
          </w:p>
        </w:tc>
        <w:tc>
          <w:tcPr>
            <w:tcW w:w="75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6"/>
              <w:rPr>
                <w:sz w:val="28"/>
              </w:rPr>
            </w:pPr>
            <w:r w:rsidRPr="00086203">
              <w:rPr>
                <w:sz w:val="28"/>
              </w:rPr>
              <w:t>3-5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1"/>
              <w:rPr>
                <w:sz w:val="28"/>
              </w:rPr>
            </w:pPr>
            <w:r w:rsidRPr="00086203">
              <w:rPr>
                <w:sz w:val="28"/>
              </w:rPr>
              <w:t>3-5</w:t>
            </w:r>
          </w:p>
        </w:tc>
        <w:tc>
          <w:tcPr>
            <w:tcW w:w="95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2"/>
              <w:rPr>
                <w:sz w:val="28"/>
              </w:rPr>
            </w:pPr>
            <w:r w:rsidRPr="00086203">
              <w:rPr>
                <w:sz w:val="28"/>
              </w:rPr>
              <w:t>3-5</w:t>
            </w:r>
          </w:p>
        </w:tc>
        <w:tc>
          <w:tcPr>
            <w:tcW w:w="77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 w:rsidRPr="00086203">
              <w:rPr>
                <w:sz w:val="28"/>
              </w:rPr>
              <w:t>3-5</w:t>
            </w:r>
          </w:p>
        </w:tc>
      </w:tr>
      <w:tr w:rsidR="007D6851" w:rsidTr="00086203">
        <w:trPr>
          <w:trHeight w:val="455"/>
        </w:trPr>
        <w:tc>
          <w:tcPr>
            <w:tcW w:w="300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Отборочные</w:t>
            </w:r>
          </w:p>
        </w:tc>
        <w:tc>
          <w:tcPr>
            <w:tcW w:w="140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w w:val="99"/>
                <w:sz w:val="28"/>
              </w:rPr>
              <w:t>-</w:t>
            </w:r>
          </w:p>
        </w:tc>
        <w:tc>
          <w:tcPr>
            <w:tcW w:w="132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w w:val="99"/>
                <w:sz w:val="28"/>
              </w:rPr>
              <w:t>-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-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5"/>
              <w:rPr>
                <w:sz w:val="28"/>
              </w:rPr>
            </w:pPr>
            <w:r w:rsidRPr="00086203">
              <w:rPr>
                <w:sz w:val="28"/>
              </w:rPr>
              <w:t>1-3</w:t>
            </w:r>
          </w:p>
        </w:tc>
        <w:tc>
          <w:tcPr>
            <w:tcW w:w="75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6"/>
              <w:rPr>
                <w:sz w:val="28"/>
              </w:rPr>
            </w:pPr>
            <w:r w:rsidRPr="00086203">
              <w:rPr>
                <w:sz w:val="28"/>
              </w:rPr>
              <w:t>1-3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1"/>
              <w:rPr>
                <w:sz w:val="28"/>
              </w:rPr>
            </w:pPr>
            <w:r w:rsidRPr="00086203">
              <w:rPr>
                <w:sz w:val="28"/>
              </w:rPr>
              <w:t>1-3</w:t>
            </w:r>
          </w:p>
        </w:tc>
        <w:tc>
          <w:tcPr>
            <w:tcW w:w="95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2"/>
              <w:rPr>
                <w:sz w:val="28"/>
              </w:rPr>
            </w:pPr>
            <w:r w:rsidRPr="00086203">
              <w:rPr>
                <w:sz w:val="28"/>
              </w:rPr>
              <w:t>1-3</w:t>
            </w:r>
          </w:p>
        </w:tc>
        <w:tc>
          <w:tcPr>
            <w:tcW w:w="77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 w:rsidRPr="00086203">
              <w:rPr>
                <w:sz w:val="28"/>
              </w:rPr>
              <w:t>1-3</w:t>
            </w:r>
          </w:p>
        </w:tc>
      </w:tr>
      <w:tr w:rsidR="007D6851" w:rsidTr="00086203">
        <w:trPr>
          <w:trHeight w:val="422"/>
        </w:trPr>
        <w:tc>
          <w:tcPr>
            <w:tcW w:w="300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Основные</w:t>
            </w:r>
          </w:p>
        </w:tc>
        <w:tc>
          <w:tcPr>
            <w:tcW w:w="140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w w:val="99"/>
                <w:sz w:val="28"/>
              </w:rPr>
              <w:t>1</w:t>
            </w:r>
          </w:p>
        </w:tc>
        <w:tc>
          <w:tcPr>
            <w:tcW w:w="132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w w:val="99"/>
                <w:sz w:val="28"/>
              </w:rPr>
              <w:t>1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1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5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  <w:tc>
          <w:tcPr>
            <w:tcW w:w="75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6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1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  <w:tc>
          <w:tcPr>
            <w:tcW w:w="95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2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  <w:tc>
          <w:tcPr>
            <w:tcW w:w="77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</w:tr>
      <w:tr w:rsidR="007D6851" w:rsidTr="00086203">
        <w:trPr>
          <w:trHeight w:val="642"/>
        </w:trPr>
        <w:tc>
          <w:tcPr>
            <w:tcW w:w="300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Всего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игр</w:t>
            </w:r>
          </w:p>
        </w:tc>
        <w:tc>
          <w:tcPr>
            <w:tcW w:w="140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  <w:tc>
          <w:tcPr>
            <w:tcW w:w="132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3"/>
              <w:rPr>
                <w:sz w:val="28"/>
              </w:rPr>
            </w:pPr>
            <w:r w:rsidRPr="00086203">
              <w:rPr>
                <w:sz w:val="28"/>
              </w:rPr>
              <w:t>20-25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9"/>
              <w:rPr>
                <w:sz w:val="28"/>
              </w:rPr>
            </w:pPr>
            <w:r w:rsidRPr="00086203">
              <w:rPr>
                <w:sz w:val="28"/>
              </w:rPr>
              <w:t>20-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25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5"/>
              <w:rPr>
                <w:sz w:val="28"/>
              </w:rPr>
            </w:pPr>
            <w:r w:rsidRPr="00086203">
              <w:rPr>
                <w:sz w:val="28"/>
              </w:rPr>
              <w:t>40-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45"/>
              <w:rPr>
                <w:sz w:val="28"/>
              </w:rPr>
            </w:pPr>
            <w:r w:rsidRPr="00086203">
              <w:rPr>
                <w:sz w:val="28"/>
              </w:rPr>
              <w:t>50</w:t>
            </w:r>
          </w:p>
        </w:tc>
        <w:tc>
          <w:tcPr>
            <w:tcW w:w="75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6"/>
              <w:rPr>
                <w:sz w:val="28"/>
              </w:rPr>
            </w:pPr>
            <w:r w:rsidRPr="00086203">
              <w:rPr>
                <w:sz w:val="28"/>
              </w:rPr>
              <w:t>40-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46"/>
              <w:rPr>
                <w:sz w:val="28"/>
              </w:rPr>
            </w:pPr>
            <w:r w:rsidRPr="00086203">
              <w:rPr>
                <w:sz w:val="28"/>
              </w:rPr>
              <w:t>50</w:t>
            </w:r>
          </w:p>
        </w:tc>
        <w:tc>
          <w:tcPr>
            <w:tcW w:w="76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1"/>
              <w:rPr>
                <w:sz w:val="28"/>
              </w:rPr>
            </w:pPr>
            <w:r w:rsidRPr="00086203">
              <w:rPr>
                <w:sz w:val="28"/>
              </w:rPr>
              <w:t>50-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51"/>
              <w:rPr>
                <w:sz w:val="28"/>
              </w:rPr>
            </w:pPr>
            <w:r w:rsidRPr="00086203">
              <w:rPr>
                <w:sz w:val="28"/>
              </w:rPr>
              <w:t>60</w:t>
            </w:r>
          </w:p>
        </w:tc>
        <w:tc>
          <w:tcPr>
            <w:tcW w:w="95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52"/>
              <w:rPr>
                <w:sz w:val="28"/>
              </w:rPr>
            </w:pPr>
            <w:r w:rsidRPr="00086203">
              <w:rPr>
                <w:sz w:val="28"/>
              </w:rPr>
              <w:t>50-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52"/>
              <w:rPr>
                <w:sz w:val="28"/>
              </w:rPr>
            </w:pPr>
            <w:r w:rsidRPr="00086203">
              <w:rPr>
                <w:sz w:val="28"/>
              </w:rPr>
              <w:t>60</w:t>
            </w:r>
          </w:p>
        </w:tc>
        <w:tc>
          <w:tcPr>
            <w:tcW w:w="77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48"/>
              <w:rPr>
                <w:sz w:val="28"/>
              </w:rPr>
            </w:pPr>
            <w:r w:rsidRPr="00086203">
              <w:rPr>
                <w:sz w:val="28"/>
              </w:rPr>
              <w:t>50-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48"/>
              <w:rPr>
                <w:sz w:val="28"/>
              </w:rPr>
            </w:pPr>
            <w:r w:rsidRPr="00086203">
              <w:rPr>
                <w:sz w:val="28"/>
              </w:rPr>
              <w:t>60</w:t>
            </w:r>
          </w:p>
        </w:tc>
      </w:tr>
    </w:tbl>
    <w:p w:rsidR="007D6851" w:rsidRDefault="007D6851">
      <w:pPr>
        <w:pStyle w:val="BodyText"/>
        <w:spacing w:before="6"/>
        <w:ind w:left="0"/>
        <w:jc w:val="left"/>
        <w:rPr>
          <w:sz w:val="27"/>
        </w:rPr>
      </w:pPr>
    </w:p>
    <w:p w:rsidR="007D6851" w:rsidRPr="00C60E50" w:rsidRDefault="007D6851">
      <w:pPr>
        <w:pStyle w:val="BodyText"/>
        <w:spacing w:before="1"/>
        <w:ind w:right="346" w:firstLine="566"/>
        <w:rPr>
          <w:lang w:val="ru-RU"/>
        </w:rPr>
      </w:pPr>
      <w:r w:rsidRPr="00C60E50">
        <w:rPr>
          <w:lang w:val="ru-RU"/>
        </w:rPr>
        <w:t>Показатели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зависят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планируются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ЕКП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(включает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себя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школьные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городские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соревнования,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областные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соревнования).</w:t>
      </w:r>
    </w:p>
    <w:p w:rsidR="007D6851" w:rsidRPr="00C60E50" w:rsidRDefault="007D6851">
      <w:pPr>
        <w:pStyle w:val="BodyText"/>
        <w:spacing w:before="3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ind w:right="1588"/>
        <w:jc w:val="center"/>
        <w:rPr>
          <w:sz w:val="24"/>
          <w:lang w:val="ru-RU"/>
        </w:rPr>
      </w:pPr>
      <w:r w:rsidRPr="00C60E50">
        <w:rPr>
          <w:lang w:val="ru-RU"/>
        </w:rPr>
        <w:t>Объем индивидуальной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z w:val="24"/>
          <w:lang w:val="ru-RU"/>
        </w:rPr>
        <w:t>.</w:t>
      </w:r>
    </w:p>
    <w:p w:rsidR="007D6851" w:rsidRPr="00C60E50" w:rsidRDefault="007D6851">
      <w:pPr>
        <w:pStyle w:val="BodyText"/>
        <w:spacing w:before="202" w:line="276" w:lineRule="auto"/>
        <w:ind w:right="340" w:firstLine="710"/>
        <w:rPr>
          <w:lang w:val="ru-RU"/>
        </w:rPr>
      </w:pPr>
      <w:r w:rsidRPr="00C60E50">
        <w:rPr>
          <w:lang w:val="ru-RU"/>
        </w:rPr>
        <w:t>Тренировочный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должен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учитывать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особенности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спортсмена,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нагрузка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соответствовать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функциональному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состоянию в каждый конкретный отрезок времени. Тренировка тем индивидуальнее,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чем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выше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мастерство и результаты спортсмена.</w:t>
      </w:r>
    </w:p>
    <w:p w:rsidR="007D6851" w:rsidRPr="00C60E50" w:rsidRDefault="007D6851">
      <w:pPr>
        <w:pStyle w:val="BodyText"/>
        <w:spacing w:before="2" w:line="276" w:lineRule="auto"/>
        <w:ind w:right="353" w:firstLine="710"/>
        <w:rPr>
          <w:lang w:val="ru-RU"/>
        </w:rPr>
      </w:pPr>
      <w:r w:rsidRPr="00C60E50">
        <w:rPr>
          <w:lang w:val="ru-RU"/>
        </w:rPr>
        <w:t>Индивидуальный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объём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структура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индивидуальных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тренировок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составляется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исходя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результатов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оценки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текущего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готовности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спортсмена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результатов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соревнований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предыдущем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мезоцикле.</w:t>
      </w:r>
    </w:p>
    <w:p w:rsidR="007D6851" w:rsidRPr="00C60E50" w:rsidRDefault="007D6851">
      <w:pPr>
        <w:pStyle w:val="BodyText"/>
        <w:spacing w:line="278" w:lineRule="auto"/>
        <w:ind w:right="354" w:firstLine="710"/>
        <w:rPr>
          <w:lang w:val="ru-RU"/>
        </w:rPr>
      </w:pPr>
      <w:r w:rsidRPr="00C60E50">
        <w:rPr>
          <w:lang w:val="ru-RU"/>
        </w:rPr>
        <w:t>Одной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форм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осуществления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является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работа по индивидуальным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планам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спортивной подготовки.</w:t>
      </w:r>
    </w:p>
    <w:p w:rsidR="007D6851" w:rsidRPr="00C60E50" w:rsidRDefault="007D6851">
      <w:pPr>
        <w:pStyle w:val="BodyText"/>
        <w:spacing w:line="319" w:lineRule="exact"/>
        <w:ind w:left="923"/>
        <w:rPr>
          <w:lang w:val="ru-RU"/>
        </w:rPr>
      </w:pPr>
      <w:r w:rsidRPr="00C60E50">
        <w:rPr>
          <w:lang w:val="ru-RU"/>
        </w:rPr>
        <w:t>Работа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индивидуальным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планам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осуществляется:</w:t>
      </w:r>
    </w:p>
    <w:p w:rsidR="007D6851" w:rsidRPr="00C60E50" w:rsidRDefault="007D6851">
      <w:pPr>
        <w:pStyle w:val="ListParagraph"/>
        <w:numPr>
          <w:ilvl w:val="1"/>
          <w:numId w:val="14"/>
        </w:numPr>
        <w:tabs>
          <w:tab w:val="left" w:pos="1078"/>
        </w:tabs>
        <w:spacing w:before="47" w:line="276" w:lineRule="auto"/>
        <w:ind w:right="347" w:firstLine="710"/>
        <w:rPr>
          <w:sz w:val="28"/>
          <w:lang w:val="ru-RU"/>
        </w:rPr>
      </w:pPr>
      <w:r w:rsidRPr="00C60E50">
        <w:rPr>
          <w:spacing w:val="-1"/>
          <w:sz w:val="28"/>
          <w:lang w:val="ru-RU"/>
        </w:rPr>
        <w:t>на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этапах</w:t>
      </w:r>
      <w:r w:rsidRPr="00C60E50">
        <w:rPr>
          <w:spacing w:val="-15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совершенствования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спортивного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мастерства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высшего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спортивного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мастерства;</w:t>
      </w:r>
    </w:p>
    <w:p w:rsidR="007D6851" w:rsidRPr="00C60E50" w:rsidRDefault="007D6851">
      <w:pPr>
        <w:pStyle w:val="ListParagraph"/>
        <w:numPr>
          <w:ilvl w:val="1"/>
          <w:numId w:val="14"/>
        </w:numPr>
        <w:tabs>
          <w:tab w:val="left" w:pos="1102"/>
        </w:tabs>
        <w:spacing w:line="276" w:lineRule="auto"/>
        <w:ind w:right="359" w:firstLine="710"/>
        <w:rPr>
          <w:sz w:val="28"/>
          <w:lang w:val="ru-RU"/>
        </w:rPr>
      </w:pPr>
      <w:r w:rsidRPr="00C60E50">
        <w:rPr>
          <w:sz w:val="28"/>
          <w:lang w:val="ru-RU"/>
        </w:rPr>
        <w:t>спортсменами в праздничные дни, дни отсутствия тренера по уважительным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причинам,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дни нетрудоспособности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тренера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 т.п.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;</w:t>
      </w:r>
    </w:p>
    <w:p w:rsidR="007D6851" w:rsidRPr="00C60E50" w:rsidRDefault="007D6851">
      <w:pPr>
        <w:pStyle w:val="BodyText"/>
        <w:spacing w:line="278" w:lineRule="auto"/>
        <w:ind w:right="358" w:firstLine="710"/>
        <w:rPr>
          <w:lang w:val="ru-RU"/>
        </w:rPr>
      </w:pPr>
      <w:r w:rsidRPr="00C60E50">
        <w:rPr>
          <w:lang w:val="ru-RU"/>
        </w:rPr>
        <w:t>Индивидуальный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план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формируется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личным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тренером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каждого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спортсмена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и оформляется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документальном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виде.</w:t>
      </w:r>
    </w:p>
    <w:p w:rsidR="007D6851" w:rsidRPr="00C60E50" w:rsidRDefault="007D6851">
      <w:pPr>
        <w:spacing w:line="278" w:lineRule="auto"/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spacing w:before="69"/>
        <w:ind w:left="3680" w:right="606" w:hanging="3199"/>
        <w:rPr>
          <w:b/>
          <w:lang w:val="ru-RU"/>
        </w:rPr>
      </w:pPr>
      <w:r w:rsidRPr="00C60E50">
        <w:rPr>
          <w:b/>
          <w:lang w:val="ru-RU"/>
        </w:rPr>
        <w:t>ОБОРУДОВАНИЕ И СПОРТИВНЫЙ ИНВЕНТАРЬ, НЕОБХОДИМЫЕ ДЛЯ ПРОХОЖДЕНИЯ</w:t>
      </w:r>
      <w:r w:rsidRPr="00C60E50">
        <w:rPr>
          <w:b/>
          <w:spacing w:val="-52"/>
          <w:lang w:val="ru-RU"/>
        </w:rPr>
        <w:t xml:space="preserve"> </w:t>
      </w:r>
      <w:r w:rsidRPr="00C60E50">
        <w:rPr>
          <w:b/>
          <w:lang w:val="ru-RU"/>
        </w:rPr>
        <w:t>СПОРТИВНОЙ</w:t>
      </w:r>
      <w:r w:rsidRPr="00C60E50">
        <w:rPr>
          <w:b/>
          <w:spacing w:val="-3"/>
          <w:lang w:val="ru-RU"/>
        </w:rPr>
        <w:t xml:space="preserve"> </w:t>
      </w:r>
      <w:r w:rsidRPr="00C60E50">
        <w:rPr>
          <w:b/>
          <w:lang w:val="ru-RU"/>
        </w:rPr>
        <w:t>ПОДГОТОВКИ</w:t>
      </w:r>
    </w:p>
    <w:p w:rsidR="007D6851" w:rsidRPr="00C60E50" w:rsidRDefault="007D6851">
      <w:pPr>
        <w:pStyle w:val="BodyText"/>
        <w:spacing w:before="1" w:after="1"/>
        <w:ind w:left="0"/>
        <w:jc w:val="left"/>
        <w:rPr>
          <w:b/>
          <w:lang w:val="ru-RU"/>
        </w:rPr>
      </w:pPr>
    </w:p>
    <w:tbl>
      <w:tblPr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33"/>
        <w:gridCol w:w="6560"/>
        <w:gridCol w:w="1517"/>
        <w:gridCol w:w="1407"/>
      </w:tblGrid>
      <w:tr w:rsidR="007D6851" w:rsidTr="00086203">
        <w:trPr>
          <w:trHeight w:val="965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N</w:t>
            </w:r>
          </w:p>
          <w:p w:rsidR="007D6851" w:rsidRPr="00086203" w:rsidRDefault="007D6851" w:rsidP="00086203">
            <w:pPr>
              <w:pStyle w:val="TableParagraph"/>
              <w:ind w:left="76"/>
              <w:rPr>
                <w:sz w:val="28"/>
              </w:rPr>
            </w:pPr>
            <w:r w:rsidRPr="00086203">
              <w:rPr>
                <w:sz w:val="28"/>
              </w:rPr>
              <w:t>п/п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2380" w:right="2380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Наименование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ind w:left="76" w:right="165" w:firstLine="72"/>
              <w:rPr>
                <w:sz w:val="28"/>
              </w:rPr>
            </w:pPr>
            <w:r w:rsidRPr="00086203">
              <w:rPr>
                <w:sz w:val="28"/>
              </w:rPr>
              <w:t>Единица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pacing w:val="-1"/>
                <w:sz w:val="28"/>
              </w:rPr>
              <w:t>измерения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ind w:left="311" w:right="288" w:firstLine="38"/>
              <w:rPr>
                <w:sz w:val="28"/>
              </w:rPr>
            </w:pPr>
            <w:r w:rsidRPr="00086203">
              <w:rPr>
                <w:sz w:val="28"/>
              </w:rPr>
              <w:t>Коли-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pacing w:val="-1"/>
                <w:sz w:val="28"/>
              </w:rPr>
              <w:t>чество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258"/>
              <w:rPr>
                <w:sz w:val="28"/>
              </w:rPr>
            </w:pPr>
            <w:r w:rsidRPr="00086203">
              <w:rPr>
                <w:sz w:val="28"/>
              </w:rPr>
              <w:t>изделий</w:t>
            </w:r>
          </w:p>
        </w:tc>
      </w:tr>
      <w:tr w:rsidR="007D6851" w:rsidTr="00086203">
        <w:trPr>
          <w:trHeight w:val="321"/>
        </w:trPr>
        <w:tc>
          <w:tcPr>
            <w:tcW w:w="10017" w:type="dxa"/>
            <w:gridSpan w:val="4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615" w:right="2615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Оборудование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и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спортивный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инвентарь</w:t>
            </w:r>
          </w:p>
        </w:tc>
      </w:tr>
      <w:tr w:rsidR="007D6851" w:rsidTr="00086203">
        <w:trPr>
          <w:trHeight w:val="642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1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76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Конструкция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баскетбольного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щита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сборе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(щит,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76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корзина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кольцом, сетка,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опора)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79" w:right="168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комплект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359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</w:tr>
      <w:tr w:rsidR="007D6851" w:rsidTr="00086203">
        <w:trPr>
          <w:trHeight w:val="325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Мяч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баскетбольный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30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Доска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тактическая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8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4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Мяч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набивной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(медицинбол)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5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Свисток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4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6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Секундомер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4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7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Стойка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для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обводки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</w:tr>
      <w:tr w:rsidR="007D6851" w:rsidTr="00086203">
        <w:trPr>
          <w:trHeight w:val="326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8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Фишки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(конусы)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30</w:t>
            </w:r>
          </w:p>
        </w:tc>
      </w:tr>
      <w:tr w:rsidR="007D6851" w:rsidRPr="004927B4" w:rsidTr="00086203">
        <w:trPr>
          <w:trHeight w:val="397"/>
        </w:trPr>
        <w:tc>
          <w:tcPr>
            <w:tcW w:w="10017" w:type="dxa"/>
            <w:gridSpan w:val="4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546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Дополнительное,</w:t>
            </w:r>
            <w:r w:rsidRPr="00086203">
              <w:rPr>
                <w:spacing w:val="-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вспомогательное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оборудование</w:t>
            </w:r>
            <w:r w:rsidRPr="00086203">
              <w:rPr>
                <w:spacing w:val="-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и</w:t>
            </w:r>
            <w:r w:rsidRPr="00086203">
              <w:rPr>
                <w:spacing w:val="-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спортивный</w:t>
            </w:r>
            <w:r w:rsidRPr="00086203">
              <w:rPr>
                <w:spacing w:val="-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инвентарь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9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Барьер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легкоатлетический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10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Гантели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массивные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1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до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5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кг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2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комплект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11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Корзина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для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мячей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</w:tr>
      <w:tr w:rsidR="007D6851" w:rsidTr="00086203">
        <w:trPr>
          <w:trHeight w:val="326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Мяч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волейбольный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13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Мяч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набивной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(медицинбол)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14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Мяч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теннисный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10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Мяч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футбольный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2</w:t>
            </w:r>
          </w:p>
        </w:tc>
      </w:tr>
      <w:tr w:rsidR="007D6851" w:rsidTr="00086203">
        <w:trPr>
          <w:trHeight w:val="643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16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76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Насос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для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накачивания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мячей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комплекте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с иглами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4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17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Скакалка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24</w:t>
            </w:r>
          </w:p>
        </w:tc>
      </w:tr>
      <w:tr w:rsidR="007D6851" w:rsidTr="00086203">
        <w:trPr>
          <w:trHeight w:val="326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18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Скамейка</w:t>
            </w:r>
            <w:r w:rsidRPr="00086203">
              <w:rPr>
                <w:spacing w:val="-10"/>
                <w:sz w:val="28"/>
              </w:rPr>
              <w:t xml:space="preserve"> </w:t>
            </w:r>
            <w:r w:rsidRPr="00086203">
              <w:rPr>
                <w:sz w:val="28"/>
              </w:rPr>
              <w:t>гимнастическая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8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4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19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Утяжелитель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для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ног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2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комплект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Утяжелитель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для рук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6" w:right="122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комплект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</w:tr>
      <w:tr w:rsidR="007D6851" w:rsidTr="00086203">
        <w:trPr>
          <w:trHeight w:val="321"/>
        </w:trPr>
        <w:tc>
          <w:tcPr>
            <w:tcW w:w="533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21</w:t>
            </w:r>
          </w:p>
        </w:tc>
        <w:tc>
          <w:tcPr>
            <w:tcW w:w="6560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6"/>
              <w:rPr>
                <w:sz w:val="28"/>
              </w:rPr>
            </w:pPr>
            <w:r w:rsidRPr="00086203">
              <w:rPr>
                <w:sz w:val="28"/>
              </w:rPr>
              <w:t>Эспандер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резиновый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ленточный</w:t>
            </w:r>
          </w:p>
        </w:tc>
        <w:tc>
          <w:tcPr>
            <w:tcW w:w="1517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26" w:right="12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штук</w:t>
            </w:r>
          </w:p>
        </w:tc>
        <w:tc>
          <w:tcPr>
            <w:tcW w:w="1407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right="550"/>
              <w:jc w:val="right"/>
              <w:rPr>
                <w:sz w:val="28"/>
              </w:rPr>
            </w:pPr>
            <w:r w:rsidRPr="00086203">
              <w:rPr>
                <w:sz w:val="28"/>
              </w:rPr>
              <w:t>24</w:t>
            </w:r>
          </w:p>
        </w:tc>
      </w:tr>
    </w:tbl>
    <w:p w:rsidR="007D6851" w:rsidRDefault="007D6851">
      <w:pPr>
        <w:spacing w:line="302" w:lineRule="exact"/>
        <w:jc w:val="right"/>
        <w:rPr>
          <w:sz w:val="28"/>
        </w:rPr>
        <w:sectPr w:rsidR="007D6851">
          <w:pgSz w:w="11910" w:h="16840"/>
          <w:pgMar w:top="840" w:right="220" w:bottom="280" w:left="920" w:header="720" w:footer="720" w:gutter="0"/>
          <w:cols w:space="720"/>
        </w:sectPr>
      </w:pPr>
    </w:p>
    <w:p w:rsidR="007D6851" w:rsidRDefault="007D6851">
      <w:pPr>
        <w:pStyle w:val="Heading11"/>
        <w:numPr>
          <w:ilvl w:val="0"/>
          <w:numId w:val="20"/>
        </w:numPr>
        <w:tabs>
          <w:tab w:val="left" w:pos="3695"/>
        </w:tabs>
        <w:ind w:left="3694" w:hanging="280"/>
      </w:pPr>
      <w:r>
        <w:t>МЕТОДИЧЕСКАЯ</w:t>
      </w:r>
      <w:r>
        <w:rPr>
          <w:spacing w:val="-4"/>
        </w:rPr>
        <w:t xml:space="preserve"> </w:t>
      </w:r>
      <w:r>
        <w:t>ЧАСТЬ</w:t>
      </w:r>
    </w:p>
    <w:p w:rsidR="007D6851" w:rsidRDefault="007D6851">
      <w:pPr>
        <w:pStyle w:val="BodyText"/>
        <w:spacing w:before="2"/>
        <w:ind w:left="0"/>
        <w:jc w:val="left"/>
        <w:rPr>
          <w:b/>
          <w:sz w:val="42"/>
        </w:rPr>
      </w:pPr>
    </w:p>
    <w:p w:rsidR="007D6851" w:rsidRPr="00C60E50" w:rsidRDefault="007D6851">
      <w:pPr>
        <w:pStyle w:val="Heading21"/>
        <w:spacing w:line="322" w:lineRule="exact"/>
        <w:ind w:left="1369" w:right="934"/>
        <w:jc w:val="center"/>
        <w:rPr>
          <w:lang w:val="ru-RU"/>
        </w:rPr>
      </w:pPr>
      <w:r w:rsidRPr="00C60E50">
        <w:rPr>
          <w:lang w:val="ru-RU"/>
        </w:rPr>
        <w:t>Программный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материал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предметным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областям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виду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спорта</w:t>
      </w:r>
    </w:p>
    <w:p w:rsidR="007D6851" w:rsidRPr="00C60E50" w:rsidRDefault="007D6851">
      <w:pPr>
        <w:spacing w:line="319" w:lineRule="exact"/>
        <w:ind w:left="1682" w:right="1813"/>
        <w:jc w:val="center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баскетбол.</w:t>
      </w:r>
    </w:p>
    <w:p w:rsidR="007D6851" w:rsidRPr="00C60E50" w:rsidRDefault="007D6851">
      <w:pPr>
        <w:pStyle w:val="BodyText"/>
        <w:ind w:right="353" w:firstLine="566"/>
        <w:rPr>
          <w:lang w:val="ru-RU"/>
        </w:rPr>
      </w:pPr>
      <w:r w:rsidRPr="00C60E50">
        <w:rPr>
          <w:lang w:val="ru-RU"/>
        </w:rPr>
        <w:t>Программный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материал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состоит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нескольких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разделов: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теория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методика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культуры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физическая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подготовка;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избранный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вид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спорта,  специальная физическая подготовка.</w:t>
      </w:r>
    </w:p>
    <w:p w:rsidR="007D6851" w:rsidRPr="00C60E50" w:rsidRDefault="007D6851">
      <w:pPr>
        <w:pStyle w:val="BodyText"/>
        <w:spacing w:before="6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spacing w:line="319" w:lineRule="exact"/>
        <w:ind w:left="3829"/>
        <w:rPr>
          <w:lang w:val="ru-RU"/>
        </w:rPr>
      </w:pPr>
      <w:r w:rsidRPr="00C60E50">
        <w:rPr>
          <w:lang w:val="ru-RU"/>
        </w:rPr>
        <w:t>Теоретическая</w:t>
      </w:r>
      <w:r w:rsidRPr="00C60E50">
        <w:rPr>
          <w:spacing w:val="64"/>
          <w:lang w:val="ru-RU"/>
        </w:rPr>
        <w:t xml:space="preserve"> </w:t>
      </w:r>
      <w:r w:rsidRPr="00C60E50">
        <w:rPr>
          <w:lang w:val="ru-RU"/>
        </w:rPr>
        <w:t>подготовка.</w:t>
      </w:r>
    </w:p>
    <w:p w:rsidR="007D6851" w:rsidRPr="00C60E50" w:rsidRDefault="007D6851">
      <w:pPr>
        <w:pStyle w:val="BodyText"/>
        <w:ind w:right="356" w:firstLine="566"/>
        <w:rPr>
          <w:lang w:val="ru-RU"/>
        </w:rPr>
      </w:pPr>
      <w:r w:rsidRPr="00C60E50">
        <w:rPr>
          <w:lang w:val="ru-RU"/>
        </w:rPr>
        <w:t>Теоретический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раздел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программы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предусматривает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наличие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обеспечивающих</w:t>
      </w:r>
      <w:r w:rsidRPr="00C60E50">
        <w:rPr>
          <w:spacing w:val="19"/>
          <w:lang w:val="ru-RU"/>
        </w:rPr>
        <w:t xml:space="preserve"> </w:t>
      </w:r>
      <w:r w:rsidRPr="00C60E50">
        <w:rPr>
          <w:lang w:val="ru-RU"/>
        </w:rPr>
        <w:t>формирование</w:t>
      </w:r>
      <w:r w:rsidRPr="00C60E50">
        <w:rPr>
          <w:spacing w:val="26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25"/>
          <w:lang w:val="ru-RU"/>
        </w:rPr>
        <w:t xml:space="preserve"> </w:t>
      </w:r>
      <w:r w:rsidRPr="00C60E50">
        <w:rPr>
          <w:lang w:val="ru-RU"/>
        </w:rPr>
        <w:t>только</w:t>
      </w:r>
      <w:r w:rsidRPr="00C60E50">
        <w:rPr>
          <w:spacing w:val="25"/>
          <w:lang w:val="ru-RU"/>
        </w:rPr>
        <w:t xml:space="preserve"> </w:t>
      </w:r>
      <w:r w:rsidRPr="00C60E50">
        <w:rPr>
          <w:lang w:val="ru-RU"/>
        </w:rPr>
        <w:t>знаний,</w:t>
      </w:r>
      <w:r w:rsidRPr="00C60E50">
        <w:rPr>
          <w:spacing w:val="26"/>
          <w:lang w:val="ru-RU"/>
        </w:rPr>
        <w:t xml:space="preserve"> </w:t>
      </w:r>
      <w:r w:rsidRPr="00C60E50">
        <w:rPr>
          <w:lang w:val="ru-RU"/>
        </w:rPr>
        <w:t>связанных</w:t>
      </w:r>
      <w:r w:rsidRPr="00C60E50">
        <w:rPr>
          <w:spacing w:val="20"/>
          <w:lang w:val="ru-RU"/>
        </w:rPr>
        <w:t xml:space="preserve"> </w:t>
      </w:r>
      <w:r w:rsidRPr="00C60E50">
        <w:rPr>
          <w:lang w:val="ru-RU"/>
        </w:rPr>
        <w:t>со</w:t>
      </w:r>
      <w:r w:rsidRPr="00C60E50">
        <w:rPr>
          <w:spacing w:val="25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24"/>
          <w:lang w:val="ru-RU"/>
        </w:rPr>
        <w:t xml:space="preserve"> </w:t>
      </w:r>
      <w:r w:rsidRPr="00C60E50">
        <w:rPr>
          <w:lang w:val="ru-RU"/>
        </w:rPr>
        <w:t>игрой</w:t>
      </w:r>
    </w:p>
    <w:p w:rsidR="007D6851" w:rsidRPr="00C60E50" w:rsidRDefault="007D6851">
      <w:pPr>
        <w:pStyle w:val="BodyText"/>
        <w:ind w:right="348"/>
        <w:rPr>
          <w:lang w:val="ru-RU"/>
        </w:rPr>
      </w:pPr>
      <w:r w:rsidRPr="00C60E50">
        <w:rPr>
          <w:w w:val="95"/>
          <w:lang w:val="ru-RU"/>
        </w:rPr>
        <w:t>«Баскетбол»,</w:t>
      </w:r>
      <w:r w:rsidRPr="00C60E50">
        <w:rPr>
          <w:spacing w:val="33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но</w:t>
      </w:r>
      <w:r w:rsidRPr="00C60E50">
        <w:rPr>
          <w:spacing w:val="38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и</w:t>
      </w:r>
      <w:r w:rsidRPr="00C60E50">
        <w:rPr>
          <w:spacing w:val="30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мировоззренческих</w:t>
      </w:r>
      <w:r w:rsidRPr="00C60E50">
        <w:rPr>
          <w:spacing w:val="22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знаний:</w:t>
      </w:r>
      <w:r w:rsidRPr="00C60E50">
        <w:rPr>
          <w:spacing w:val="2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по</w:t>
      </w:r>
      <w:r w:rsidRPr="00C60E50">
        <w:rPr>
          <w:spacing w:val="30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истории</w:t>
      </w:r>
      <w:r w:rsidRPr="00C60E50">
        <w:rPr>
          <w:spacing w:val="30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развития</w:t>
      </w:r>
      <w:r w:rsidRPr="00C60E50">
        <w:rPr>
          <w:spacing w:val="32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этого</w:t>
      </w:r>
      <w:r w:rsidRPr="00C60E50">
        <w:rPr>
          <w:spacing w:val="30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вида</w:t>
      </w:r>
      <w:r w:rsidRPr="00C60E50">
        <w:rPr>
          <w:spacing w:val="32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спорта,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медико-биологических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гигиенических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основах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средствах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методах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тренировки,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также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приобретение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научно-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практических знаний по современным способам восстановления организма после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физических нагрузок и профилактики травматизма. Перечень теоретических тем,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предлагаемых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спортсменам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всех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этапах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подготовки.</w:t>
      </w:r>
    </w:p>
    <w:p w:rsidR="007D6851" w:rsidRPr="00C60E50" w:rsidRDefault="007D6851">
      <w:pPr>
        <w:pStyle w:val="BodyText"/>
        <w:spacing w:line="320" w:lineRule="exact"/>
        <w:ind w:left="779"/>
        <w:rPr>
          <w:lang w:val="ru-RU"/>
        </w:rPr>
      </w:pPr>
      <w:r w:rsidRPr="00C60E50">
        <w:rPr>
          <w:lang w:val="ru-RU"/>
        </w:rPr>
        <w:t>Темы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теоретической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подготовки:</w:t>
      </w:r>
    </w:p>
    <w:p w:rsidR="007D6851" w:rsidRPr="00C60E50" w:rsidRDefault="007D6851">
      <w:pPr>
        <w:pStyle w:val="ListParagraph"/>
        <w:numPr>
          <w:ilvl w:val="0"/>
          <w:numId w:val="14"/>
        </w:numPr>
        <w:tabs>
          <w:tab w:val="left" w:pos="944"/>
        </w:tabs>
        <w:spacing w:line="322" w:lineRule="exact"/>
        <w:ind w:left="943" w:hanging="165"/>
        <w:rPr>
          <w:b/>
          <w:sz w:val="28"/>
          <w:lang w:val="ru-RU"/>
        </w:rPr>
      </w:pPr>
      <w:r w:rsidRPr="00C60E50">
        <w:rPr>
          <w:sz w:val="28"/>
          <w:lang w:val="ru-RU"/>
        </w:rPr>
        <w:t>Правила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поведения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техники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безопасности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занятиях</w:t>
      </w:r>
      <w:r w:rsidRPr="00C60E50">
        <w:rPr>
          <w:b/>
          <w:sz w:val="28"/>
          <w:lang w:val="ru-RU"/>
        </w:rPr>
        <w:t>.</w:t>
      </w:r>
    </w:p>
    <w:p w:rsidR="007D6851" w:rsidRDefault="007D6851">
      <w:pPr>
        <w:pStyle w:val="BodyText"/>
        <w:ind w:right="353" w:firstLine="566"/>
      </w:pPr>
      <w:r w:rsidRPr="00C60E50">
        <w:rPr>
          <w:lang w:val="ru-RU"/>
        </w:rPr>
        <w:t>Инструктаж по технике безопасности. Поведение на улице во время движения к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месту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Поведение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время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проведения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 xml:space="preserve">тренировочных занятий на стадионе, в игровом зале, на летней площадке.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инвентарем.</w:t>
      </w:r>
    </w:p>
    <w:p w:rsidR="007D6851" w:rsidRPr="00C60E50" w:rsidRDefault="007D6851">
      <w:pPr>
        <w:pStyle w:val="ListParagraph"/>
        <w:numPr>
          <w:ilvl w:val="0"/>
          <w:numId w:val="14"/>
        </w:numPr>
        <w:tabs>
          <w:tab w:val="left" w:pos="944"/>
        </w:tabs>
        <w:spacing w:before="1" w:line="322" w:lineRule="exact"/>
        <w:ind w:left="943" w:hanging="165"/>
        <w:rPr>
          <w:sz w:val="28"/>
          <w:lang w:val="ru-RU"/>
        </w:rPr>
      </w:pPr>
      <w:r w:rsidRPr="00C60E50">
        <w:rPr>
          <w:sz w:val="28"/>
          <w:lang w:val="ru-RU"/>
        </w:rPr>
        <w:t>Состояние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развитие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баскетбола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России.</w:t>
      </w:r>
    </w:p>
    <w:p w:rsidR="007D6851" w:rsidRPr="00C60E50" w:rsidRDefault="007D6851">
      <w:pPr>
        <w:pStyle w:val="BodyText"/>
        <w:ind w:right="350" w:firstLine="566"/>
        <w:rPr>
          <w:lang w:val="ru-RU"/>
        </w:rPr>
      </w:pPr>
      <w:r w:rsidRPr="00C60E50">
        <w:rPr>
          <w:lang w:val="ru-RU"/>
        </w:rPr>
        <w:t>История развития баскетбола в мире и в нашей стране. Итоги выступлений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сборных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национальных,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молодежных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юниорских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соревнованиях.</w:t>
      </w:r>
    </w:p>
    <w:p w:rsidR="007D6851" w:rsidRPr="00C60E50" w:rsidRDefault="007D6851">
      <w:pPr>
        <w:pStyle w:val="BodyText"/>
        <w:spacing w:line="321" w:lineRule="exact"/>
        <w:ind w:left="779"/>
        <w:rPr>
          <w:lang w:val="ru-RU"/>
        </w:rPr>
      </w:pPr>
      <w:r w:rsidRPr="00C60E50">
        <w:rPr>
          <w:lang w:val="ru-RU"/>
        </w:rPr>
        <w:t>Воспитание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нравственных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волевых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качеств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спортсмена.</w:t>
      </w:r>
    </w:p>
    <w:p w:rsidR="007D6851" w:rsidRDefault="007D6851">
      <w:pPr>
        <w:pStyle w:val="BodyText"/>
        <w:ind w:right="346" w:firstLine="566"/>
      </w:pPr>
      <w:r w:rsidRPr="00C60E50">
        <w:rPr>
          <w:lang w:val="ru-RU"/>
        </w:rPr>
        <w:t>Спортивно-этическое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воспитание.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 тренировки. Формирование в процессе занятий спортом нравственных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spacing w:val="-1"/>
          <w:lang w:val="ru-RU"/>
        </w:rPr>
        <w:t>понятий,</w:t>
      </w:r>
      <w:r w:rsidRPr="00C60E50">
        <w:rPr>
          <w:spacing w:val="-14"/>
          <w:lang w:val="ru-RU"/>
        </w:rPr>
        <w:t xml:space="preserve"> </w:t>
      </w:r>
      <w:r w:rsidRPr="00C60E50">
        <w:rPr>
          <w:spacing w:val="-1"/>
          <w:lang w:val="ru-RU"/>
        </w:rPr>
        <w:t>оценок,</w:t>
      </w:r>
      <w:r w:rsidRPr="00C60E50">
        <w:rPr>
          <w:spacing w:val="-14"/>
          <w:lang w:val="ru-RU"/>
        </w:rPr>
        <w:t xml:space="preserve"> </w:t>
      </w:r>
      <w:r w:rsidRPr="00C60E50">
        <w:rPr>
          <w:spacing w:val="-1"/>
          <w:lang w:val="ru-RU"/>
        </w:rPr>
        <w:t>суждений.</w:t>
      </w:r>
      <w:r w:rsidRPr="00C60E50">
        <w:rPr>
          <w:spacing w:val="-14"/>
          <w:lang w:val="ru-RU"/>
        </w:rPr>
        <w:t xml:space="preserve"> </w:t>
      </w:r>
      <w:r w:rsidRPr="00C60E50">
        <w:rPr>
          <w:spacing w:val="-1"/>
          <w:lang w:val="ru-RU"/>
        </w:rPr>
        <w:t>Воспитание</w:t>
      </w:r>
      <w:r w:rsidRPr="00C60E50">
        <w:rPr>
          <w:spacing w:val="-15"/>
          <w:lang w:val="ru-RU"/>
        </w:rPr>
        <w:t xml:space="preserve"> </w:t>
      </w:r>
      <w:r w:rsidRPr="00C60E50">
        <w:rPr>
          <w:spacing w:val="-1"/>
          <w:lang w:val="ru-RU"/>
        </w:rPr>
        <w:t>чувства</w:t>
      </w:r>
      <w:r w:rsidRPr="00C60E50">
        <w:rPr>
          <w:spacing w:val="-15"/>
          <w:lang w:val="ru-RU"/>
        </w:rPr>
        <w:t xml:space="preserve"> </w:t>
      </w:r>
      <w:r w:rsidRPr="00C60E50">
        <w:rPr>
          <w:spacing w:val="-1"/>
          <w:lang w:val="ru-RU"/>
        </w:rPr>
        <w:t>ответственности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перед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коллективом.</w:t>
      </w:r>
      <w:r w:rsidRPr="00C60E50">
        <w:rPr>
          <w:spacing w:val="-67"/>
          <w:lang w:val="ru-RU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творческое отношение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занятиям.</w:t>
      </w:r>
    </w:p>
    <w:p w:rsidR="007D6851" w:rsidRPr="00C60E50" w:rsidRDefault="007D6851">
      <w:pPr>
        <w:pStyle w:val="ListParagraph"/>
        <w:numPr>
          <w:ilvl w:val="0"/>
          <w:numId w:val="13"/>
        </w:numPr>
        <w:tabs>
          <w:tab w:val="left" w:pos="944"/>
        </w:tabs>
        <w:spacing w:line="321" w:lineRule="exact"/>
        <w:ind w:hanging="165"/>
        <w:rPr>
          <w:sz w:val="28"/>
          <w:lang w:val="ru-RU"/>
        </w:rPr>
      </w:pPr>
      <w:r w:rsidRPr="00C60E50">
        <w:rPr>
          <w:sz w:val="28"/>
          <w:lang w:val="ru-RU"/>
        </w:rPr>
        <w:t>Гигиенические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требования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занимающимся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спортом.</w:t>
      </w:r>
    </w:p>
    <w:p w:rsidR="007D6851" w:rsidRDefault="007D6851">
      <w:pPr>
        <w:pStyle w:val="BodyText"/>
        <w:ind w:right="355" w:firstLine="566"/>
      </w:pPr>
      <w:r w:rsidRPr="00C60E50">
        <w:rPr>
          <w:lang w:val="ru-RU"/>
        </w:rPr>
        <w:t>Понятие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о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гигиене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спортсмена.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Гигиенические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требования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одежде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и обуви. Понятие о рациональном питании. Режим питания, регулирования веса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спортсмена.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витаминов.</w:t>
      </w:r>
      <w:r w:rsidRPr="00C60E50">
        <w:rPr>
          <w:spacing w:val="1"/>
          <w:lang w:val="ru-RU"/>
        </w:rPr>
        <w:t xml:space="preserve"> </w:t>
      </w:r>
      <w:r>
        <w:t>Правильный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вредных</w:t>
      </w:r>
      <w:r>
        <w:rPr>
          <w:spacing w:val="-3"/>
        </w:rPr>
        <w:t xml:space="preserve"> </w:t>
      </w:r>
      <w:r>
        <w:t>привычек.</w:t>
      </w:r>
    </w:p>
    <w:p w:rsidR="007D6851" w:rsidRPr="00C60E50" w:rsidRDefault="007D6851">
      <w:pPr>
        <w:pStyle w:val="ListParagraph"/>
        <w:numPr>
          <w:ilvl w:val="0"/>
          <w:numId w:val="13"/>
        </w:numPr>
        <w:tabs>
          <w:tab w:val="left" w:pos="944"/>
        </w:tabs>
        <w:spacing w:before="3" w:line="322" w:lineRule="exact"/>
        <w:ind w:hanging="165"/>
        <w:rPr>
          <w:sz w:val="28"/>
          <w:lang w:val="ru-RU"/>
        </w:rPr>
      </w:pPr>
      <w:r w:rsidRPr="00C60E50">
        <w:rPr>
          <w:sz w:val="28"/>
          <w:lang w:val="ru-RU"/>
        </w:rPr>
        <w:t>Влияние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физических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упражнений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организм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спортсмена.</w:t>
      </w:r>
    </w:p>
    <w:p w:rsidR="007D6851" w:rsidRPr="00C60E50" w:rsidRDefault="007D6851">
      <w:pPr>
        <w:pStyle w:val="BodyText"/>
        <w:spacing w:line="322" w:lineRule="exact"/>
        <w:ind w:left="779"/>
        <w:rPr>
          <w:lang w:val="ru-RU"/>
        </w:rPr>
      </w:pPr>
      <w:r w:rsidRPr="00C60E50">
        <w:rPr>
          <w:lang w:val="ru-RU"/>
        </w:rPr>
        <w:t xml:space="preserve">Понятие   </w:t>
      </w:r>
      <w:r w:rsidRPr="00C60E50">
        <w:rPr>
          <w:spacing w:val="65"/>
          <w:lang w:val="ru-RU"/>
        </w:rPr>
        <w:t xml:space="preserve"> </w:t>
      </w:r>
      <w:r w:rsidRPr="00C60E50">
        <w:rPr>
          <w:lang w:val="ru-RU"/>
        </w:rPr>
        <w:t xml:space="preserve">об    </w:t>
      </w:r>
      <w:r w:rsidRPr="00C60E50">
        <w:rPr>
          <w:spacing w:val="69"/>
          <w:lang w:val="ru-RU"/>
        </w:rPr>
        <w:t xml:space="preserve"> </w:t>
      </w:r>
      <w:r w:rsidRPr="00C60E50">
        <w:rPr>
          <w:lang w:val="ru-RU"/>
        </w:rPr>
        <w:t xml:space="preserve">утомлении    </w:t>
      </w:r>
      <w:r w:rsidRPr="00C60E50">
        <w:rPr>
          <w:spacing w:val="63"/>
          <w:lang w:val="ru-RU"/>
        </w:rPr>
        <w:t xml:space="preserve"> </w:t>
      </w:r>
      <w:r w:rsidRPr="00C60E50">
        <w:rPr>
          <w:lang w:val="ru-RU"/>
        </w:rPr>
        <w:t xml:space="preserve">и    </w:t>
      </w:r>
      <w:r w:rsidRPr="00C60E50">
        <w:rPr>
          <w:spacing w:val="63"/>
          <w:lang w:val="ru-RU"/>
        </w:rPr>
        <w:t xml:space="preserve"> </w:t>
      </w:r>
      <w:r w:rsidRPr="00C60E50">
        <w:rPr>
          <w:lang w:val="ru-RU"/>
        </w:rPr>
        <w:t xml:space="preserve">переутомлении.    </w:t>
      </w:r>
      <w:r w:rsidRPr="00C60E50">
        <w:rPr>
          <w:spacing w:val="69"/>
          <w:lang w:val="ru-RU"/>
        </w:rPr>
        <w:t xml:space="preserve"> </w:t>
      </w:r>
      <w:r w:rsidRPr="00C60E50">
        <w:rPr>
          <w:lang w:val="ru-RU"/>
        </w:rPr>
        <w:t xml:space="preserve">Причины    </w:t>
      </w:r>
      <w:r w:rsidRPr="00C60E50">
        <w:rPr>
          <w:spacing w:val="68"/>
          <w:lang w:val="ru-RU"/>
        </w:rPr>
        <w:t xml:space="preserve"> </w:t>
      </w:r>
      <w:r w:rsidRPr="00C60E50">
        <w:rPr>
          <w:lang w:val="ru-RU"/>
        </w:rPr>
        <w:t>утомления.</w:t>
      </w:r>
    </w:p>
    <w:p w:rsidR="007D6851" w:rsidRDefault="007D6851">
      <w:pPr>
        <w:pStyle w:val="BodyText"/>
        <w:spacing w:line="322" w:lineRule="exact"/>
      </w:pPr>
      <w:r w:rsidRPr="00C60E50">
        <w:rPr>
          <w:lang w:val="ru-RU"/>
        </w:rPr>
        <w:t>Восстановительные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мероприятия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спорте.</w:t>
      </w:r>
      <w:r w:rsidRPr="00C60E50">
        <w:rPr>
          <w:spacing w:val="-3"/>
          <w:lang w:val="ru-RU"/>
        </w:rPr>
        <w:t xml:space="preserve"> </w:t>
      </w:r>
      <w:r>
        <w:t>Активный</w:t>
      </w:r>
      <w:r>
        <w:rPr>
          <w:spacing w:val="-7"/>
        </w:rPr>
        <w:t xml:space="preserve"> </w:t>
      </w:r>
      <w:r>
        <w:t>отдых.</w:t>
      </w:r>
      <w:r>
        <w:rPr>
          <w:spacing w:val="-3"/>
        </w:rPr>
        <w:t xml:space="preserve"> </w:t>
      </w:r>
      <w:r>
        <w:t>Самомассаж.</w:t>
      </w:r>
    </w:p>
    <w:p w:rsidR="007D6851" w:rsidRPr="00C60E50" w:rsidRDefault="007D6851">
      <w:pPr>
        <w:pStyle w:val="ListParagraph"/>
        <w:numPr>
          <w:ilvl w:val="0"/>
          <w:numId w:val="13"/>
        </w:numPr>
        <w:tabs>
          <w:tab w:val="left" w:pos="944"/>
        </w:tabs>
        <w:spacing w:line="322" w:lineRule="exact"/>
        <w:ind w:hanging="165"/>
        <w:rPr>
          <w:sz w:val="28"/>
          <w:lang w:val="ru-RU"/>
        </w:rPr>
      </w:pPr>
      <w:r w:rsidRPr="00C60E50">
        <w:rPr>
          <w:sz w:val="28"/>
          <w:lang w:val="ru-RU"/>
        </w:rPr>
        <w:t>Профилактика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заболеваемости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травматизма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спорте.</w:t>
      </w:r>
    </w:p>
    <w:p w:rsidR="007D6851" w:rsidRPr="00C60E50" w:rsidRDefault="007D6851">
      <w:pPr>
        <w:pStyle w:val="BodyText"/>
        <w:ind w:right="352" w:firstLine="566"/>
        <w:rPr>
          <w:lang w:val="ru-RU"/>
        </w:rPr>
      </w:pPr>
      <w:r w:rsidRPr="00C60E50">
        <w:rPr>
          <w:lang w:val="ru-RU"/>
        </w:rPr>
        <w:t>Простудные заболевания у спортсменов. Закаливание организма спортсмена.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Травматизм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баскетболом.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Оказание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помощи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несчастных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случаях.</w:t>
      </w:r>
    </w:p>
    <w:p w:rsidR="007D6851" w:rsidRDefault="007D6851">
      <w:pPr>
        <w:pStyle w:val="ListParagraph"/>
        <w:numPr>
          <w:ilvl w:val="0"/>
          <w:numId w:val="13"/>
        </w:numPr>
        <w:tabs>
          <w:tab w:val="left" w:pos="944"/>
        </w:tabs>
        <w:spacing w:line="321" w:lineRule="exact"/>
        <w:ind w:hanging="165"/>
        <w:rPr>
          <w:sz w:val="28"/>
        </w:rPr>
      </w:pPr>
      <w:r>
        <w:rPr>
          <w:sz w:val="28"/>
        </w:rPr>
        <w:t>Общая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подготовки.</w:t>
      </w:r>
    </w:p>
    <w:p w:rsidR="007D6851" w:rsidRPr="00C60E50" w:rsidRDefault="007D6851">
      <w:pPr>
        <w:pStyle w:val="BodyText"/>
        <w:ind w:right="352" w:firstLine="566"/>
        <w:rPr>
          <w:lang w:val="ru-RU"/>
        </w:rPr>
      </w:pPr>
      <w:r w:rsidRPr="00C60E50">
        <w:rPr>
          <w:lang w:val="ru-RU"/>
        </w:rPr>
        <w:t>Понятие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Взаимосвязь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тренировки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восстановления.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Формы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организации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тренировки.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Понятие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нагрузке.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игр.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Специализация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индивидуализация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тренировке.</w:t>
      </w:r>
      <w:r w:rsidRPr="00C60E50">
        <w:rPr>
          <w:spacing w:val="5"/>
          <w:lang w:val="ru-RU"/>
        </w:rPr>
        <w:t xml:space="preserve"> </w:t>
      </w:r>
      <w:r w:rsidRPr="00C60E50">
        <w:rPr>
          <w:lang w:val="ru-RU"/>
        </w:rPr>
        <w:t>Самостоятельные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ind w:right="356"/>
        <w:rPr>
          <w:lang w:val="ru-RU"/>
        </w:rPr>
      </w:pPr>
      <w:r w:rsidRPr="00C60E50">
        <w:rPr>
          <w:lang w:val="ru-RU"/>
        </w:rPr>
        <w:t>занятия: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утренняя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гимнастика,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совершенствованию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физических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качеств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техники движений.</w:t>
      </w:r>
    </w:p>
    <w:p w:rsidR="007D6851" w:rsidRPr="00C60E50" w:rsidRDefault="007D6851">
      <w:pPr>
        <w:pStyle w:val="ListParagraph"/>
        <w:numPr>
          <w:ilvl w:val="0"/>
          <w:numId w:val="13"/>
        </w:numPr>
        <w:tabs>
          <w:tab w:val="left" w:pos="944"/>
        </w:tabs>
        <w:spacing w:before="5" w:line="322" w:lineRule="exact"/>
        <w:ind w:hanging="165"/>
        <w:rPr>
          <w:sz w:val="28"/>
          <w:lang w:val="ru-RU"/>
        </w:rPr>
      </w:pPr>
      <w:r w:rsidRPr="00C60E50">
        <w:rPr>
          <w:sz w:val="28"/>
          <w:lang w:val="ru-RU"/>
        </w:rPr>
        <w:t>Планирование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контроль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спортивной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подготовки.</w:t>
      </w:r>
    </w:p>
    <w:p w:rsidR="007D6851" w:rsidRDefault="007D6851">
      <w:pPr>
        <w:pStyle w:val="BodyText"/>
        <w:ind w:right="347" w:firstLine="566"/>
      </w:pPr>
      <w:r w:rsidRPr="00C60E50">
        <w:rPr>
          <w:lang w:val="ru-RU"/>
        </w:rPr>
        <w:t>Контроль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подготовленности.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Нормативы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видам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Результаты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нормативов.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показатели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подготовленности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годам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обучения.</w:t>
      </w:r>
      <w:r w:rsidRPr="00C60E50">
        <w:rPr>
          <w:spacing w:val="1"/>
          <w:lang w:val="ru-RU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врачебном</w:t>
      </w:r>
      <w:r>
        <w:rPr>
          <w:spacing w:val="1"/>
        </w:rPr>
        <w:t xml:space="preserve"> </w:t>
      </w:r>
      <w:r>
        <w:t>контроле.</w:t>
      </w:r>
    </w:p>
    <w:p w:rsidR="007D6851" w:rsidRPr="00C60E50" w:rsidRDefault="007D6851">
      <w:pPr>
        <w:pStyle w:val="ListParagraph"/>
        <w:numPr>
          <w:ilvl w:val="0"/>
          <w:numId w:val="13"/>
        </w:numPr>
        <w:tabs>
          <w:tab w:val="left" w:pos="944"/>
        </w:tabs>
        <w:spacing w:line="321" w:lineRule="exact"/>
        <w:ind w:hanging="165"/>
        <w:rPr>
          <w:sz w:val="28"/>
          <w:lang w:val="ru-RU"/>
        </w:rPr>
      </w:pPr>
      <w:r w:rsidRPr="00C60E50">
        <w:rPr>
          <w:sz w:val="28"/>
          <w:lang w:val="ru-RU"/>
        </w:rPr>
        <w:t>Основы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техники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игры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техническая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подготовка.</w:t>
      </w:r>
    </w:p>
    <w:p w:rsidR="007D6851" w:rsidRDefault="007D6851">
      <w:pPr>
        <w:pStyle w:val="BodyText"/>
        <w:ind w:right="347" w:firstLine="566"/>
      </w:pPr>
      <w:r w:rsidRPr="00C60E50">
        <w:rPr>
          <w:lang w:val="ru-RU"/>
        </w:rPr>
        <w:t>Основные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сведения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технике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значении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роста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мастерства.</w:t>
      </w:r>
      <w:r w:rsidRPr="00C60E50">
        <w:rPr>
          <w:spacing w:val="1"/>
          <w:lang w:val="ru-RU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игры.</w:t>
      </w:r>
    </w:p>
    <w:p w:rsidR="007D6851" w:rsidRDefault="007D6851">
      <w:pPr>
        <w:pStyle w:val="ListParagraph"/>
        <w:numPr>
          <w:ilvl w:val="0"/>
          <w:numId w:val="13"/>
        </w:numPr>
        <w:tabs>
          <w:tab w:val="left" w:pos="944"/>
        </w:tabs>
        <w:spacing w:line="321" w:lineRule="exact"/>
        <w:ind w:hanging="165"/>
        <w:rPr>
          <w:sz w:val="28"/>
        </w:rPr>
      </w:pPr>
      <w:r>
        <w:rPr>
          <w:sz w:val="28"/>
        </w:rPr>
        <w:t>Правила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соревнований.</w:t>
      </w:r>
    </w:p>
    <w:p w:rsidR="007D6851" w:rsidRPr="00C60E50" w:rsidRDefault="007D6851">
      <w:pPr>
        <w:pStyle w:val="BodyText"/>
        <w:ind w:right="350" w:firstLine="566"/>
        <w:rPr>
          <w:lang w:val="ru-RU"/>
        </w:rPr>
      </w:pPr>
      <w:r w:rsidRPr="00C60E50">
        <w:rPr>
          <w:lang w:val="ru-RU"/>
        </w:rPr>
        <w:t>Правила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баскетболу.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Судейство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Судейская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бригада: главный судья соревнований, судьи в поле, секретарь, хронометрист. 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роль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в организации и проведении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соревнований.</w:t>
      </w:r>
    </w:p>
    <w:p w:rsidR="007D6851" w:rsidRPr="00C60E50" w:rsidRDefault="007D6851">
      <w:pPr>
        <w:pStyle w:val="Heading21"/>
        <w:spacing w:before="8"/>
        <w:ind w:left="779"/>
        <w:rPr>
          <w:lang w:val="ru-RU"/>
        </w:rPr>
      </w:pPr>
      <w:r w:rsidRPr="00C60E50">
        <w:rPr>
          <w:lang w:val="ru-RU"/>
        </w:rPr>
        <w:t>Тематический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план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теоретической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годам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обучения.</w:t>
      </w:r>
    </w:p>
    <w:p w:rsidR="007D6851" w:rsidRPr="00C60E50" w:rsidRDefault="007D6851">
      <w:pPr>
        <w:pStyle w:val="BodyText"/>
        <w:spacing w:before="1" w:after="1"/>
        <w:ind w:left="0"/>
        <w:jc w:val="left"/>
        <w:rPr>
          <w:b/>
          <w:lang w:val="ru-RU"/>
        </w:rPr>
      </w:pPr>
    </w:p>
    <w:tbl>
      <w:tblPr>
        <w:tblW w:w="0" w:type="auto"/>
        <w:tblInd w:w="94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1"/>
        <w:gridCol w:w="840"/>
        <w:gridCol w:w="710"/>
        <w:gridCol w:w="706"/>
        <w:gridCol w:w="710"/>
        <w:gridCol w:w="711"/>
        <w:gridCol w:w="566"/>
        <w:gridCol w:w="710"/>
        <w:gridCol w:w="686"/>
      </w:tblGrid>
      <w:tr w:rsidR="007D6851" w:rsidTr="00086203">
        <w:trPr>
          <w:trHeight w:val="962"/>
        </w:trPr>
        <w:tc>
          <w:tcPr>
            <w:tcW w:w="312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3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Тема</w:t>
            </w:r>
          </w:p>
        </w:tc>
        <w:tc>
          <w:tcPr>
            <w:tcW w:w="225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ind w:left="105" w:right="883" w:firstLine="566"/>
              <w:rPr>
                <w:sz w:val="28"/>
              </w:rPr>
            </w:pPr>
            <w:r w:rsidRPr="00086203">
              <w:rPr>
                <w:sz w:val="28"/>
              </w:rPr>
              <w:t>Этап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pacing w:val="-1"/>
                <w:sz w:val="28"/>
              </w:rPr>
              <w:t>начальной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подготовки</w:t>
            </w:r>
          </w:p>
        </w:tc>
        <w:tc>
          <w:tcPr>
            <w:tcW w:w="3383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ind w:left="672" w:right="194"/>
              <w:rPr>
                <w:sz w:val="28"/>
              </w:rPr>
            </w:pPr>
            <w:r w:rsidRPr="00086203">
              <w:rPr>
                <w:sz w:val="28"/>
              </w:rPr>
              <w:t>Тренировочный</w:t>
            </w:r>
            <w:r w:rsidRPr="00086203">
              <w:rPr>
                <w:spacing w:val="-16"/>
                <w:sz w:val="28"/>
              </w:rPr>
              <w:t xml:space="preserve"> </w:t>
            </w:r>
            <w:r w:rsidRPr="00086203">
              <w:rPr>
                <w:sz w:val="28"/>
              </w:rPr>
              <w:t>этап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(спортивная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 w:rsidRPr="00086203">
              <w:rPr>
                <w:sz w:val="28"/>
              </w:rPr>
              <w:t>специализация)</w:t>
            </w:r>
          </w:p>
        </w:tc>
      </w:tr>
      <w:tr w:rsidR="007D6851" w:rsidTr="00086203">
        <w:trPr>
          <w:trHeight w:val="321"/>
        </w:trPr>
        <w:tc>
          <w:tcPr>
            <w:tcW w:w="312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563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64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0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1" w:right="171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3-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1"/>
              <w:rPr>
                <w:sz w:val="28"/>
              </w:rPr>
            </w:pPr>
            <w:r w:rsidRPr="00086203">
              <w:rPr>
                <w:sz w:val="28"/>
              </w:rPr>
              <w:t>4-й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1"/>
              <w:rPr>
                <w:sz w:val="28"/>
              </w:rPr>
            </w:pPr>
            <w:r w:rsidRPr="00086203">
              <w:rPr>
                <w:sz w:val="28"/>
              </w:rPr>
              <w:t>5-й</w:t>
            </w:r>
          </w:p>
        </w:tc>
      </w:tr>
      <w:tr w:rsidR="007D6851" w:rsidTr="00086203">
        <w:trPr>
          <w:trHeight w:val="969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2" w:lineRule="exact"/>
              <w:ind w:left="105" w:right="106" w:firstLine="24"/>
              <w:jc w:val="both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Правила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поведения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и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техники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безопасности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на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занятиях.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right="183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29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Физическая</w:t>
            </w:r>
            <w:r w:rsidRPr="00086203">
              <w:rPr>
                <w:spacing w:val="4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культура</w:t>
            </w:r>
            <w:r w:rsidRPr="00086203">
              <w:rPr>
                <w:spacing w:val="5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и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0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спорт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России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tabs>
                <w:tab w:val="left" w:pos="2250"/>
              </w:tabs>
              <w:spacing w:line="315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Режим</w:t>
            </w:r>
            <w:r w:rsidRPr="00086203">
              <w:rPr>
                <w:sz w:val="28"/>
              </w:rPr>
              <w:tab/>
              <w:t>юного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спортсмена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29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Физическое</w:t>
            </w:r>
            <w:r w:rsidRPr="00086203">
              <w:rPr>
                <w:spacing w:val="1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воспитание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0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детей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и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подростков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8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tabs>
                <w:tab w:val="left" w:pos="1514"/>
                <w:tab w:val="left" w:pos="1905"/>
              </w:tabs>
              <w:spacing w:line="322" w:lineRule="exact"/>
              <w:ind w:left="105" w:right="104" w:firstLine="24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Сведения</w:t>
            </w:r>
            <w:r w:rsidRPr="00086203">
              <w:rPr>
                <w:sz w:val="28"/>
                <w:lang w:val="ru-RU"/>
              </w:rPr>
              <w:tab/>
              <w:t>о</w:t>
            </w:r>
            <w:r w:rsidRPr="00086203">
              <w:rPr>
                <w:sz w:val="28"/>
                <w:lang w:val="ru-RU"/>
              </w:rPr>
              <w:tab/>
            </w:r>
            <w:r w:rsidRPr="00086203">
              <w:rPr>
                <w:spacing w:val="-1"/>
                <w:sz w:val="28"/>
                <w:lang w:val="ru-RU"/>
              </w:rPr>
              <w:t>строении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детского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организма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964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tabs>
                <w:tab w:val="left" w:pos="1717"/>
                <w:tab w:val="left" w:pos="2374"/>
                <w:tab w:val="left" w:pos="2624"/>
              </w:tabs>
              <w:ind w:left="105" w:right="106" w:firstLine="24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Утомление,</w:t>
            </w:r>
            <w:r w:rsidRPr="00086203">
              <w:rPr>
                <w:sz w:val="28"/>
                <w:lang w:val="ru-RU"/>
              </w:rPr>
              <w:tab/>
            </w:r>
            <w:r w:rsidRPr="00086203">
              <w:rPr>
                <w:sz w:val="28"/>
                <w:lang w:val="ru-RU"/>
              </w:rPr>
              <w:tab/>
            </w:r>
            <w:r w:rsidRPr="00086203">
              <w:rPr>
                <w:sz w:val="28"/>
                <w:lang w:val="ru-RU"/>
              </w:rPr>
              <w:tab/>
            </w:r>
            <w:r w:rsidRPr="00086203">
              <w:rPr>
                <w:spacing w:val="-2"/>
                <w:sz w:val="28"/>
                <w:lang w:val="ru-RU"/>
              </w:rPr>
              <w:t>его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признаки</w:t>
            </w:r>
            <w:r w:rsidRPr="00086203">
              <w:rPr>
                <w:sz w:val="28"/>
                <w:lang w:val="ru-RU"/>
              </w:rPr>
              <w:tab/>
              <w:t>и</w:t>
            </w:r>
            <w:r w:rsidRPr="00086203">
              <w:rPr>
                <w:sz w:val="28"/>
                <w:lang w:val="ru-RU"/>
              </w:rPr>
              <w:tab/>
            </w:r>
            <w:r w:rsidRPr="00086203">
              <w:rPr>
                <w:spacing w:val="-2"/>
                <w:sz w:val="28"/>
                <w:lang w:val="ru-RU"/>
              </w:rPr>
              <w:t>меры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0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предупреждения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32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Гигиена</w:t>
            </w:r>
            <w:r w:rsidRPr="00086203">
              <w:rPr>
                <w:spacing w:val="-9"/>
                <w:sz w:val="28"/>
              </w:rPr>
              <w:t xml:space="preserve"> </w:t>
            </w:r>
            <w:r w:rsidRPr="00086203">
              <w:rPr>
                <w:sz w:val="28"/>
              </w:rPr>
              <w:t>спортсменов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2" w:lineRule="exact"/>
              <w:ind w:right="183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Спорт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и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здоровье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647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Единая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спортивная</w:t>
            </w:r>
          </w:p>
          <w:p w:rsidR="007D6851" w:rsidRPr="00086203" w:rsidRDefault="007D6851" w:rsidP="00086203">
            <w:pPr>
              <w:pStyle w:val="TableParagraph"/>
              <w:spacing w:line="313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квалификация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1286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ind w:left="105" w:firstLine="24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Физиологические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особенности</w:t>
            </w:r>
            <w:r w:rsidRPr="00086203">
              <w:rPr>
                <w:spacing w:val="3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и</w:t>
            </w:r>
            <w:r w:rsidRPr="00086203">
              <w:rPr>
                <w:spacing w:val="3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основы</w:t>
            </w:r>
          </w:p>
          <w:p w:rsidR="007D6851" w:rsidRPr="00086203" w:rsidRDefault="007D6851" w:rsidP="00086203">
            <w:pPr>
              <w:pStyle w:val="TableParagraph"/>
              <w:spacing w:line="322" w:lineRule="exact"/>
              <w:ind w:left="129" w:right="301" w:hanging="24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функционирования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организма</w:t>
            </w:r>
            <w:r w:rsidRPr="00086203">
              <w:rPr>
                <w:spacing w:val="-1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спортсмена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right="183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963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ind w:left="129" w:right="6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Органы</w:t>
            </w:r>
            <w:r w:rsidRPr="00086203">
              <w:rPr>
                <w:spacing w:val="-1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управления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Физкультурным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0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движением</w:t>
            </w:r>
            <w:r w:rsidRPr="00086203">
              <w:rPr>
                <w:spacing w:val="-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РФ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3" w:lineRule="exact"/>
              <w:ind w:right="183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3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325"/>
        </w:trPr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Закаливание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организма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6" w:lineRule="exact"/>
              <w:ind w:right="183"/>
              <w:jc w:val="center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</w:tbl>
    <w:p w:rsidR="007D6851" w:rsidRDefault="007D6851">
      <w:pPr>
        <w:rPr>
          <w:sz w:val="24"/>
        </w:rPr>
        <w:sectPr w:rsidR="007D6851">
          <w:pgSz w:w="11910" w:h="16840"/>
          <w:pgMar w:top="260" w:right="220" w:bottom="399" w:left="920" w:header="720" w:footer="720" w:gutter="0"/>
          <w:cols w:space="720"/>
        </w:sectPr>
      </w:pPr>
    </w:p>
    <w:tbl>
      <w:tblPr>
        <w:tblW w:w="0" w:type="auto"/>
        <w:tblInd w:w="9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121"/>
        <w:gridCol w:w="840"/>
        <w:gridCol w:w="710"/>
        <w:gridCol w:w="706"/>
        <w:gridCol w:w="710"/>
        <w:gridCol w:w="711"/>
        <w:gridCol w:w="566"/>
        <w:gridCol w:w="710"/>
        <w:gridCol w:w="686"/>
      </w:tblGrid>
      <w:tr w:rsidR="007D6851" w:rsidTr="00086203">
        <w:trPr>
          <w:trHeight w:val="325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Виды</w:t>
            </w:r>
            <w:r w:rsidRPr="00086203">
              <w:rPr>
                <w:spacing w:val="-14"/>
                <w:sz w:val="28"/>
              </w:rPr>
              <w:t xml:space="preserve"> </w:t>
            </w:r>
            <w:r w:rsidRPr="00086203">
              <w:rPr>
                <w:sz w:val="28"/>
              </w:rPr>
              <w:t>контроля</w:t>
            </w:r>
            <w:r w:rsidRPr="00086203">
              <w:rPr>
                <w:spacing w:val="-11"/>
                <w:sz w:val="28"/>
              </w:rPr>
              <w:t xml:space="preserve"> </w:t>
            </w:r>
            <w:r w:rsidRPr="00086203">
              <w:rPr>
                <w:sz w:val="28"/>
              </w:rPr>
              <w:t>в</w:t>
            </w:r>
            <w:r w:rsidRPr="00086203">
              <w:rPr>
                <w:spacing w:val="-15"/>
                <w:sz w:val="28"/>
              </w:rPr>
              <w:t xml:space="preserve"> </w:t>
            </w:r>
            <w:r w:rsidRPr="00086203">
              <w:rPr>
                <w:sz w:val="28"/>
              </w:rPr>
              <w:t>спорте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3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Средства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спортивной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тренировки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2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Основы</w:t>
            </w:r>
            <w:r w:rsidRPr="00086203">
              <w:rPr>
                <w:spacing w:val="-9"/>
                <w:sz w:val="28"/>
              </w:rPr>
              <w:t xml:space="preserve"> </w:t>
            </w:r>
            <w:r w:rsidRPr="00086203">
              <w:rPr>
                <w:sz w:val="28"/>
              </w:rPr>
              <w:t>использования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средств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ОФП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965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Основы</w:t>
            </w:r>
          </w:p>
          <w:p w:rsidR="007D6851" w:rsidRPr="00086203" w:rsidRDefault="007D6851" w:rsidP="00086203">
            <w:pPr>
              <w:pStyle w:val="TableParagraph"/>
              <w:spacing w:line="322" w:lineRule="exact"/>
              <w:ind w:left="129" w:right="194" w:hanging="24"/>
              <w:rPr>
                <w:sz w:val="28"/>
              </w:rPr>
            </w:pPr>
            <w:r w:rsidRPr="00086203">
              <w:rPr>
                <w:sz w:val="28"/>
              </w:rPr>
              <w:t>психологической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готовности</w:t>
            </w:r>
            <w:r w:rsidRPr="00086203">
              <w:rPr>
                <w:spacing w:val="-15"/>
                <w:sz w:val="28"/>
              </w:rPr>
              <w:t xml:space="preserve"> </w:t>
            </w:r>
            <w:r w:rsidRPr="00086203">
              <w:rPr>
                <w:sz w:val="28"/>
              </w:rPr>
              <w:t>спортсмена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7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tabs>
                <w:tab w:val="left" w:pos="1291"/>
                <w:tab w:val="left" w:pos="2874"/>
              </w:tabs>
              <w:spacing w:line="311" w:lineRule="exact"/>
              <w:ind w:left="129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Роль</w:t>
            </w:r>
            <w:r w:rsidRPr="00086203">
              <w:rPr>
                <w:sz w:val="28"/>
                <w:lang w:val="ru-RU"/>
              </w:rPr>
              <w:tab/>
              <w:t>питания</w:t>
            </w:r>
            <w:r w:rsidRPr="00086203">
              <w:rPr>
                <w:sz w:val="28"/>
                <w:lang w:val="ru-RU"/>
              </w:rPr>
              <w:tab/>
              <w:t>в</w:t>
            </w:r>
          </w:p>
          <w:p w:rsidR="007D6851" w:rsidRPr="00086203" w:rsidRDefault="007D6851" w:rsidP="00086203">
            <w:pPr>
              <w:pStyle w:val="TableParagraph"/>
              <w:spacing w:line="316" w:lineRule="exact"/>
              <w:ind w:left="10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спортивной</w:t>
            </w:r>
            <w:r w:rsidRPr="00086203">
              <w:rPr>
                <w:spacing w:val="-9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подготовке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3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tabs>
                <w:tab w:val="left" w:pos="2128"/>
              </w:tabs>
              <w:spacing w:line="312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Теоретические</w:t>
            </w:r>
            <w:r w:rsidRPr="00086203">
              <w:rPr>
                <w:sz w:val="28"/>
              </w:rPr>
              <w:tab/>
              <w:t>основы</w:t>
            </w:r>
          </w:p>
          <w:p w:rsidR="007D6851" w:rsidRPr="00086203" w:rsidRDefault="007D6851" w:rsidP="00086203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спортивной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тренировки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2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tabs>
                <w:tab w:val="left" w:pos="2167"/>
              </w:tabs>
              <w:spacing w:line="311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Спортсмены</w:t>
            </w:r>
            <w:r w:rsidRPr="00086203">
              <w:rPr>
                <w:sz w:val="28"/>
              </w:rPr>
              <w:tab/>
              <w:t>против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допинга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965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ind w:left="105" w:firstLine="24"/>
              <w:rPr>
                <w:sz w:val="28"/>
              </w:rPr>
            </w:pPr>
            <w:r w:rsidRPr="00086203">
              <w:rPr>
                <w:sz w:val="28"/>
              </w:rPr>
              <w:t>Профилактика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w w:val="95"/>
                <w:sz w:val="28"/>
              </w:rPr>
              <w:t>инфекционных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заболеваний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5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Травматизм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в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спорте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Олимпийские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игры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1286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tabs>
                <w:tab w:val="left" w:pos="2830"/>
              </w:tabs>
              <w:ind w:left="105" w:right="105" w:firstLine="24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Спортивные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соревнования,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организация</w:t>
            </w:r>
            <w:r w:rsidRPr="00086203">
              <w:rPr>
                <w:sz w:val="28"/>
                <w:lang w:val="ru-RU"/>
              </w:rPr>
              <w:tab/>
              <w:t>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0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планирование</w:t>
            </w:r>
          </w:p>
        </w:tc>
        <w:tc>
          <w:tcPr>
            <w:tcW w:w="840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56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710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12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29"/>
              <w:rPr>
                <w:sz w:val="28"/>
              </w:rPr>
            </w:pPr>
            <w:r w:rsidRPr="00086203">
              <w:rPr>
                <w:sz w:val="28"/>
              </w:rPr>
              <w:t>Правила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соревнований</w:t>
            </w:r>
          </w:p>
        </w:tc>
        <w:tc>
          <w:tcPr>
            <w:tcW w:w="84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0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56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71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</w:tbl>
    <w:p w:rsidR="007D6851" w:rsidRDefault="007D6851">
      <w:pPr>
        <w:pStyle w:val="BodyText"/>
        <w:spacing w:before="4"/>
        <w:ind w:left="0"/>
        <w:jc w:val="left"/>
        <w:rPr>
          <w:b/>
          <w:sz w:val="20"/>
        </w:rPr>
      </w:pPr>
    </w:p>
    <w:p w:rsidR="007D6851" w:rsidRDefault="007D6851">
      <w:pPr>
        <w:spacing w:before="87" w:line="319" w:lineRule="exact"/>
        <w:ind w:left="3709"/>
        <w:jc w:val="both"/>
        <w:rPr>
          <w:b/>
          <w:sz w:val="28"/>
        </w:rPr>
      </w:pPr>
      <w:r>
        <w:rPr>
          <w:b/>
          <w:w w:val="95"/>
          <w:sz w:val="28"/>
        </w:rPr>
        <w:t>Общая</w:t>
      </w:r>
      <w:r>
        <w:rPr>
          <w:b/>
          <w:spacing w:val="50"/>
          <w:w w:val="95"/>
          <w:sz w:val="28"/>
        </w:rPr>
        <w:t xml:space="preserve"> </w:t>
      </w:r>
      <w:r>
        <w:rPr>
          <w:b/>
          <w:w w:val="95"/>
          <w:sz w:val="28"/>
        </w:rPr>
        <w:t>физическая</w:t>
      </w:r>
      <w:r>
        <w:rPr>
          <w:b/>
          <w:spacing w:val="50"/>
          <w:w w:val="95"/>
          <w:sz w:val="28"/>
        </w:rPr>
        <w:t xml:space="preserve"> </w:t>
      </w:r>
      <w:r>
        <w:rPr>
          <w:b/>
          <w:w w:val="95"/>
          <w:sz w:val="28"/>
        </w:rPr>
        <w:t>подготовка</w:t>
      </w:r>
    </w:p>
    <w:p w:rsidR="007D6851" w:rsidRPr="00C60E50" w:rsidRDefault="007D6851">
      <w:pPr>
        <w:pStyle w:val="ListParagraph"/>
        <w:numPr>
          <w:ilvl w:val="0"/>
          <w:numId w:val="1"/>
        </w:numPr>
        <w:tabs>
          <w:tab w:val="left" w:pos="1207"/>
        </w:tabs>
        <w:spacing w:line="242" w:lineRule="auto"/>
        <w:ind w:right="4293" w:firstLine="0"/>
        <w:rPr>
          <w:sz w:val="28"/>
          <w:lang w:val="ru-RU"/>
        </w:rPr>
      </w:pPr>
      <w:r w:rsidRPr="00C60E50">
        <w:rPr>
          <w:sz w:val="28"/>
          <w:lang w:val="ru-RU"/>
        </w:rPr>
        <w:t>Строевые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общеразвивающие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упражнения.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Строевые</w:t>
      </w:r>
      <w:r w:rsidRPr="00C60E50">
        <w:rPr>
          <w:spacing w:val="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упражнения:</w:t>
      </w:r>
    </w:p>
    <w:p w:rsidR="007D6851" w:rsidRPr="00C60E50" w:rsidRDefault="007D6851">
      <w:pPr>
        <w:pStyle w:val="ListParagraph"/>
        <w:numPr>
          <w:ilvl w:val="1"/>
          <w:numId w:val="13"/>
        </w:numPr>
        <w:tabs>
          <w:tab w:val="left" w:pos="1630"/>
        </w:tabs>
        <w:ind w:right="355" w:firstLine="710"/>
        <w:rPr>
          <w:sz w:val="28"/>
          <w:lang w:val="ru-RU"/>
        </w:rPr>
      </w:pPr>
      <w:r w:rsidRPr="00C60E50">
        <w:rPr>
          <w:sz w:val="28"/>
          <w:lang w:val="ru-RU"/>
        </w:rPr>
        <w:t>Упражнения для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рук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плечевого пояса: Сгибание и разгибание рук,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вращения махи, отведение и приведение, рывки одновременно обеими руками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поочередно – из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различных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исходных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положений, стоя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месте и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движении.</w:t>
      </w:r>
    </w:p>
    <w:p w:rsidR="007D6851" w:rsidRPr="00C60E50" w:rsidRDefault="007D6851">
      <w:pPr>
        <w:pStyle w:val="ListParagraph"/>
        <w:numPr>
          <w:ilvl w:val="1"/>
          <w:numId w:val="13"/>
        </w:numPr>
        <w:tabs>
          <w:tab w:val="left" w:pos="1630"/>
        </w:tabs>
        <w:ind w:right="349" w:firstLine="710"/>
        <w:rPr>
          <w:sz w:val="28"/>
          <w:lang w:val="ru-RU"/>
        </w:rPr>
      </w:pPr>
      <w:r w:rsidRPr="00C60E50">
        <w:rPr>
          <w:sz w:val="28"/>
          <w:lang w:val="ru-RU"/>
        </w:rPr>
        <w:t>Упражнения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ног: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Поднимание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носки;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сгибание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ног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тазобедренных суставах; приседания; отведения; приведения и мах</w:t>
      </w:r>
      <w:r w:rsidRPr="00C60E50">
        <w:rPr>
          <w:spacing w:val="1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ногой в переднем,</w:t>
      </w:r>
      <w:r w:rsidRPr="00C60E50">
        <w:rPr>
          <w:spacing w:val="1"/>
          <w:w w:val="9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заднем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боковом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направлениях;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выпады,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пружинистые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покачивания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выпаде;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подскоки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из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различных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исходных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положений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ног;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сгибание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разгибание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ног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смешанных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висах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упорах;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прыжки.</w:t>
      </w:r>
    </w:p>
    <w:p w:rsidR="007D6851" w:rsidRPr="00C60E50" w:rsidRDefault="007D6851">
      <w:pPr>
        <w:pStyle w:val="ListParagraph"/>
        <w:numPr>
          <w:ilvl w:val="1"/>
          <w:numId w:val="13"/>
        </w:numPr>
        <w:tabs>
          <w:tab w:val="left" w:pos="1630"/>
        </w:tabs>
        <w:ind w:right="353" w:firstLine="710"/>
        <w:rPr>
          <w:sz w:val="28"/>
          <w:lang w:val="ru-RU"/>
        </w:rPr>
      </w:pPr>
      <w:r w:rsidRPr="00C60E50">
        <w:rPr>
          <w:sz w:val="28"/>
          <w:lang w:val="ru-RU"/>
        </w:rPr>
        <w:t>Упражнения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шей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туловища: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Наклоны,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вращения,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повороты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головы;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наклоны</w:t>
      </w:r>
      <w:r w:rsidRPr="00C60E50">
        <w:rPr>
          <w:spacing w:val="-16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туловища,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круговые</w:t>
      </w:r>
      <w:r w:rsidRPr="00C60E50">
        <w:rPr>
          <w:spacing w:val="-1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вращения</w:t>
      </w:r>
      <w:r w:rsidRPr="00C60E50">
        <w:rPr>
          <w:spacing w:val="-1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туловищем,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повороты</w:t>
      </w:r>
      <w:r w:rsidRPr="00C60E50">
        <w:rPr>
          <w:spacing w:val="-1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туловища,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поднимание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прямых и согнутых ног в положении лежа на спине; из положения, лежа на спине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переход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положение,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сидя;</w:t>
      </w:r>
      <w:r w:rsidRPr="00C60E50">
        <w:rPr>
          <w:spacing w:val="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различные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сочетания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этих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движений</w:t>
      </w:r>
    </w:p>
    <w:p w:rsidR="007D6851" w:rsidRPr="00C60E50" w:rsidRDefault="007D6851">
      <w:pPr>
        <w:pStyle w:val="ListParagraph"/>
        <w:numPr>
          <w:ilvl w:val="1"/>
          <w:numId w:val="13"/>
        </w:numPr>
        <w:tabs>
          <w:tab w:val="left" w:pos="1630"/>
        </w:tabs>
        <w:ind w:right="355" w:firstLine="710"/>
        <w:rPr>
          <w:sz w:val="28"/>
          <w:lang w:val="ru-RU"/>
        </w:rPr>
      </w:pPr>
      <w:r w:rsidRPr="00C60E50">
        <w:rPr>
          <w:sz w:val="28"/>
          <w:lang w:val="ru-RU"/>
        </w:rPr>
        <w:t>Упражнения для всех групп мышц: Могут выполняться с короткой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длинной скакалкой,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набивными мячами.</w:t>
      </w:r>
    </w:p>
    <w:p w:rsidR="007D6851" w:rsidRPr="00C60E50" w:rsidRDefault="007D6851">
      <w:pPr>
        <w:pStyle w:val="ListParagraph"/>
        <w:numPr>
          <w:ilvl w:val="1"/>
          <w:numId w:val="13"/>
        </w:numPr>
        <w:tabs>
          <w:tab w:val="left" w:pos="1630"/>
        </w:tabs>
        <w:ind w:right="339" w:firstLine="710"/>
        <w:rPr>
          <w:sz w:val="28"/>
          <w:lang w:val="ru-RU"/>
        </w:rPr>
      </w:pPr>
      <w:r w:rsidRPr="00C60E50">
        <w:rPr>
          <w:sz w:val="28"/>
          <w:lang w:val="ru-RU"/>
        </w:rPr>
        <w:t>Акробатические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упражнения</w:t>
      </w:r>
      <w:r w:rsidRPr="00C60E50">
        <w:rPr>
          <w:b/>
          <w:sz w:val="28"/>
          <w:lang w:val="ru-RU"/>
        </w:rPr>
        <w:t>.</w:t>
      </w:r>
      <w:r w:rsidRPr="00C60E50">
        <w:rPr>
          <w:b/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Группировка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приседе,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сидя,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лежа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спине. Перекаты в группировке лежа на спине (вперед, назад), из положения сидя, из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упора присев из основной стойки. Перекаты вперед и назад прогнувшись, лежа на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бедрах. С опорой, с опорой и без опоры руками. Стойка на лопатках с согнутыми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прямыми ногами.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Кувырок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вперед,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кувырок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назад.</w:t>
      </w:r>
    </w:p>
    <w:p w:rsidR="007D6851" w:rsidRDefault="007D6851">
      <w:pPr>
        <w:pStyle w:val="ListParagraph"/>
        <w:numPr>
          <w:ilvl w:val="0"/>
          <w:numId w:val="1"/>
        </w:numPr>
        <w:tabs>
          <w:tab w:val="left" w:pos="1207"/>
        </w:tabs>
        <w:spacing w:line="321" w:lineRule="exact"/>
        <w:ind w:left="1206" w:hanging="284"/>
        <w:rPr>
          <w:sz w:val="28"/>
        </w:rPr>
      </w:pPr>
      <w:r>
        <w:rPr>
          <w:sz w:val="28"/>
        </w:rPr>
        <w:t>Упражнения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качеств</w:t>
      </w:r>
    </w:p>
    <w:p w:rsidR="007D6851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line="342" w:lineRule="exact"/>
        <w:ind w:left="1629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</w:p>
    <w:p w:rsidR="007D6851" w:rsidRDefault="007D6851">
      <w:pPr>
        <w:spacing w:line="342" w:lineRule="exact"/>
        <w:jc w:val="both"/>
        <w:rPr>
          <w:sz w:val="28"/>
        </w:rPr>
        <w:sectPr w:rsidR="007D6851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p w:rsidR="007D6851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before="69" w:line="242" w:lineRule="auto"/>
        <w:ind w:right="354" w:firstLine="710"/>
        <w:rPr>
          <w:sz w:val="28"/>
        </w:rPr>
      </w:pPr>
      <w:r w:rsidRPr="00C60E50">
        <w:rPr>
          <w:sz w:val="28"/>
          <w:lang w:val="ru-RU"/>
        </w:rPr>
        <w:t>Упражнения с преодолением собственного веса: подтягивание и виса,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отжимание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упоре,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приседания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одной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двух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ногах.</w:t>
      </w:r>
      <w:r w:rsidRPr="00C60E50">
        <w:rPr>
          <w:spacing w:val="1"/>
          <w:sz w:val="28"/>
          <w:lang w:val="ru-RU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партнера.</w:t>
      </w:r>
      <w:r>
        <w:rPr>
          <w:spacing w:val="3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 мячами.</w:t>
      </w:r>
    </w:p>
    <w:p w:rsidR="007D6851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line="334" w:lineRule="exact"/>
        <w:ind w:left="1629"/>
        <w:rPr>
          <w:sz w:val="28"/>
        </w:rPr>
      </w:pPr>
      <w:r>
        <w:rPr>
          <w:sz w:val="28"/>
        </w:rPr>
        <w:t>Упражнения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быстроты.</w:t>
      </w:r>
    </w:p>
    <w:p w:rsidR="007D6851" w:rsidRPr="00C60E50" w:rsidRDefault="007D6851">
      <w:pPr>
        <w:pStyle w:val="ListParagraph"/>
        <w:numPr>
          <w:ilvl w:val="1"/>
          <w:numId w:val="13"/>
        </w:numPr>
        <w:tabs>
          <w:tab w:val="left" w:pos="1630"/>
        </w:tabs>
        <w:ind w:right="340" w:firstLine="710"/>
        <w:rPr>
          <w:sz w:val="28"/>
          <w:lang w:val="ru-RU"/>
        </w:rPr>
      </w:pPr>
      <w:r w:rsidRPr="00C60E50">
        <w:rPr>
          <w:sz w:val="28"/>
          <w:lang w:val="ru-RU"/>
        </w:rPr>
        <w:t>Бег с ускорением до 40 м. Повторный бег 2-3 х 2-30 м, 2-3 х 30-40 м, 3-4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х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50-60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м.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Бег 50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низкого старта,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100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м,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бег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 препятствиями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60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100м.</w:t>
      </w:r>
    </w:p>
    <w:p w:rsidR="007D6851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line="341" w:lineRule="exact"/>
        <w:ind w:left="1629"/>
        <w:rPr>
          <w:sz w:val="28"/>
        </w:rPr>
      </w:pPr>
      <w:r>
        <w:rPr>
          <w:sz w:val="28"/>
        </w:rPr>
        <w:t>Упражнения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гибкости.</w:t>
      </w:r>
    </w:p>
    <w:p w:rsidR="007D6851" w:rsidRPr="00C60E50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before="1"/>
        <w:ind w:right="343" w:firstLine="710"/>
        <w:rPr>
          <w:sz w:val="28"/>
          <w:lang w:val="ru-RU"/>
        </w:rPr>
      </w:pPr>
      <w:r w:rsidRPr="00C60E50">
        <w:rPr>
          <w:sz w:val="28"/>
          <w:lang w:val="ru-RU"/>
        </w:rPr>
        <w:t>Общеразвивающие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широкой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амплитудой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движения.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Упражнения с гимнастической палкой или сложенной вчетверо скакалкой: наклоны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 повороты туловища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различными положениями предметов.</w:t>
      </w:r>
    </w:p>
    <w:p w:rsidR="007D6851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line="339" w:lineRule="exact"/>
        <w:ind w:left="1629"/>
        <w:rPr>
          <w:sz w:val="28"/>
        </w:rPr>
      </w:pPr>
      <w:r>
        <w:rPr>
          <w:sz w:val="28"/>
        </w:rPr>
        <w:t>Упражнения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ловкости.</w:t>
      </w:r>
    </w:p>
    <w:p w:rsidR="007D6851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line="242" w:lineRule="auto"/>
        <w:ind w:right="355" w:firstLine="710"/>
        <w:rPr>
          <w:sz w:val="28"/>
        </w:rPr>
      </w:pPr>
      <w:r w:rsidRPr="00C60E50">
        <w:rPr>
          <w:sz w:val="28"/>
          <w:lang w:val="ru-RU"/>
        </w:rPr>
        <w:t>Кувырки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вперед,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назад.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 равновесии.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Метание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мячей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подвижную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не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подвижную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цель.</w:t>
      </w:r>
      <w:r w:rsidRPr="00C60E50">
        <w:rPr>
          <w:spacing w:val="-1"/>
          <w:sz w:val="28"/>
          <w:lang w:val="ru-RU"/>
        </w:rPr>
        <w:t xml:space="preserve"> </w:t>
      </w:r>
      <w:r>
        <w:rPr>
          <w:sz w:val="28"/>
        </w:rPr>
        <w:t>Метание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кувырков,</w:t>
      </w:r>
      <w:r>
        <w:rPr>
          <w:spacing w:val="-1"/>
          <w:sz w:val="28"/>
        </w:rPr>
        <w:t xml:space="preserve"> </w:t>
      </w:r>
      <w:r>
        <w:rPr>
          <w:sz w:val="28"/>
        </w:rPr>
        <w:t>поворотов,</w:t>
      </w:r>
      <w:r>
        <w:rPr>
          <w:spacing w:val="-1"/>
          <w:sz w:val="28"/>
        </w:rPr>
        <w:t xml:space="preserve"> </w:t>
      </w:r>
      <w:r>
        <w:rPr>
          <w:sz w:val="28"/>
        </w:rPr>
        <w:t>вращений.</w:t>
      </w:r>
    </w:p>
    <w:p w:rsidR="007D6851" w:rsidRPr="00C60E50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line="337" w:lineRule="exact"/>
        <w:ind w:left="1629"/>
        <w:rPr>
          <w:sz w:val="28"/>
          <w:lang w:val="ru-RU"/>
        </w:rPr>
      </w:pPr>
      <w:r w:rsidRPr="00C60E50">
        <w:rPr>
          <w:sz w:val="28"/>
          <w:lang w:val="ru-RU"/>
        </w:rPr>
        <w:t>Упражнения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развития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скоростно-силовых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качеств.</w:t>
      </w:r>
    </w:p>
    <w:p w:rsidR="007D6851" w:rsidRDefault="007D6851">
      <w:pPr>
        <w:pStyle w:val="ListParagraph"/>
        <w:numPr>
          <w:ilvl w:val="1"/>
          <w:numId w:val="13"/>
        </w:numPr>
        <w:tabs>
          <w:tab w:val="left" w:pos="1630"/>
        </w:tabs>
        <w:ind w:right="358" w:firstLine="710"/>
        <w:rPr>
          <w:sz w:val="28"/>
        </w:rPr>
      </w:pPr>
      <w:r w:rsidRPr="00C60E50">
        <w:rPr>
          <w:sz w:val="28"/>
          <w:lang w:val="ru-RU"/>
        </w:rPr>
        <w:t>Прыжки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высоту,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длину</w:t>
      </w:r>
      <w:r w:rsidRPr="00C60E50">
        <w:rPr>
          <w:spacing w:val="-1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места,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многократные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прыжки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ноги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ногу,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двух ногах. Перепрыгивание предметов. Прыжки в глубину. Бег и прыжки по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 xml:space="preserve">лестнице вверх и вниз. </w:t>
      </w:r>
      <w:r>
        <w:rPr>
          <w:sz w:val="28"/>
        </w:rPr>
        <w:t>Игры с отягощениями. Эстафеты, комбинированные сбегом,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прыжками,</w:t>
      </w:r>
      <w:r>
        <w:rPr>
          <w:spacing w:val="2"/>
          <w:sz w:val="28"/>
        </w:rPr>
        <w:t xml:space="preserve"> </w:t>
      </w:r>
      <w:r>
        <w:rPr>
          <w:sz w:val="28"/>
        </w:rPr>
        <w:t>метанием.</w:t>
      </w:r>
    </w:p>
    <w:p w:rsidR="007D6851" w:rsidRPr="00C60E50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line="340" w:lineRule="exact"/>
        <w:ind w:left="1629"/>
        <w:rPr>
          <w:sz w:val="28"/>
          <w:lang w:val="ru-RU"/>
        </w:rPr>
      </w:pPr>
      <w:r w:rsidRPr="00C60E50">
        <w:rPr>
          <w:sz w:val="28"/>
          <w:lang w:val="ru-RU"/>
        </w:rPr>
        <w:t>Упражнения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развития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общей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выносливости.</w:t>
      </w:r>
    </w:p>
    <w:p w:rsidR="007D6851" w:rsidRDefault="007D6851">
      <w:pPr>
        <w:pStyle w:val="ListParagraph"/>
        <w:numPr>
          <w:ilvl w:val="1"/>
          <w:numId w:val="13"/>
        </w:numPr>
        <w:tabs>
          <w:tab w:val="left" w:pos="1630"/>
        </w:tabs>
        <w:spacing w:before="1"/>
        <w:ind w:right="349" w:firstLine="710"/>
        <w:rPr>
          <w:sz w:val="28"/>
        </w:rPr>
      </w:pPr>
      <w:r w:rsidRPr="00C60E50">
        <w:rPr>
          <w:sz w:val="28"/>
          <w:lang w:val="ru-RU"/>
        </w:rPr>
        <w:t>Бег равномерный и переменный на 500, 800, 1000м. Кросс на дистанцию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девочек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1500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3000м,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мальчиков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2500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5000м.</w:t>
      </w:r>
      <w:r w:rsidRPr="00C60E50">
        <w:rPr>
          <w:spacing w:val="-4"/>
          <w:sz w:val="28"/>
          <w:lang w:val="ru-RU"/>
        </w:rPr>
        <w:t xml:space="preserve"> </w:t>
      </w:r>
      <w:r>
        <w:rPr>
          <w:sz w:val="28"/>
        </w:rPr>
        <w:t>Дозированный</w:t>
      </w:r>
      <w:r>
        <w:rPr>
          <w:spacing w:val="-7"/>
          <w:sz w:val="28"/>
        </w:rPr>
        <w:t xml:space="preserve"> </w:t>
      </w:r>
      <w:r>
        <w:rPr>
          <w:sz w:val="28"/>
        </w:rPr>
        <w:t>бег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8"/>
          <w:sz w:val="28"/>
        </w:rPr>
        <w:t xml:space="preserve"> </w:t>
      </w:r>
      <w:r>
        <w:rPr>
          <w:sz w:val="28"/>
        </w:rPr>
        <w:t>пересеченной местности.</w:t>
      </w:r>
    </w:p>
    <w:p w:rsidR="007D6851" w:rsidRDefault="007D6851">
      <w:pPr>
        <w:pStyle w:val="ListParagraph"/>
        <w:numPr>
          <w:ilvl w:val="0"/>
          <w:numId w:val="1"/>
        </w:numPr>
        <w:tabs>
          <w:tab w:val="left" w:pos="1207"/>
        </w:tabs>
        <w:spacing w:line="320" w:lineRule="exact"/>
        <w:ind w:left="1206" w:hanging="284"/>
        <w:rPr>
          <w:sz w:val="28"/>
        </w:rPr>
      </w:pPr>
      <w:r>
        <w:rPr>
          <w:sz w:val="28"/>
        </w:rPr>
        <w:t>Спортивные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-5"/>
          <w:sz w:val="28"/>
        </w:rPr>
        <w:t xml:space="preserve"> </w:t>
      </w:r>
      <w:r>
        <w:rPr>
          <w:sz w:val="28"/>
        </w:rPr>
        <w:t>игры.</w:t>
      </w:r>
    </w:p>
    <w:p w:rsidR="007D6851" w:rsidRDefault="007D6851">
      <w:pPr>
        <w:pStyle w:val="BodyText"/>
        <w:spacing w:before="3"/>
        <w:ind w:left="0"/>
        <w:jc w:val="left"/>
      </w:pPr>
    </w:p>
    <w:p w:rsidR="007D6851" w:rsidRDefault="007D6851">
      <w:pPr>
        <w:pStyle w:val="Heading21"/>
        <w:spacing w:before="1"/>
        <w:ind w:right="1256"/>
        <w:jc w:val="center"/>
      </w:pPr>
      <w:r>
        <w:t>Техническая</w:t>
      </w:r>
      <w:r>
        <w:rPr>
          <w:spacing w:val="-7"/>
        </w:rPr>
        <w:t xml:space="preserve"> </w:t>
      </w:r>
      <w:r>
        <w:t>подготовка.</w:t>
      </w:r>
    </w:p>
    <w:p w:rsidR="007D6851" w:rsidRDefault="007D6851">
      <w:pPr>
        <w:pStyle w:val="BodyText"/>
        <w:spacing w:before="5"/>
        <w:ind w:left="0"/>
        <w:jc w:val="left"/>
        <w:rPr>
          <w:b/>
          <w:sz w:val="27"/>
        </w:rPr>
      </w:pPr>
    </w:p>
    <w:p w:rsidR="007D6851" w:rsidRPr="00C60E50" w:rsidRDefault="007D6851">
      <w:pPr>
        <w:pStyle w:val="BodyText"/>
        <w:spacing w:before="1"/>
        <w:ind w:right="343" w:firstLine="922"/>
        <w:rPr>
          <w:lang w:val="ru-RU"/>
        </w:rPr>
      </w:pPr>
      <w:r w:rsidRPr="00C60E50">
        <w:rPr>
          <w:lang w:val="ru-RU"/>
        </w:rPr>
        <w:t>Техническая подготовка является одной из важных составляющих системы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баскетболистов.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тесно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связана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другими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видами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(физической,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тактической,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психологической)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многом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определяет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уровень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баскетболиста.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Высокая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техническая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подготовленность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позволяет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ему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полноценно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реализовать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двигательный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(физический)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потенциал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успешно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решать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сложные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тактические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задачи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экстремальных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условиях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Овладение техникой игры в хоккей - процесс сложный и длительный.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 группах</w:t>
      </w:r>
      <w:r w:rsidRPr="00C60E50">
        <w:rPr>
          <w:spacing w:val="1"/>
          <w:lang w:val="ru-RU"/>
        </w:rPr>
        <w:t xml:space="preserve"> </w:t>
      </w:r>
      <w:r w:rsidRPr="00C60E50">
        <w:rPr>
          <w:spacing w:val="-1"/>
          <w:lang w:val="ru-RU"/>
        </w:rPr>
        <w:t>начальной</w:t>
      </w:r>
      <w:r w:rsidRPr="00C60E50">
        <w:rPr>
          <w:spacing w:val="-15"/>
          <w:lang w:val="ru-RU"/>
        </w:rPr>
        <w:t xml:space="preserve"> </w:t>
      </w:r>
      <w:r w:rsidRPr="00C60E50">
        <w:rPr>
          <w:spacing w:val="-1"/>
          <w:lang w:val="ru-RU"/>
        </w:rPr>
        <w:t>подготовки</w:t>
      </w:r>
      <w:r w:rsidRPr="00C60E50">
        <w:rPr>
          <w:spacing w:val="-14"/>
          <w:lang w:val="ru-RU"/>
        </w:rPr>
        <w:t xml:space="preserve"> </w:t>
      </w:r>
      <w:r w:rsidRPr="00C60E50">
        <w:rPr>
          <w:spacing w:val="-1"/>
          <w:lang w:val="ru-RU"/>
        </w:rPr>
        <w:t>велика</w:t>
      </w:r>
      <w:r w:rsidRPr="00C60E50">
        <w:rPr>
          <w:spacing w:val="-14"/>
          <w:lang w:val="ru-RU"/>
        </w:rPr>
        <w:t xml:space="preserve"> </w:t>
      </w:r>
      <w:r w:rsidRPr="00C60E50">
        <w:rPr>
          <w:spacing w:val="-1"/>
          <w:lang w:val="ru-RU"/>
        </w:rPr>
        <w:t>роль</w:t>
      </w:r>
      <w:r w:rsidRPr="00C60E50">
        <w:rPr>
          <w:spacing w:val="-16"/>
          <w:lang w:val="ru-RU"/>
        </w:rPr>
        <w:t xml:space="preserve"> </w:t>
      </w:r>
      <w:r w:rsidRPr="00C60E50">
        <w:rPr>
          <w:spacing w:val="-1"/>
          <w:lang w:val="ru-RU"/>
        </w:rPr>
        <w:t>правильного</w:t>
      </w:r>
      <w:r w:rsidRPr="00C60E50">
        <w:rPr>
          <w:spacing w:val="-14"/>
          <w:lang w:val="ru-RU"/>
        </w:rPr>
        <w:t xml:space="preserve"> </w:t>
      </w:r>
      <w:r w:rsidRPr="00C60E50">
        <w:rPr>
          <w:spacing w:val="-1"/>
          <w:lang w:val="ru-RU"/>
        </w:rPr>
        <w:t>показа</w:t>
      </w:r>
      <w:r w:rsidRPr="00C60E50">
        <w:rPr>
          <w:spacing w:val="-12"/>
          <w:lang w:val="ru-RU"/>
        </w:rPr>
        <w:t xml:space="preserve"> </w:t>
      </w:r>
      <w:r w:rsidRPr="00C60E50">
        <w:rPr>
          <w:spacing w:val="-1"/>
          <w:lang w:val="ru-RU"/>
        </w:rPr>
        <w:t>и</w:t>
      </w:r>
      <w:r w:rsidRPr="00C60E50">
        <w:rPr>
          <w:spacing w:val="-14"/>
          <w:lang w:val="ru-RU"/>
        </w:rPr>
        <w:t xml:space="preserve"> </w:t>
      </w:r>
      <w:r w:rsidRPr="00C60E50">
        <w:rPr>
          <w:spacing w:val="-1"/>
          <w:lang w:val="ru-RU"/>
        </w:rPr>
        <w:t>точного</w:t>
      </w:r>
      <w:r w:rsidRPr="00C60E50">
        <w:rPr>
          <w:spacing w:val="-15"/>
          <w:lang w:val="ru-RU"/>
        </w:rPr>
        <w:t xml:space="preserve"> </w:t>
      </w:r>
      <w:r w:rsidRPr="00C60E50">
        <w:rPr>
          <w:spacing w:val="-1"/>
          <w:lang w:val="ru-RU"/>
        </w:rPr>
        <w:t>объяснения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техники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выполнения приема. Необходимо постоянно обращать внимание на качественную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сторону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изучаемых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приемов.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совершенствовании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важно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постоянно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усложнять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максимально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приближая их к игровым. Во всех возрастных группах особое внимание следует</w:t>
      </w:r>
      <w:r w:rsidRPr="00C60E50">
        <w:rPr>
          <w:spacing w:val="1"/>
          <w:lang w:val="ru-RU"/>
        </w:rPr>
        <w:t xml:space="preserve"> </w:t>
      </w:r>
      <w:r w:rsidRPr="00C60E50">
        <w:rPr>
          <w:w w:val="95"/>
          <w:lang w:val="ru-RU"/>
        </w:rPr>
        <w:t>уделять совершенствованию быстроты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выполнения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отдельных технических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приемов,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комбинаций из нескольких приемов, а также выполнению приемов без зрительного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контроля.</w:t>
      </w:r>
    </w:p>
    <w:p w:rsidR="007D6851" w:rsidRPr="00C60E50" w:rsidRDefault="007D6851">
      <w:pPr>
        <w:pStyle w:val="BodyText"/>
        <w:spacing w:before="5"/>
        <w:ind w:right="356" w:firstLine="566"/>
        <w:rPr>
          <w:lang w:val="ru-RU"/>
        </w:rPr>
      </w:pPr>
      <w:r w:rsidRPr="00C60E50">
        <w:rPr>
          <w:lang w:val="ru-RU"/>
        </w:rPr>
        <w:t>В таблице представлены основные средства по обучению и совершенствованию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технической подготовленности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игроков.</w:t>
      </w:r>
    </w:p>
    <w:p w:rsidR="007D6851" w:rsidRDefault="007D6851">
      <w:pPr>
        <w:pStyle w:val="Heading21"/>
        <w:spacing w:before="4"/>
        <w:ind w:left="779"/>
      </w:pP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технической</w:t>
      </w:r>
      <w:r>
        <w:rPr>
          <w:spacing w:val="-5"/>
        </w:rPr>
        <w:t xml:space="preserve"> </w:t>
      </w:r>
      <w:r>
        <w:t>подготовке.</w:t>
      </w:r>
    </w:p>
    <w:p w:rsidR="007D6851" w:rsidRDefault="007D6851">
      <w:pPr>
        <w:pStyle w:val="BodyText"/>
        <w:spacing w:before="1" w:after="1"/>
        <w:ind w:left="0"/>
        <w:jc w:val="left"/>
        <w:rPr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31"/>
        <w:gridCol w:w="2357"/>
        <w:gridCol w:w="4422"/>
      </w:tblGrid>
      <w:tr w:rsidR="007D6851" w:rsidTr="00086203">
        <w:trPr>
          <w:trHeight w:val="643"/>
        </w:trPr>
        <w:tc>
          <w:tcPr>
            <w:tcW w:w="3731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Приемы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игры</w:t>
            </w:r>
          </w:p>
        </w:tc>
        <w:tc>
          <w:tcPr>
            <w:tcW w:w="2357" w:type="dxa"/>
          </w:tcPr>
          <w:p w:rsidR="007D6851" w:rsidRPr="00086203" w:rsidRDefault="007D6851" w:rsidP="00086203">
            <w:pPr>
              <w:pStyle w:val="TableParagraph"/>
              <w:tabs>
                <w:tab w:val="left" w:pos="1007"/>
              </w:tabs>
              <w:spacing w:line="315" w:lineRule="exact"/>
              <w:ind w:left="33"/>
              <w:rPr>
                <w:sz w:val="28"/>
              </w:rPr>
            </w:pPr>
            <w:r w:rsidRPr="00086203">
              <w:rPr>
                <w:sz w:val="28"/>
              </w:rPr>
              <w:t>Этап</w:t>
            </w:r>
            <w:r w:rsidRPr="00086203">
              <w:rPr>
                <w:sz w:val="28"/>
              </w:rPr>
              <w:tab/>
              <w:t>начальной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8"/>
              <w:rPr>
                <w:sz w:val="28"/>
              </w:rPr>
            </w:pPr>
            <w:r w:rsidRPr="00086203">
              <w:rPr>
                <w:sz w:val="28"/>
              </w:rPr>
              <w:t>отовки</w:t>
            </w:r>
          </w:p>
        </w:tc>
        <w:tc>
          <w:tcPr>
            <w:tcW w:w="442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44"/>
              <w:rPr>
                <w:sz w:val="28"/>
              </w:rPr>
            </w:pPr>
            <w:r w:rsidRPr="00086203">
              <w:rPr>
                <w:sz w:val="28"/>
              </w:rPr>
              <w:t>Тренировочный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этап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44"/>
              <w:rPr>
                <w:sz w:val="28"/>
              </w:rPr>
            </w:pPr>
            <w:r w:rsidRPr="00086203">
              <w:rPr>
                <w:sz w:val="28"/>
              </w:rPr>
              <w:t>(спортивная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специализация)</w:t>
            </w:r>
          </w:p>
        </w:tc>
      </w:tr>
      <w:tr w:rsidR="007D6851" w:rsidTr="00086203">
        <w:trPr>
          <w:trHeight w:val="325"/>
        </w:trPr>
        <w:tc>
          <w:tcPr>
            <w:tcW w:w="373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6779" w:type="dxa"/>
            <w:gridSpan w:val="2"/>
            <w:tcBorders>
              <w:bottom w:val="nil"/>
              <w:right w:val="nil"/>
            </w:tcBorders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</w:tbl>
    <w:p w:rsidR="007D6851" w:rsidRDefault="007D6851">
      <w:pPr>
        <w:rPr>
          <w:sz w:val="24"/>
        </w:rPr>
        <w:sectPr w:rsidR="007D6851">
          <w:pgSz w:w="11910" w:h="16840"/>
          <w:pgMar w:top="260" w:right="220" w:bottom="280" w:left="92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31"/>
        <w:gridCol w:w="739"/>
        <w:gridCol w:w="811"/>
        <w:gridCol w:w="806"/>
        <w:gridCol w:w="810"/>
        <w:gridCol w:w="811"/>
        <w:gridCol w:w="647"/>
        <w:gridCol w:w="811"/>
        <w:gridCol w:w="1339"/>
      </w:tblGrid>
      <w:tr w:rsidR="007D6851" w:rsidTr="00086203">
        <w:trPr>
          <w:trHeight w:val="325"/>
        </w:trPr>
        <w:tc>
          <w:tcPr>
            <w:tcW w:w="373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33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28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5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6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7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8"/>
              <w:rPr>
                <w:sz w:val="28"/>
              </w:rPr>
            </w:pPr>
            <w:r w:rsidRPr="00086203">
              <w:rPr>
                <w:sz w:val="28"/>
              </w:rPr>
              <w:t>4-й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9"/>
              <w:rPr>
                <w:sz w:val="28"/>
              </w:rPr>
            </w:pPr>
            <w:r w:rsidRPr="00086203">
              <w:rPr>
                <w:sz w:val="28"/>
              </w:rPr>
              <w:t>5-й</w:t>
            </w:r>
          </w:p>
        </w:tc>
      </w:tr>
      <w:tr w:rsidR="007D6851" w:rsidTr="00086203">
        <w:trPr>
          <w:trHeight w:val="321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Прыжок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толчком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двух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ног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Прыжок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толчком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одной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ноги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Остановка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прыжком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Остановка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двумя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шагами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Повороты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вперед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6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Повороты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назад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pacing w:val="1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1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1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  <w:r w:rsidRPr="00086203">
              <w:rPr>
                <w:spacing w:val="1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на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месте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прыжке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045"/>
                <w:tab w:val="left" w:pos="1827"/>
                <w:tab w:val="left" w:pos="2752"/>
              </w:tabs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z w:val="28"/>
                <w:lang w:val="ru-RU"/>
              </w:rPr>
              <w:tab/>
              <w:t>мяча</w:t>
            </w:r>
            <w:r w:rsidRPr="00086203">
              <w:rPr>
                <w:sz w:val="28"/>
                <w:lang w:val="ru-RU"/>
              </w:rPr>
              <w:tab/>
              <w:t>двумя</w:t>
            </w:r>
            <w:r w:rsidRPr="00086203">
              <w:rPr>
                <w:sz w:val="28"/>
                <w:lang w:val="ru-RU"/>
              </w:rPr>
              <w:tab/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при</w:t>
            </w:r>
            <w:r w:rsidRPr="00086203">
              <w:rPr>
                <w:spacing w:val="-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встречном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969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045"/>
                <w:tab w:val="left" w:pos="1827"/>
                <w:tab w:val="left" w:pos="2752"/>
              </w:tabs>
              <w:spacing w:line="316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z w:val="28"/>
                <w:lang w:val="ru-RU"/>
              </w:rPr>
              <w:tab/>
              <w:t>мяча</w:t>
            </w:r>
            <w:r w:rsidRPr="00086203">
              <w:rPr>
                <w:sz w:val="28"/>
                <w:lang w:val="ru-RU"/>
              </w:rPr>
              <w:tab/>
              <w:t>двумя</w:t>
            </w:r>
            <w:r w:rsidRPr="00086203">
              <w:rPr>
                <w:sz w:val="28"/>
                <w:lang w:val="ru-RU"/>
              </w:rPr>
              <w:tab/>
              <w:t>руками</w:t>
            </w:r>
          </w:p>
          <w:p w:rsidR="007D6851" w:rsidRPr="00086203" w:rsidRDefault="007D6851" w:rsidP="00086203">
            <w:pPr>
              <w:pStyle w:val="TableParagraph"/>
              <w:tabs>
                <w:tab w:val="left" w:pos="1689"/>
              </w:tabs>
              <w:spacing w:line="322" w:lineRule="exact"/>
              <w:ind w:left="110" w:right="102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при</w:t>
            </w:r>
            <w:r w:rsidRPr="00086203">
              <w:rPr>
                <w:sz w:val="28"/>
                <w:lang w:val="ru-RU"/>
              </w:rPr>
              <w:tab/>
            </w:r>
            <w:r w:rsidRPr="00086203">
              <w:rPr>
                <w:spacing w:val="-1"/>
                <w:sz w:val="28"/>
                <w:lang w:val="ru-RU"/>
              </w:rPr>
              <w:t>поступательном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6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6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6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6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045"/>
                <w:tab w:val="left" w:pos="1827"/>
                <w:tab w:val="left" w:pos="2752"/>
              </w:tabs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z w:val="28"/>
                <w:lang w:val="ru-RU"/>
              </w:rPr>
              <w:tab/>
              <w:t>мяча</w:t>
            </w:r>
            <w:r w:rsidRPr="00086203">
              <w:rPr>
                <w:sz w:val="28"/>
                <w:lang w:val="ru-RU"/>
              </w:rPr>
              <w:tab/>
              <w:t>двумя</w:t>
            </w:r>
            <w:r w:rsidRPr="00086203">
              <w:rPr>
                <w:sz w:val="28"/>
                <w:lang w:val="ru-RU"/>
              </w:rPr>
              <w:tab/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при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движении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сбоку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на</w:t>
            </w:r>
          </w:p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месте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326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прыжке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pacing w:val="1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1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1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1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при</w:t>
            </w:r>
          </w:p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встречном</w:t>
            </w:r>
            <w:r w:rsidRPr="00086203">
              <w:rPr>
                <w:spacing w:val="-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pacing w:val="1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1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1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1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при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поступательном</w:t>
            </w:r>
            <w:r w:rsidRPr="00086203">
              <w:rPr>
                <w:spacing w:val="-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Ловля</w:t>
            </w:r>
            <w:r w:rsidRPr="00086203">
              <w:rPr>
                <w:spacing w:val="1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1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1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1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при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движении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сбоку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8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before="5"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сверху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от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плеча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(с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отскоком)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от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груди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(с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отскоком)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снизу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(с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отскоком)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7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6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места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-1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1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-1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</w:p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прыжке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(встречные)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8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6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(поступательные)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</w:tbl>
    <w:p w:rsidR="007D6851" w:rsidRDefault="007D6851">
      <w:pPr>
        <w:rPr>
          <w:sz w:val="26"/>
        </w:rPr>
        <w:sectPr w:rsidR="007D6851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31"/>
        <w:gridCol w:w="739"/>
        <w:gridCol w:w="811"/>
        <w:gridCol w:w="806"/>
        <w:gridCol w:w="810"/>
        <w:gridCol w:w="811"/>
        <w:gridCol w:w="647"/>
        <w:gridCol w:w="811"/>
        <w:gridCol w:w="1339"/>
      </w:tblGrid>
      <w:tr w:rsidR="007D6851" w:rsidTr="00086203">
        <w:trPr>
          <w:trHeight w:val="647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before="5"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на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одном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уровне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(сопровождающие)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сверху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головы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7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5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5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5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</w:p>
          <w:p w:rsidR="007D6851" w:rsidRPr="00086203" w:rsidRDefault="007D6851" w:rsidP="00086203">
            <w:pPr>
              <w:pStyle w:val="TableParagraph"/>
              <w:spacing w:line="316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от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плеча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(с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отскоком)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</w:p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места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Передача</w:t>
            </w:r>
            <w:r w:rsidRPr="00086203">
              <w:rPr>
                <w:spacing w:val="-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одной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Ведение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высоким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отскоком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8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Ведение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низким</w:t>
            </w:r>
          </w:p>
          <w:p w:rsidR="007D6851" w:rsidRPr="00086203" w:rsidRDefault="007D6851" w:rsidP="00086203">
            <w:pPr>
              <w:pStyle w:val="TableParagraph"/>
              <w:spacing w:line="316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отскоком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Ведение</w:t>
            </w:r>
            <w:r w:rsidRPr="00086203">
              <w:rPr>
                <w:spacing w:val="8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  <w:r w:rsidRPr="00086203">
              <w:rPr>
                <w:spacing w:val="9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со</w:t>
            </w:r>
            <w:r w:rsidRPr="00086203">
              <w:rPr>
                <w:spacing w:val="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зрительным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контролем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889"/>
                <w:tab w:val="left" w:pos="3242"/>
              </w:tabs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Ведение</w:t>
            </w:r>
            <w:r w:rsidRPr="00086203">
              <w:rPr>
                <w:sz w:val="28"/>
                <w:lang w:val="ru-RU"/>
              </w:rPr>
              <w:tab/>
              <w:t>мяча</w:t>
            </w:r>
            <w:r w:rsidRPr="00086203">
              <w:rPr>
                <w:sz w:val="28"/>
                <w:lang w:val="ru-RU"/>
              </w:rPr>
              <w:tab/>
              <w:t>без</w:t>
            </w:r>
          </w:p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зрительного</w:t>
            </w:r>
            <w:r w:rsidRPr="00086203">
              <w:rPr>
                <w:spacing w:val="-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контроля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Ведение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на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месте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Ведение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по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прямой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Ведение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по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кругам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6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Ведение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зигзагом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Обводка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соперника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</w:p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изменением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высоты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отскока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Обводка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соперника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изменением</w:t>
            </w:r>
            <w:r w:rsidRPr="00086203">
              <w:rPr>
                <w:spacing w:val="-10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направления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Обводка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соперника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изменением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скорости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8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Обводка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соперника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</w:p>
          <w:p w:rsidR="007D6851" w:rsidRPr="00086203" w:rsidRDefault="007D6851" w:rsidP="00086203">
            <w:pPr>
              <w:pStyle w:val="TableParagraph"/>
              <w:spacing w:before="4"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поворотом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и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переводом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мяча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корзину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руками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груди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корзину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</w:p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руками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отскоком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щита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964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ind w:left="110" w:right="733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корзину</w:t>
            </w:r>
            <w:r w:rsidRPr="00086203">
              <w:rPr>
                <w:spacing w:val="-10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двумя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руками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3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237"/>
                <w:tab w:val="left" w:pos="1650"/>
                <w:tab w:val="left" w:pos="2897"/>
              </w:tabs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z w:val="28"/>
                <w:lang w:val="ru-RU"/>
              </w:rPr>
              <w:tab/>
              <w:t>в</w:t>
            </w:r>
            <w:r w:rsidRPr="00086203">
              <w:rPr>
                <w:sz w:val="28"/>
                <w:lang w:val="ru-RU"/>
              </w:rPr>
              <w:tab/>
              <w:t>корзину</w:t>
            </w:r>
            <w:r w:rsidRPr="00086203">
              <w:rPr>
                <w:sz w:val="28"/>
                <w:lang w:val="ru-RU"/>
              </w:rPr>
              <w:tab/>
              <w:t>одной</w:t>
            </w:r>
          </w:p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от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плеча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7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237"/>
                <w:tab w:val="left" w:pos="1650"/>
                <w:tab w:val="left" w:pos="2897"/>
              </w:tabs>
              <w:spacing w:line="316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z w:val="28"/>
                <w:lang w:val="ru-RU"/>
              </w:rPr>
              <w:tab/>
              <w:t>в</w:t>
            </w:r>
            <w:r w:rsidRPr="00086203">
              <w:rPr>
                <w:sz w:val="28"/>
                <w:lang w:val="ru-RU"/>
              </w:rPr>
              <w:tab/>
              <w:t>корзину</w:t>
            </w:r>
            <w:r w:rsidRPr="00086203">
              <w:rPr>
                <w:sz w:val="28"/>
                <w:lang w:val="ru-RU"/>
              </w:rPr>
              <w:tab/>
              <w:t>одной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(добивание)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6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16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964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237"/>
                <w:tab w:val="left" w:pos="1650"/>
                <w:tab w:val="left" w:pos="2897"/>
              </w:tabs>
              <w:ind w:left="110" w:right="101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z w:val="28"/>
                <w:lang w:val="ru-RU"/>
              </w:rPr>
              <w:tab/>
              <w:t>в</w:t>
            </w:r>
            <w:r w:rsidRPr="00086203">
              <w:rPr>
                <w:sz w:val="28"/>
                <w:lang w:val="ru-RU"/>
              </w:rPr>
              <w:tab/>
              <w:t>корзину</w:t>
            </w:r>
            <w:r w:rsidRPr="00086203">
              <w:rPr>
                <w:sz w:val="28"/>
                <w:lang w:val="ru-RU"/>
              </w:rPr>
              <w:tab/>
            </w:r>
            <w:r w:rsidRPr="00086203">
              <w:rPr>
                <w:spacing w:val="-2"/>
                <w:sz w:val="28"/>
                <w:lang w:val="ru-RU"/>
              </w:rPr>
              <w:t>одной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 отскоком от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щита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</w:tbl>
    <w:p w:rsidR="007D6851" w:rsidRDefault="007D6851">
      <w:pPr>
        <w:rPr>
          <w:sz w:val="26"/>
        </w:rPr>
        <w:sectPr w:rsidR="007D6851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31"/>
        <w:gridCol w:w="739"/>
        <w:gridCol w:w="811"/>
        <w:gridCol w:w="806"/>
        <w:gridCol w:w="810"/>
        <w:gridCol w:w="811"/>
        <w:gridCol w:w="647"/>
        <w:gridCol w:w="811"/>
        <w:gridCol w:w="1339"/>
      </w:tblGrid>
      <w:tr w:rsidR="007D6851" w:rsidTr="00086203">
        <w:trPr>
          <w:trHeight w:val="647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237"/>
                <w:tab w:val="left" w:pos="1650"/>
                <w:tab w:val="left" w:pos="2897"/>
              </w:tabs>
              <w:spacing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z w:val="28"/>
                <w:lang w:val="ru-RU"/>
              </w:rPr>
              <w:tab/>
              <w:t>в</w:t>
            </w:r>
            <w:r w:rsidRPr="00086203">
              <w:rPr>
                <w:sz w:val="28"/>
                <w:lang w:val="ru-RU"/>
              </w:rPr>
              <w:tab/>
              <w:t>корзину</w:t>
            </w:r>
            <w:r w:rsidRPr="00086203">
              <w:rPr>
                <w:sz w:val="28"/>
                <w:lang w:val="ru-RU"/>
              </w:rPr>
              <w:tab/>
              <w:t>одной</w:t>
            </w:r>
          </w:p>
          <w:p w:rsidR="007D6851" w:rsidRPr="00086203" w:rsidRDefault="007D6851" w:rsidP="00086203">
            <w:pPr>
              <w:pStyle w:val="TableParagraph"/>
              <w:spacing w:before="5" w:line="312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движении</w:t>
            </w:r>
          </w:p>
        </w:tc>
        <w:tc>
          <w:tcPr>
            <w:tcW w:w="7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3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237"/>
                <w:tab w:val="left" w:pos="1650"/>
                <w:tab w:val="left" w:pos="2897"/>
              </w:tabs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z w:val="28"/>
                <w:lang w:val="ru-RU"/>
              </w:rPr>
              <w:tab/>
              <w:t>в</w:t>
            </w:r>
            <w:r w:rsidRPr="00086203">
              <w:rPr>
                <w:sz w:val="28"/>
                <w:lang w:val="ru-RU"/>
              </w:rPr>
              <w:tab/>
              <w:t>корзину</w:t>
            </w:r>
            <w:r w:rsidRPr="00086203">
              <w:rPr>
                <w:sz w:val="28"/>
                <w:lang w:val="ru-RU"/>
              </w:rPr>
              <w:tab/>
              <w:t>одной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прыжке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06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2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237"/>
                <w:tab w:val="left" w:pos="1650"/>
                <w:tab w:val="left" w:pos="2897"/>
              </w:tabs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z w:val="28"/>
                <w:lang w:val="ru-RU"/>
              </w:rPr>
              <w:tab/>
              <w:t>в</w:t>
            </w:r>
            <w:r w:rsidRPr="00086203">
              <w:rPr>
                <w:sz w:val="28"/>
                <w:lang w:val="ru-RU"/>
              </w:rPr>
              <w:tab/>
              <w:t>корзину</w:t>
            </w:r>
            <w:r w:rsidRPr="00086203">
              <w:rPr>
                <w:sz w:val="28"/>
                <w:lang w:val="ru-RU"/>
              </w:rPr>
              <w:tab/>
              <w:t>одной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рукой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(дальние)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57"/>
        </w:trPr>
        <w:tc>
          <w:tcPr>
            <w:tcW w:w="3731" w:type="dxa"/>
          </w:tcPr>
          <w:p w:rsidR="007D6851" w:rsidRPr="00086203" w:rsidRDefault="007D6851" w:rsidP="00086203">
            <w:pPr>
              <w:pStyle w:val="TableParagraph"/>
              <w:tabs>
                <w:tab w:val="left" w:pos="1237"/>
                <w:tab w:val="left" w:pos="1650"/>
                <w:tab w:val="left" w:pos="2897"/>
              </w:tabs>
              <w:ind w:left="110" w:right="101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Броски</w:t>
            </w:r>
            <w:r w:rsidRPr="00086203">
              <w:rPr>
                <w:sz w:val="28"/>
                <w:lang w:val="ru-RU"/>
              </w:rPr>
              <w:tab/>
              <w:t>в</w:t>
            </w:r>
            <w:r w:rsidRPr="00086203">
              <w:rPr>
                <w:sz w:val="28"/>
                <w:lang w:val="ru-RU"/>
              </w:rPr>
              <w:tab/>
              <w:t>корзину</w:t>
            </w:r>
            <w:r w:rsidRPr="00086203">
              <w:rPr>
                <w:sz w:val="28"/>
                <w:lang w:val="ru-RU"/>
              </w:rPr>
              <w:tab/>
            </w:r>
            <w:r w:rsidRPr="00086203">
              <w:rPr>
                <w:spacing w:val="-2"/>
                <w:sz w:val="28"/>
                <w:lang w:val="ru-RU"/>
              </w:rPr>
              <w:t>одной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рукой (средние)</w:t>
            </w:r>
          </w:p>
        </w:tc>
        <w:tc>
          <w:tcPr>
            <w:tcW w:w="739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1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06" w:type="dxa"/>
          </w:tcPr>
          <w:p w:rsidR="007D6851" w:rsidRPr="00086203" w:rsidRDefault="007D6851">
            <w:pPr>
              <w:pStyle w:val="TableParagraph"/>
              <w:rPr>
                <w:sz w:val="26"/>
                <w:lang w:val="ru-RU"/>
              </w:rPr>
            </w:pPr>
          </w:p>
        </w:tc>
        <w:tc>
          <w:tcPr>
            <w:tcW w:w="810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4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7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1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133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4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</w:tbl>
    <w:p w:rsidR="007D6851" w:rsidRDefault="007D6851">
      <w:pPr>
        <w:pStyle w:val="BodyText"/>
        <w:spacing w:before="7"/>
        <w:ind w:left="0"/>
        <w:jc w:val="left"/>
        <w:rPr>
          <w:b/>
          <w:sz w:val="24"/>
        </w:rPr>
      </w:pPr>
    </w:p>
    <w:tbl>
      <w:tblPr>
        <w:tblW w:w="0" w:type="auto"/>
        <w:tblInd w:w="2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266"/>
        <w:gridCol w:w="898"/>
        <w:gridCol w:w="894"/>
        <w:gridCol w:w="894"/>
        <w:gridCol w:w="894"/>
        <w:gridCol w:w="895"/>
        <w:gridCol w:w="895"/>
        <w:gridCol w:w="895"/>
        <w:gridCol w:w="896"/>
      </w:tblGrid>
      <w:tr w:rsidR="007D6851" w:rsidTr="00086203">
        <w:trPr>
          <w:trHeight w:val="326"/>
        </w:trPr>
        <w:tc>
          <w:tcPr>
            <w:tcW w:w="3266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Разделы</w:t>
            </w:r>
            <w:r w:rsidRPr="00086203">
              <w:rPr>
                <w:spacing w:val="-9"/>
                <w:sz w:val="28"/>
              </w:rPr>
              <w:t xml:space="preserve"> </w:t>
            </w:r>
            <w:r w:rsidRPr="00086203">
              <w:rPr>
                <w:sz w:val="28"/>
              </w:rPr>
              <w:t>подготовки</w:t>
            </w:r>
          </w:p>
        </w:tc>
        <w:tc>
          <w:tcPr>
            <w:tcW w:w="2686" w:type="dxa"/>
            <w:gridSpan w:val="3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6" w:right="1115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НП</w:t>
            </w:r>
          </w:p>
        </w:tc>
        <w:tc>
          <w:tcPr>
            <w:tcW w:w="4475" w:type="dxa"/>
            <w:gridSpan w:val="5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2025" w:right="2043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ТЭ</w:t>
            </w:r>
          </w:p>
        </w:tc>
      </w:tr>
      <w:tr w:rsidR="007D6851" w:rsidTr="00086203">
        <w:trPr>
          <w:trHeight w:val="772"/>
        </w:trPr>
        <w:tc>
          <w:tcPr>
            <w:tcW w:w="3266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898" w:type="dxa"/>
          </w:tcPr>
          <w:p w:rsidR="007D6851" w:rsidRPr="00086203" w:rsidRDefault="007D6851" w:rsidP="00086203">
            <w:pPr>
              <w:pStyle w:val="TableParagraph"/>
              <w:ind w:left="109" w:right="361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ind w:left="104" w:right="362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ind w:left="103" w:right="363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ind w:left="102" w:right="364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ind w:left="101" w:right="366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ind w:left="100" w:right="381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w w:val="95"/>
                <w:sz w:val="28"/>
              </w:rPr>
              <w:t>год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ind w:left="98" w:right="369"/>
              <w:rPr>
                <w:sz w:val="28"/>
              </w:rPr>
            </w:pPr>
            <w:r w:rsidRPr="00086203">
              <w:rPr>
                <w:sz w:val="28"/>
              </w:rPr>
              <w:t>4-й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896" w:type="dxa"/>
          </w:tcPr>
          <w:p w:rsidR="007D6851" w:rsidRPr="00086203" w:rsidRDefault="007D6851" w:rsidP="00086203">
            <w:pPr>
              <w:pStyle w:val="TableParagraph"/>
              <w:ind w:left="96" w:right="372"/>
              <w:rPr>
                <w:sz w:val="28"/>
              </w:rPr>
            </w:pPr>
            <w:r w:rsidRPr="00086203">
              <w:rPr>
                <w:sz w:val="28"/>
              </w:rPr>
              <w:t>5-й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</w:tr>
      <w:tr w:rsidR="007D6851" w:rsidTr="00086203">
        <w:trPr>
          <w:trHeight w:val="321"/>
        </w:trPr>
        <w:tc>
          <w:tcPr>
            <w:tcW w:w="326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Стойки</w:t>
            </w:r>
            <w:r w:rsidRPr="00086203">
              <w:rPr>
                <w:spacing w:val="-10"/>
                <w:sz w:val="28"/>
              </w:rPr>
              <w:t xml:space="preserve"> </w:t>
            </w:r>
            <w:r w:rsidRPr="00086203">
              <w:rPr>
                <w:sz w:val="28"/>
              </w:rPr>
              <w:t>и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передвижения</w:t>
            </w:r>
          </w:p>
        </w:tc>
        <w:tc>
          <w:tcPr>
            <w:tcW w:w="898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9"/>
              <w:rPr>
                <w:sz w:val="28"/>
              </w:rPr>
            </w:pPr>
            <w:r w:rsidRPr="00086203">
              <w:rPr>
                <w:w w:val="99"/>
                <w:sz w:val="28"/>
              </w:rPr>
              <w:t>8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086203">
              <w:rPr>
                <w:sz w:val="28"/>
              </w:rPr>
              <w:t>11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2"/>
              <w:rPr>
                <w:sz w:val="28"/>
              </w:rPr>
            </w:pPr>
            <w:r w:rsidRPr="00086203">
              <w:rPr>
                <w:sz w:val="28"/>
              </w:rPr>
              <w:t>14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1"/>
              <w:rPr>
                <w:sz w:val="28"/>
              </w:rPr>
            </w:pPr>
            <w:r w:rsidRPr="00086203">
              <w:rPr>
                <w:sz w:val="28"/>
              </w:rPr>
              <w:t>17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0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98"/>
              <w:rPr>
                <w:sz w:val="28"/>
              </w:rPr>
            </w:pPr>
            <w:r w:rsidRPr="00086203">
              <w:rPr>
                <w:sz w:val="28"/>
              </w:rPr>
              <w:t>24</w:t>
            </w:r>
          </w:p>
        </w:tc>
        <w:tc>
          <w:tcPr>
            <w:tcW w:w="89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96"/>
              <w:rPr>
                <w:sz w:val="28"/>
              </w:rPr>
            </w:pPr>
            <w:r w:rsidRPr="00086203">
              <w:rPr>
                <w:sz w:val="28"/>
              </w:rPr>
              <w:t>28</w:t>
            </w:r>
          </w:p>
        </w:tc>
      </w:tr>
      <w:tr w:rsidR="007D6851" w:rsidTr="00086203">
        <w:trPr>
          <w:trHeight w:val="633"/>
        </w:trPr>
        <w:tc>
          <w:tcPr>
            <w:tcW w:w="326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Ловля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и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передачи</w:t>
            </w:r>
            <w:r w:rsidRPr="00086203">
              <w:rPr>
                <w:spacing w:val="-10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</w:p>
        </w:tc>
        <w:tc>
          <w:tcPr>
            <w:tcW w:w="89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086203">
              <w:rPr>
                <w:sz w:val="28"/>
              </w:rPr>
              <w:t>16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086203">
              <w:rPr>
                <w:sz w:val="28"/>
              </w:rPr>
              <w:t>17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 w:rsidRPr="00086203">
              <w:rPr>
                <w:sz w:val="28"/>
              </w:rPr>
              <w:t>24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 w:rsidRPr="00086203">
              <w:rPr>
                <w:sz w:val="28"/>
              </w:rPr>
              <w:t>29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086203">
              <w:rPr>
                <w:sz w:val="28"/>
              </w:rPr>
              <w:t>33</w:t>
            </w:r>
          </w:p>
        </w:tc>
        <w:tc>
          <w:tcPr>
            <w:tcW w:w="89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 w:rsidRPr="00086203">
              <w:rPr>
                <w:sz w:val="28"/>
              </w:rPr>
              <w:t>36</w:t>
            </w:r>
          </w:p>
        </w:tc>
      </w:tr>
      <w:tr w:rsidR="007D6851" w:rsidTr="00086203">
        <w:trPr>
          <w:trHeight w:val="648"/>
        </w:trPr>
        <w:tc>
          <w:tcPr>
            <w:tcW w:w="326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Броски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</w:p>
        </w:tc>
        <w:tc>
          <w:tcPr>
            <w:tcW w:w="89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086203">
              <w:rPr>
                <w:sz w:val="28"/>
              </w:rPr>
              <w:t>15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086203">
              <w:rPr>
                <w:sz w:val="28"/>
              </w:rPr>
              <w:t>19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 w:rsidRPr="00086203">
              <w:rPr>
                <w:sz w:val="28"/>
              </w:rPr>
              <w:t>26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 w:rsidRPr="00086203">
              <w:rPr>
                <w:sz w:val="28"/>
              </w:rPr>
              <w:t>29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 w:rsidRPr="00086203">
              <w:rPr>
                <w:sz w:val="28"/>
              </w:rPr>
              <w:t>35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086203">
              <w:rPr>
                <w:sz w:val="28"/>
              </w:rPr>
              <w:t>38</w:t>
            </w:r>
          </w:p>
        </w:tc>
        <w:tc>
          <w:tcPr>
            <w:tcW w:w="89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 w:rsidRPr="00086203">
              <w:rPr>
                <w:sz w:val="28"/>
              </w:rPr>
              <w:t>43</w:t>
            </w:r>
          </w:p>
        </w:tc>
      </w:tr>
      <w:tr w:rsidR="007D6851" w:rsidTr="00086203">
        <w:trPr>
          <w:trHeight w:val="325"/>
        </w:trPr>
        <w:tc>
          <w:tcPr>
            <w:tcW w:w="326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Ведение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</w:p>
        </w:tc>
        <w:tc>
          <w:tcPr>
            <w:tcW w:w="898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9"/>
              <w:rPr>
                <w:sz w:val="28"/>
              </w:rPr>
            </w:pPr>
            <w:r w:rsidRPr="00086203">
              <w:rPr>
                <w:sz w:val="28"/>
              </w:rPr>
              <w:t>13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4"/>
              <w:rPr>
                <w:sz w:val="28"/>
              </w:rPr>
            </w:pPr>
            <w:r w:rsidRPr="00086203">
              <w:rPr>
                <w:sz w:val="28"/>
              </w:rPr>
              <w:t>19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3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2"/>
              <w:rPr>
                <w:sz w:val="28"/>
              </w:rPr>
            </w:pPr>
            <w:r w:rsidRPr="00086203">
              <w:rPr>
                <w:sz w:val="28"/>
              </w:rPr>
              <w:t>24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1"/>
              <w:rPr>
                <w:sz w:val="28"/>
              </w:rPr>
            </w:pPr>
            <w:r w:rsidRPr="00086203">
              <w:rPr>
                <w:sz w:val="28"/>
              </w:rPr>
              <w:t>26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00"/>
              <w:rPr>
                <w:sz w:val="28"/>
              </w:rPr>
            </w:pPr>
            <w:r w:rsidRPr="00086203">
              <w:rPr>
                <w:sz w:val="28"/>
              </w:rPr>
              <w:t>32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98"/>
              <w:rPr>
                <w:sz w:val="28"/>
              </w:rPr>
            </w:pPr>
            <w:r w:rsidRPr="00086203">
              <w:rPr>
                <w:sz w:val="28"/>
              </w:rPr>
              <w:t>36</w:t>
            </w:r>
          </w:p>
        </w:tc>
        <w:tc>
          <w:tcPr>
            <w:tcW w:w="89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96"/>
              <w:rPr>
                <w:sz w:val="28"/>
              </w:rPr>
            </w:pPr>
            <w:r w:rsidRPr="00086203">
              <w:rPr>
                <w:sz w:val="28"/>
              </w:rPr>
              <w:t>39</w:t>
            </w:r>
          </w:p>
        </w:tc>
      </w:tr>
      <w:tr w:rsidR="007D6851" w:rsidTr="00086203">
        <w:trPr>
          <w:trHeight w:val="633"/>
        </w:trPr>
        <w:tc>
          <w:tcPr>
            <w:tcW w:w="326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Овладение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мячом</w:t>
            </w:r>
          </w:p>
        </w:tc>
        <w:tc>
          <w:tcPr>
            <w:tcW w:w="89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086203">
              <w:rPr>
                <w:w w:val="99"/>
                <w:sz w:val="28"/>
              </w:rPr>
              <w:t>4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086203">
              <w:rPr>
                <w:w w:val="99"/>
                <w:sz w:val="28"/>
              </w:rPr>
              <w:t>5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086203">
              <w:rPr>
                <w:w w:val="99"/>
                <w:sz w:val="28"/>
              </w:rPr>
              <w:t>6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 w:rsidRPr="00086203">
              <w:rPr>
                <w:sz w:val="28"/>
              </w:rPr>
              <w:t>12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 w:rsidRPr="00086203">
              <w:rPr>
                <w:sz w:val="28"/>
              </w:rPr>
              <w:t>17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086203">
              <w:rPr>
                <w:sz w:val="28"/>
              </w:rPr>
              <w:t>24</w:t>
            </w:r>
          </w:p>
        </w:tc>
        <w:tc>
          <w:tcPr>
            <w:tcW w:w="89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 w:rsidRPr="00086203">
              <w:rPr>
                <w:sz w:val="28"/>
              </w:rPr>
              <w:t>26</w:t>
            </w:r>
          </w:p>
        </w:tc>
      </w:tr>
      <w:tr w:rsidR="007D6851" w:rsidTr="00086203">
        <w:trPr>
          <w:trHeight w:val="628"/>
        </w:trPr>
        <w:tc>
          <w:tcPr>
            <w:tcW w:w="326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w w:val="95"/>
                <w:sz w:val="28"/>
              </w:rPr>
              <w:t>Обманные</w:t>
            </w:r>
            <w:r w:rsidRPr="00086203">
              <w:rPr>
                <w:spacing w:val="45"/>
                <w:w w:val="95"/>
                <w:sz w:val="28"/>
              </w:rPr>
              <w:t xml:space="preserve"> </w:t>
            </w:r>
            <w:r w:rsidRPr="00086203">
              <w:rPr>
                <w:w w:val="95"/>
                <w:sz w:val="28"/>
              </w:rPr>
              <w:t>действия</w:t>
            </w:r>
          </w:p>
        </w:tc>
        <w:tc>
          <w:tcPr>
            <w:tcW w:w="89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086203">
              <w:rPr>
                <w:w w:val="99"/>
                <w:sz w:val="28"/>
              </w:rPr>
              <w:t>4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086203">
              <w:rPr>
                <w:w w:val="99"/>
                <w:sz w:val="28"/>
              </w:rPr>
              <w:t>5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 w:rsidRPr="00086203">
              <w:rPr>
                <w:w w:val="99"/>
                <w:sz w:val="28"/>
              </w:rPr>
              <w:t>7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 w:rsidRPr="00086203">
              <w:rPr>
                <w:sz w:val="28"/>
              </w:rPr>
              <w:t>11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 w:rsidRPr="00086203">
              <w:rPr>
                <w:sz w:val="28"/>
              </w:rPr>
              <w:t>14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086203">
              <w:rPr>
                <w:sz w:val="28"/>
              </w:rPr>
              <w:t>17</w:t>
            </w:r>
          </w:p>
        </w:tc>
        <w:tc>
          <w:tcPr>
            <w:tcW w:w="89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 w:rsidRPr="00086203">
              <w:rPr>
                <w:sz w:val="28"/>
              </w:rPr>
              <w:t>22</w:t>
            </w:r>
          </w:p>
        </w:tc>
      </w:tr>
      <w:tr w:rsidR="007D6851" w:rsidTr="00086203">
        <w:trPr>
          <w:trHeight w:val="633"/>
        </w:trPr>
        <w:tc>
          <w:tcPr>
            <w:tcW w:w="326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ИТОГО</w:t>
            </w:r>
          </w:p>
        </w:tc>
        <w:tc>
          <w:tcPr>
            <w:tcW w:w="89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086203">
              <w:rPr>
                <w:sz w:val="28"/>
              </w:rPr>
              <w:t>55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086203">
              <w:rPr>
                <w:sz w:val="28"/>
              </w:rPr>
              <w:t>74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086203">
              <w:rPr>
                <w:sz w:val="28"/>
              </w:rPr>
              <w:t>80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 w:rsidRPr="00086203">
              <w:rPr>
                <w:sz w:val="28"/>
              </w:rPr>
              <w:t>103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 w:rsidRPr="00086203">
              <w:rPr>
                <w:sz w:val="28"/>
              </w:rPr>
              <w:t>124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 w:rsidRPr="00086203">
              <w:rPr>
                <w:sz w:val="28"/>
              </w:rPr>
              <w:t>150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086203">
              <w:rPr>
                <w:sz w:val="28"/>
              </w:rPr>
              <w:t>172</w:t>
            </w:r>
          </w:p>
        </w:tc>
        <w:tc>
          <w:tcPr>
            <w:tcW w:w="89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 w:rsidRPr="00086203">
              <w:rPr>
                <w:sz w:val="28"/>
              </w:rPr>
              <w:t>194</w:t>
            </w:r>
          </w:p>
        </w:tc>
      </w:tr>
      <w:tr w:rsidR="007D6851" w:rsidTr="00086203">
        <w:trPr>
          <w:trHeight w:val="604"/>
        </w:trPr>
        <w:tc>
          <w:tcPr>
            <w:tcW w:w="326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Форма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контроля</w:t>
            </w:r>
          </w:p>
        </w:tc>
        <w:tc>
          <w:tcPr>
            <w:tcW w:w="898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9"/>
              <w:rPr>
                <w:sz w:val="28"/>
              </w:rPr>
            </w:pPr>
            <w:r w:rsidRPr="00086203">
              <w:rPr>
                <w:sz w:val="28"/>
              </w:rPr>
              <w:t>зачет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086203">
              <w:rPr>
                <w:sz w:val="28"/>
              </w:rPr>
              <w:t>зачет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086203">
              <w:rPr>
                <w:sz w:val="28"/>
              </w:rPr>
              <w:t>зачет</w:t>
            </w:r>
          </w:p>
        </w:tc>
        <w:tc>
          <w:tcPr>
            <w:tcW w:w="89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2"/>
              <w:rPr>
                <w:sz w:val="28"/>
              </w:rPr>
            </w:pPr>
            <w:r w:rsidRPr="00086203">
              <w:rPr>
                <w:sz w:val="28"/>
              </w:rPr>
              <w:t>зачет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1"/>
              <w:rPr>
                <w:sz w:val="28"/>
              </w:rPr>
            </w:pPr>
            <w:r w:rsidRPr="00086203">
              <w:rPr>
                <w:sz w:val="28"/>
              </w:rPr>
              <w:t>зачет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0"/>
              <w:rPr>
                <w:sz w:val="28"/>
              </w:rPr>
            </w:pPr>
            <w:r w:rsidRPr="00086203">
              <w:rPr>
                <w:sz w:val="28"/>
              </w:rPr>
              <w:t>зачет</w:t>
            </w:r>
          </w:p>
        </w:tc>
        <w:tc>
          <w:tcPr>
            <w:tcW w:w="89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8"/>
              <w:rPr>
                <w:sz w:val="28"/>
              </w:rPr>
            </w:pPr>
            <w:r w:rsidRPr="00086203">
              <w:rPr>
                <w:sz w:val="28"/>
              </w:rPr>
              <w:t>зачет</w:t>
            </w:r>
          </w:p>
        </w:tc>
        <w:tc>
          <w:tcPr>
            <w:tcW w:w="89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96"/>
              <w:rPr>
                <w:sz w:val="28"/>
              </w:rPr>
            </w:pPr>
            <w:r w:rsidRPr="00086203">
              <w:rPr>
                <w:sz w:val="28"/>
              </w:rPr>
              <w:t>зачет</w:t>
            </w:r>
          </w:p>
        </w:tc>
      </w:tr>
    </w:tbl>
    <w:p w:rsidR="007D6851" w:rsidRDefault="007D6851">
      <w:pPr>
        <w:pStyle w:val="BodyText"/>
        <w:spacing w:before="6"/>
        <w:ind w:left="0"/>
        <w:jc w:val="left"/>
        <w:rPr>
          <w:b/>
          <w:sz w:val="20"/>
        </w:rPr>
      </w:pPr>
    </w:p>
    <w:p w:rsidR="007D6851" w:rsidRDefault="007D6851">
      <w:pPr>
        <w:spacing w:before="87" w:line="319" w:lineRule="exact"/>
        <w:ind w:left="3987"/>
        <w:jc w:val="both"/>
        <w:rPr>
          <w:b/>
          <w:sz w:val="28"/>
        </w:rPr>
      </w:pPr>
      <w:r>
        <w:rPr>
          <w:b/>
          <w:sz w:val="28"/>
        </w:rPr>
        <w:t>Тактическая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подготовка.</w:t>
      </w:r>
    </w:p>
    <w:p w:rsidR="007D6851" w:rsidRPr="00C60E50" w:rsidRDefault="007D6851">
      <w:pPr>
        <w:pStyle w:val="BodyText"/>
        <w:ind w:right="352" w:firstLine="710"/>
        <w:rPr>
          <w:lang w:val="ru-RU"/>
        </w:rPr>
      </w:pPr>
      <w:r w:rsidRPr="00C60E50">
        <w:rPr>
          <w:lang w:val="ru-RU"/>
        </w:rPr>
        <w:t>Тактическая подготовка играет ведущую роль в становлении мастерства юных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баскетболистов.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Поэтому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важно,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чтобы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любого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технического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решались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и определенные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тактические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задачи.</w:t>
      </w:r>
    </w:p>
    <w:p w:rsidR="007D6851" w:rsidRPr="00C60E50" w:rsidRDefault="007D6851">
      <w:pPr>
        <w:pStyle w:val="BodyText"/>
        <w:ind w:right="344" w:firstLine="710"/>
        <w:rPr>
          <w:lang w:val="ru-RU"/>
        </w:rPr>
      </w:pPr>
      <w:r w:rsidRPr="00C60E50">
        <w:rPr>
          <w:lang w:val="ru-RU"/>
        </w:rPr>
        <w:t>Тактическая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начинается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простейших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упражнений,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включающих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взаимодействие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партнерами.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мере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совершенствования тактического мастерства упражнения и условия их выполнения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усложняются.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Конкретные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тактические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использованием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ранних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должны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уступать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место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заданиям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постановкой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задачи,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решения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которой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должен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выбрать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наиболее правильный путь, проявляя при этом тактическую гибкость. Тактическое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мышление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необходимо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развивать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постоянно,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каждого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учебно – тренировочного занятия. Игровые упражнения, а также игры полными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неполными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составами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являются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основой тактической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баскетболистов.</w:t>
      </w:r>
    </w:p>
    <w:p w:rsidR="007D6851" w:rsidRDefault="007D6851">
      <w:pPr>
        <w:spacing w:before="3"/>
        <w:ind w:left="779"/>
        <w:jc w:val="both"/>
        <w:rPr>
          <w:b/>
          <w:sz w:val="28"/>
        </w:rPr>
      </w:pPr>
      <w:r>
        <w:rPr>
          <w:b/>
          <w:sz w:val="28"/>
        </w:rPr>
        <w:t>Тактика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нападения</w:t>
      </w:r>
    </w:p>
    <w:p w:rsidR="007D6851" w:rsidRDefault="007D6851">
      <w:pPr>
        <w:pStyle w:val="BodyText"/>
        <w:spacing w:before="2"/>
        <w:ind w:left="0"/>
        <w:jc w:val="left"/>
        <w:rPr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08"/>
        <w:gridCol w:w="691"/>
        <w:gridCol w:w="864"/>
        <w:gridCol w:w="869"/>
        <w:gridCol w:w="864"/>
        <w:gridCol w:w="869"/>
        <w:gridCol w:w="691"/>
        <w:gridCol w:w="863"/>
        <w:gridCol w:w="844"/>
      </w:tblGrid>
      <w:tr w:rsidR="007D6851" w:rsidTr="00086203">
        <w:trPr>
          <w:trHeight w:val="945"/>
        </w:trPr>
        <w:tc>
          <w:tcPr>
            <w:tcW w:w="3808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Приемы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игры</w:t>
            </w:r>
          </w:p>
        </w:tc>
        <w:tc>
          <w:tcPr>
            <w:tcW w:w="2424" w:type="dxa"/>
            <w:gridSpan w:val="3"/>
          </w:tcPr>
          <w:p w:rsidR="007D6851" w:rsidRPr="00086203" w:rsidRDefault="007D6851" w:rsidP="00086203">
            <w:pPr>
              <w:pStyle w:val="TableParagraph"/>
              <w:tabs>
                <w:tab w:val="left" w:pos="1064"/>
              </w:tabs>
              <w:ind w:left="-40" w:right="100" w:firstLine="135"/>
              <w:rPr>
                <w:sz w:val="28"/>
              </w:rPr>
            </w:pPr>
            <w:r w:rsidRPr="00086203">
              <w:rPr>
                <w:sz w:val="28"/>
              </w:rPr>
              <w:t>Этап</w:t>
            </w:r>
            <w:r w:rsidRPr="00086203">
              <w:rPr>
                <w:sz w:val="28"/>
              </w:rPr>
              <w:tab/>
            </w:r>
            <w:r w:rsidRPr="00086203">
              <w:rPr>
                <w:spacing w:val="-1"/>
                <w:sz w:val="28"/>
              </w:rPr>
              <w:t>начальной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готовки</w:t>
            </w:r>
          </w:p>
        </w:tc>
        <w:tc>
          <w:tcPr>
            <w:tcW w:w="4131" w:type="dxa"/>
            <w:gridSpan w:val="5"/>
          </w:tcPr>
          <w:p w:rsidR="007D6851" w:rsidRPr="00086203" w:rsidRDefault="007D6851" w:rsidP="00086203">
            <w:pPr>
              <w:pStyle w:val="TableParagraph"/>
              <w:ind w:left="110" w:right="614"/>
              <w:rPr>
                <w:sz w:val="28"/>
              </w:rPr>
            </w:pPr>
            <w:r w:rsidRPr="00086203">
              <w:rPr>
                <w:sz w:val="28"/>
              </w:rPr>
              <w:t>Тренировочный этап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(спортивная</w:t>
            </w:r>
            <w:r w:rsidRPr="00086203">
              <w:rPr>
                <w:spacing w:val="-17"/>
                <w:sz w:val="28"/>
              </w:rPr>
              <w:t xml:space="preserve"> </w:t>
            </w:r>
            <w:r w:rsidRPr="00086203">
              <w:rPr>
                <w:sz w:val="28"/>
              </w:rPr>
              <w:t>специализация)</w:t>
            </w:r>
          </w:p>
        </w:tc>
      </w:tr>
      <w:tr w:rsidR="007D6851" w:rsidTr="00086203">
        <w:trPr>
          <w:trHeight w:val="321"/>
        </w:trPr>
        <w:tc>
          <w:tcPr>
            <w:tcW w:w="3808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6555" w:type="dxa"/>
            <w:gridSpan w:val="8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4"/>
              <w:rPr>
                <w:sz w:val="28"/>
              </w:rPr>
            </w:pPr>
            <w:r w:rsidRPr="00086203">
              <w:rPr>
                <w:sz w:val="28"/>
              </w:rPr>
              <w:t>Год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обучения</w:t>
            </w:r>
          </w:p>
        </w:tc>
      </w:tr>
      <w:tr w:rsidR="007D6851" w:rsidTr="00086203">
        <w:trPr>
          <w:trHeight w:val="321"/>
        </w:trPr>
        <w:tc>
          <w:tcPr>
            <w:tcW w:w="3808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95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96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6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 w:rsidRPr="00086203">
              <w:rPr>
                <w:sz w:val="28"/>
              </w:rPr>
              <w:t>4-й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8"/>
              <w:rPr>
                <w:sz w:val="28"/>
              </w:rPr>
            </w:pPr>
            <w:r w:rsidRPr="00086203">
              <w:rPr>
                <w:sz w:val="28"/>
              </w:rPr>
              <w:t>5-й</w:t>
            </w:r>
          </w:p>
        </w:tc>
      </w:tr>
    </w:tbl>
    <w:p w:rsidR="007D6851" w:rsidRDefault="007D6851">
      <w:pPr>
        <w:spacing w:line="302" w:lineRule="exact"/>
        <w:rPr>
          <w:sz w:val="28"/>
        </w:rPr>
        <w:sectPr w:rsidR="007D6851">
          <w:type w:val="continuous"/>
          <w:pgSz w:w="11910" w:h="16840"/>
          <w:pgMar w:top="340" w:right="220" w:bottom="522" w:left="92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08"/>
        <w:gridCol w:w="691"/>
        <w:gridCol w:w="864"/>
        <w:gridCol w:w="869"/>
        <w:gridCol w:w="864"/>
        <w:gridCol w:w="869"/>
        <w:gridCol w:w="691"/>
        <w:gridCol w:w="863"/>
        <w:gridCol w:w="844"/>
      </w:tblGrid>
      <w:tr w:rsidR="007D6851" w:rsidTr="00086203">
        <w:trPr>
          <w:trHeight w:val="638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Выход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для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получения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9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3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37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Выход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для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отвлечения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9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3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326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Розыгрыш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9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3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</w:tr>
      <w:tr w:rsidR="007D6851" w:rsidTr="00086203">
        <w:trPr>
          <w:trHeight w:val="321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Атака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корзины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9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33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«Передай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мяч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и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выходи»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9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3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325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Заслон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5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Наведение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9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Пересечение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9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9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6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Треугольник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Тройка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Малая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восьмерка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52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Скрестный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выход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6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Сдвоенный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заслон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7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33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Наведение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на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двух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игроков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38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Система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быстрого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прорыва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960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ind w:left="71" w:right="371"/>
              <w:rPr>
                <w:sz w:val="28"/>
              </w:rPr>
            </w:pPr>
            <w:r w:rsidRPr="00086203">
              <w:rPr>
                <w:sz w:val="28"/>
              </w:rPr>
              <w:t>Система</w:t>
            </w:r>
            <w:r w:rsidRPr="00086203">
              <w:rPr>
                <w:spacing w:val="-14"/>
                <w:sz w:val="28"/>
              </w:rPr>
              <w:t xml:space="preserve"> </w:t>
            </w:r>
            <w:r w:rsidRPr="00086203">
              <w:rPr>
                <w:sz w:val="28"/>
              </w:rPr>
              <w:t>эшелонированного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прорыва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962"/>
        </w:trPr>
        <w:tc>
          <w:tcPr>
            <w:tcW w:w="3808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ind w:left="71" w:right="689"/>
              <w:rPr>
                <w:sz w:val="28"/>
              </w:rPr>
            </w:pPr>
            <w:r w:rsidRPr="00086203">
              <w:rPr>
                <w:sz w:val="28"/>
              </w:rPr>
              <w:t>Система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нападения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через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центрового</w:t>
            </w:r>
          </w:p>
        </w:tc>
        <w:tc>
          <w:tcPr>
            <w:tcW w:w="691" w:type="dxa"/>
            <w:tcBorders>
              <w:bottom w:val="single" w:sz="6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bottom w:val="single" w:sz="6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bottom w:val="single" w:sz="6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957"/>
        </w:trPr>
        <w:tc>
          <w:tcPr>
            <w:tcW w:w="3808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ind w:left="71" w:right="937"/>
              <w:rPr>
                <w:sz w:val="28"/>
              </w:rPr>
            </w:pPr>
            <w:r w:rsidRPr="00086203">
              <w:rPr>
                <w:sz w:val="28"/>
              </w:rPr>
              <w:t>Система нападения без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центрового</w:t>
            </w:r>
          </w:p>
        </w:tc>
        <w:tc>
          <w:tcPr>
            <w:tcW w:w="691" w:type="dxa"/>
            <w:tcBorders>
              <w:top w:val="single" w:sz="6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top w:val="single" w:sz="6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  <w:tcBorders>
              <w:top w:val="single" w:sz="6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  <w:tcBorders>
              <w:top w:val="single" w:sz="6" w:space="0" w:color="000000"/>
            </w:tcBorders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9" w:lineRule="exact"/>
              <w:ind w:left="11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91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9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309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47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tabs>
                <w:tab w:val="left" w:pos="1458"/>
                <w:tab w:val="left" w:pos="2399"/>
              </w:tabs>
              <w:spacing w:line="311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Игра</w:t>
            </w:r>
            <w:r w:rsidRPr="00086203">
              <w:rPr>
                <w:sz w:val="28"/>
              </w:rPr>
              <w:tab/>
              <w:t>в</w:t>
            </w:r>
            <w:r w:rsidRPr="00086203">
              <w:rPr>
                <w:sz w:val="28"/>
              </w:rPr>
              <w:tab/>
              <w:t>численном</w:t>
            </w:r>
          </w:p>
          <w:p w:rsidR="007D6851" w:rsidRPr="00086203" w:rsidRDefault="007D6851" w:rsidP="00086203">
            <w:pPr>
              <w:pStyle w:val="TableParagraph"/>
              <w:spacing w:line="316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большинстве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652"/>
        </w:trPr>
        <w:tc>
          <w:tcPr>
            <w:tcW w:w="380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Игра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в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меньшинстве</w:t>
            </w:r>
          </w:p>
        </w:tc>
        <w:tc>
          <w:tcPr>
            <w:tcW w:w="69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69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9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6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</w:tbl>
    <w:p w:rsidR="007D6851" w:rsidRDefault="007D6851">
      <w:pPr>
        <w:pStyle w:val="BodyText"/>
        <w:spacing w:before="7"/>
        <w:ind w:left="0"/>
        <w:jc w:val="left"/>
        <w:rPr>
          <w:b/>
          <w:sz w:val="20"/>
        </w:rPr>
      </w:pPr>
    </w:p>
    <w:p w:rsidR="007D6851" w:rsidRDefault="007D6851">
      <w:pPr>
        <w:spacing w:before="87"/>
        <w:ind w:left="1682" w:right="1254"/>
        <w:jc w:val="center"/>
        <w:rPr>
          <w:b/>
          <w:sz w:val="28"/>
        </w:rPr>
      </w:pPr>
      <w:r>
        <w:rPr>
          <w:b/>
          <w:sz w:val="28"/>
        </w:rPr>
        <w:t>Тактика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защиты</w:t>
      </w:r>
    </w:p>
    <w:p w:rsidR="007D6851" w:rsidRDefault="007D6851">
      <w:pPr>
        <w:pStyle w:val="BodyText"/>
        <w:spacing w:before="1" w:after="1"/>
        <w:ind w:left="0"/>
        <w:jc w:val="left"/>
        <w:rPr>
          <w:b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26"/>
        <w:gridCol w:w="676"/>
        <w:gridCol w:w="844"/>
        <w:gridCol w:w="849"/>
        <w:gridCol w:w="844"/>
        <w:gridCol w:w="845"/>
        <w:gridCol w:w="682"/>
        <w:gridCol w:w="845"/>
        <w:gridCol w:w="826"/>
      </w:tblGrid>
      <w:tr w:rsidR="007D6851" w:rsidTr="00086203">
        <w:trPr>
          <w:trHeight w:val="643"/>
        </w:trPr>
        <w:tc>
          <w:tcPr>
            <w:tcW w:w="3726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Приемы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игры</w:t>
            </w:r>
          </w:p>
        </w:tc>
        <w:tc>
          <w:tcPr>
            <w:tcW w:w="2369" w:type="dxa"/>
            <w:gridSpan w:val="3"/>
          </w:tcPr>
          <w:p w:rsidR="007D6851" w:rsidRPr="00086203" w:rsidRDefault="007D6851" w:rsidP="00086203">
            <w:pPr>
              <w:pStyle w:val="TableParagraph"/>
              <w:tabs>
                <w:tab w:val="left" w:pos="1016"/>
              </w:tabs>
              <w:spacing w:line="315" w:lineRule="exact"/>
              <w:ind w:left="38"/>
              <w:rPr>
                <w:sz w:val="28"/>
              </w:rPr>
            </w:pPr>
            <w:r w:rsidRPr="00086203">
              <w:rPr>
                <w:sz w:val="28"/>
              </w:rPr>
              <w:t>Этап</w:t>
            </w:r>
            <w:r w:rsidRPr="00086203">
              <w:rPr>
                <w:sz w:val="28"/>
              </w:rPr>
              <w:tab/>
              <w:t>начальной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3"/>
              <w:rPr>
                <w:sz w:val="28"/>
              </w:rPr>
            </w:pPr>
            <w:r w:rsidRPr="00086203">
              <w:rPr>
                <w:sz w:val="28"/>
              </w:rPr>
              <w:t>отовки</w:t>
            </w:r>
          </w:p>
        </w:tc>
        <w:tc>
          <w:tcPr>
            <w:tcW w:w="4042" w:type="dxa"/>
            <w:gridSpan w:val="5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086203">
              <w:rPr>
                <w:sz w:val="28"/>
              </w:rPr>
              <w:t>Тренировочный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этап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65"/>
              <w:rPr>
                <w:sz w:val="28"/>
              </w:rPr>
            </w:pPr>
            <w:r w:rsidRPr="00086203">
              <w:rPr>
                <w:sz w:val="28"/>
              </w:rPr>
              <w:t>(спортивная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специализация)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6411" w:type="dxa"/>
            <w:gridSpan w:val="8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7"/>
              <w:rPr>
                <w:sz w:val="28"/>
              </w:rPr>
            </w:pPr>
            <w:r w:rsidRPr="00086203">
              <w:rPr>
                <w:sz w:val="28"/>
              </w:rPr>
              <w:t>Год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обучения</w:t>
            </w:r>
          </w:p>
        </w:tc>
      </w:tr>
      <w:tr w:rsidR="007D6851" w:rsidTr="00086203">
        <w:trPr>
          <w:trHeight w:val="325"/>
        </w:trPr>
        <w:tc>
          <w:tcPr>
            <w:tcW w:w="3726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67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38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39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84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40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65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66"/>
              <w:rPr>
                <w:sz w:val="28"/>
              </w:rPr>
            </w:pPr>
            <w:r w:rsidRPr="00086203">
              <w:rPr>
                <w:sz w:val="28"/>
              </w:rPr>
              <w:t>4-й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sz w:val="28"/>
              </w:rPr>
              <w:t>5-й</w:t>
            </w:r>
          </w:p>
        </w:tc>
      </w:tr>
      <w:tr w:rsidR="007D6851" w:rsidTr="00086203">
        <w:trPr>
          <w:trHeight w:val="643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Противодействие</w:t>
            </w:r>
            <w:r w:rsidRPr="00086203">
              <w:rPr>
                <w:spacing w:val="-8"/>
                <w:sz w:val="28"/>
              </w:rPr>
              <w:t xml:space="preserve"> </w:t>
            </w:r>
            <w:r w:rsidRPr="00086203">
              <w:rPr>
                <w:sz w:val="28"/>
              </w:rPr>
              <w:t>получению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мяча</w:t>
            </w:r>
          </w:p>
        </w:tc>
        <w:tc>
          <w:tcPr>
            <w:tcW w:w="67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9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2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Противодействие</w:t>
            </w:r>
            <w:r w:rsidRPr="00086203">
              <w:rPr>
                <w:spacing w:val="5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выходу</w:t>
            </w:r>
            <w:r w:rsidRPr="00086203">
              <w:rPr>
                <w:spacing w:val="4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на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свободное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место</w:t>
            </w:r>
          </w:p>
        </w:tc>
        <w:tc>
          <w:tcPr>
            <w:tcW w:w="67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9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2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2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Противодействие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розыгрышу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</w:p>
        </w:tc>
        <w:tc>
          <w:tcPr>
            <w:tcW w:w="67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9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682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26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</w:tr>
      <w:tr w:rsidR="007D6851" w:rsidTr="00086203">
        <w:trPr>
          <w:trHeight w:val="648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tabs>
                <w:tab w:val="left" w:pos="2983"/>
              </w:tabs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Противодействие</w:t>
            </w:r>
            <w:r w:rsidRPr="00086203">
              <w:rPr>
                <w:sz w:val="28"/>
              </w:rPr>
              <w:tab/>
              <w:t>атаке</w:t>
            </w:r>
          </w:p>
          <w:p w:rsidR="007D6851" w:rsidRPr="00086203" w:rsidRDefault="007D6851" w:rsidP="00086203">
            <w:pPr>
              <w:pStyle w:val="TableParagraph"/>
              <w:spacing w:line="313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корзины</w:t>
            </w:r>
          </w:p>
        </w:tc>
        <w:tc>
          <w:tcPr>
            <w:tcW w:w="67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38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3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9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6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</w:tbl>
    <w:p w:rsidR="007D6851" w:rsidRDefault="007D6851">
      <w:pPr>
        <w:spacing w:line="315" w:lineRule="exact"/>
        <w:rPr>
          <w:sz w:val="28"/>
        </w:rPr>
        <w:sectPr w:rsidR="007D6851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726"/>
        <w:gridCol w:w="676"/>
        <w:gridCol w:w="844"/>
        <w:gridCol w:w="849"/>
        <w:gridCol w:w="844"/>
        <w:gridCol w:w="845"/>
        <w:gridCol w:w="682"/>
        <w:gridCol w:w="845"/>
        <w:gridCol w:w="826"/>
      </w:tblGrid>
      <w:tr w:rsidR="007D6851" w:rsidTr="00086203">
        <w:trPr>
          <w:trHeight w:val="325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Подстраховка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3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9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4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6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Переключение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6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Проскальзывание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Групповой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отбор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мяча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5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Против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тройки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Против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малой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восьмерки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Против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скрестного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выхода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5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Против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сдвоенного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заслона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Против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наведения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на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двух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Система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личной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зашиты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39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9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40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4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5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Система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зонной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защиты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Система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смешанной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защиты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Система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личного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прессинга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Система</w:t>
            </w:r>
            <w:r w:rsidRPr="00086203">
              <w:rPr>
                <w:spacing w:val="-6"/>
                <w:sz w:val="28"/>
              </w:rPr>
              <w:t xml:space="preserve"> </w:t>
            </w:r>
            <w:r w:rsidRPr="00086203">
              <w:rPr>
                <w:sz w:val="28"/>
              </w:rPr>
              <w:t>зонного</w:t>
            </w:r>
            <w:r w:rsidRPr="00086203">
              <w:rPr>
                <w:spacing w:val="-7"/>
                <w:sz w:val="28"/>
              </w:rPr>
              <w:t xml:space="preserve"> </w:t>
            </w:r>
            <w:r w:rsidRPr="00086203">
              <w:rPr>
                <w:sz w:val="28"/>
              </w:rPr>
              <w:t>прессинга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682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6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Игра</w:t>
            </w:r>
            <w:r w:rsidRPr="00086203">
              <w:rPr>
                <w:spacing w:val="-3"/>
                <w:sz w:val="28"/>
              </w:rPr>
              <w:t xml:space="preserve"> </w:t>
            </w:r>
            <w:r w:rsidRPr="00086203">
              <w:rPr>
                <w:sz w:val="28"/>
              </w:rPr>
              <w:t>в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большинстве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6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  <w:tr w:rsidR="007D6851" w:rsidTr="00086203">
        <w:trPr>
          <w:trHeight w:val="321"/>
        </w:trPr>
        <w:tc>
          <w:tcPr>
            <w:tcW w:w="37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Игра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в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меньшинстве</w:t>
            </w:r>
          </w:p>
        </w:tc>
        <w:tc>
          <w:tcPr>
            <w:tcW w:w="676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4" w:type="dxa"/>
          </w:tcPr>
          <w:p w:rsidR="007D6851" w:rsidRPr="00086203" w:rsidRDefault="007D6851">
            <w:pPr>
              <w:pStyle w:val="TableParagraph"/>
              <w:rPr>
                <w:sz w:val="24"/>
              </w:rPr>
            </w:pP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682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66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  <w:tc>
          <w:tcPr>
            <w:tcW w:w="826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71"/>
              <w:rPr>
                <w:sz w:val="28"/>
              </w:rPr>
            </w:pPr>
            <w:r w:rsidRPr="00086203">
              <w:rPr>
                <w:w w:val="99"/>
                <w:sz w:val="28"/>
              </w:rPr>
              <w:t>+</w:t>
            </w:r>
          </w:p>
        </w:tc>
      </w:tr>
    </w:tbl>
    <w:p w:rsidR="007D6851" w:rsidRDefault="007D6851">
      <w:pPr>
        <w:pStyle w:val="BodyText"/>
        <w:spacing w:before="6"/>
        <w:ind w:left="0"/>
        <w:jc w:val="left"/>
        <w:rPr>
          <w:b/>
          <w:sz w:val="20"/>
        </w:rPr>
      </w:pPr>
    </w:p>
    <w:p w:rsidR="007D6851" w:rsidRDefault="007D6851">
      <w:pPr>
        <w:spacing w:before="87" w:line="319" w:lineRule="exact"/>
        <w:ind w:left="3714"/>
        <w:jc w:val="both"/>
        <w:rPr>
          <w:b/>
          <w:sz w:val="28"/>
        </w:rPr>
      </w:pPr>
      <w:r>
        <w:rPr>
          <w:b/>
          <w:w w:val="95"/>
          <w:sz w:val="28"/>
        </w:rPr>
        <w:t>Психологическая</w:t>
      </w:r>
      <w:r>
        <w:rPr>
          <w:b/>
          <w:spacing w:val="66"/>
          <w:w w:val="95"/>
          <w:sz w:val="28"/>
        </w:rPr>
        <w:t xml:space="preserve"> </w:t>
      </w:r>
      <w:r>
        <w:rPr>
          <w:b/>
          <w:w w:val="95"/>
          <w:sz w:val="28"/>
        </w:rPr>
        <w:t>подготовка.</w:t>
      </w:r>
    </w:p>
    <w:p w:rsidR="007D6851" w:rsidRPr="00C60E50" w:rsidRDefault="007D6851">
      <w:pPr>
        <w:pStyle w:val="BodyText"/>
        <w:ind w:right="341" w:firstLine="566"/>
        <w:rPr>
          <w:lang w:val="ru-RU"/>
        </w:rPr>
      </w:pPr>
      <w:r w:rsidRPr="00C60E50">
        <w:rPr>
          <w:lang w:val="ru-RU"/>
        </w:rPr>
        <w:t>Психологическая подготовка спортсмена – это организованный, управляемый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 реализации его потенциальных психических возможностей в объективных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результатах, адекватных этим возможностям. То же можно говорить о подготовке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команды, у которой есть свои потенциальные психические возможности. Они 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являются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суммой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возможностей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игроков,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а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становятся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чем-то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принципиально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новым: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у каждой команды есть свой характер, темперамент, свое отношение к тому или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иному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сопернику.</w:t>
      </w:r>
    </w:p>
    <w:p w:rsidR="007D6851" w:rsidRPr="00C60E50" w:rsidRDefault="007D6851">
      <w:pPr>
        <w:pStyle w:val="BodyText"/>
        <w:ind w:right="351" w:firstLine="566"/>
        <w:rPr>
          <w:lang w:val="ru-RU"/>
        </w:rPr>
      </w:pPr>
      <w:r w:rsidRPr="00C60E50">
        <w:rPr>
          <w:lang w:val="ru-RU"/>
        </w:rPr>
        <w:t>Психологическая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являясь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составной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частью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системы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тренировки,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зависит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других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форм: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технической,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тактической.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низком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развития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качеств,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независимо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полезности приемов психической регуляции, команда не может добиться высоких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достижений,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результат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будет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адекватен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возможностям,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т.е.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невысоким.</w:t>
      </w:r>
    </w:p>
    <w:p w:rsidR="007D6851" w:rsidRPr="00C60E50" w:rsidRDefault="007D6851">
      <w:pPr>
        <w:pStyle w:val="BodyText"/>
        <w:ind w:right="347" w:firstLine="566"/>
        <w:rPr>
          <w:lang w:val="ru-RU"/>
        </w:rPr>
      </w:pPr>
      <w:r w:rsidRPr="00C60E50">
        <w:rPr>
          <w:lang w:val="ru-RU"/>
        </w:rPr>
        <w:t>Принято различать три основных вида психологической подготовки, связанных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друг 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другом,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но направленных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на решение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самостоятельных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задач:</w:t>
      </w:r>
    </w:p>
    <w:p w:rsidR="007D6851" w:rsidRDefault="007D6851">
      <w:pPr>
        <w:pStyle w:val="ListParagraph"/>
        <w:numPr>
          <w:ilvl w:val="0"/>
          <w:numId w:val="12"/>
        </w:numPr>
        <w:tabs>
          <w:tab w:val="left" w:pos="1063"/>
        </w:tabs>
        <w:spacing w:line="322" w:lineRule="exact"/>
        <w:ind w:hanging="284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-11"/>
          <w:sz w:val="28"/>
        </w:rPr>
        <w:t xml:space="preserve"> </w:t>
      </w:r>
      <w:r>
        <w:rPr>
          <w:sz w:val="28"/>
        </w:rPr>
        <w:t>психологическая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подготовка;</w:t>
      </w:r>
    </w:p>
    <w:p w:rsidR="007D6851" w:rsidRPr="00C60E50" w:rsidRDefault="007D6851">
      <w:pPr>
        <w:pStyle w:val="ListParagraph"/>
        <w:numPr>
          <w:ilvl w:val="0"/>
          <w:numId w:val="12"/>
        </w:numPr>
        <w:tabs>
          <w:tab w:val="left" w:pos="1063"/>
        </w:tabs>
        <w:spacing w:line="322" w:lineRule="exact"/>
        <w:ind w:hanging="284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специальная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психологическая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подготовка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соревнованиям;</w:t>
      </w:r>
    </w:p>
    <w:p w:rsidR="007D6851" w:rsidRPr="00C60E50" w:rsidRDefault="007D6851">
      <w:pPr>
        <w:pStyle w:val="ListParagraph"/>
        <w:numPr>
          <w:ilvl w:val="0"/>
          <w:numId w:val="12"/>
        </w:numPr>
        <w:tabs>
          <w:tab w:val="left" w:pos="1063"/>
        </w:tabs>
        <w:spacing w:line="322" w:lineRule="exact"/>
        <w:ind w:hanging="284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психологическая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защита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конкретном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соревновании.</w:t>
      </w:r>
    </w:p>
    <w:p w:rsidR="007D6851" w:rsidRPr="00C60E50" w:rsidRDefault="007D6851">
      <w:pPr>
        <w:pStyle w:val="BodyText"/>
        <w:ind w:right="350" w:firstLine="566"/>
        <w:rPr>
          <w:lang w:val="ru-RU"/>
        </w:rPr>
      </w:pPr>
      <w:r w:rsidRPr="00C60E50">
        <w:rPr>
          <w:lang w:val="ru-RU"/>
        </w:rPr>
        <w:t>Общая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решается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двумя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путями.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Первый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предполагает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спортсмена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универсальным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приемам,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обеспечивающим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психологическую готовность человека к деятельности в экстремальных условиях: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способам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саморегуляции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эмоциональных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состояний,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активации,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обеспечивающей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эффективную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деятельность,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концентрации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распределению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внимания, способам мобилизации на максимальные волевые и физические усилия.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Второй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путь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предполагает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приемам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моделирования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соревновательной борьбы.</w:t>
      </w:r>
    </w:p>
    <w:p w:rsidR="007D6851" w:rsidRPr="00C60E50" w:rsidRDefault="007D6851">
      <w:pPr>
        <w:pStyle w:val="BodyText"/>
        <w:spacing w:before="1"/>
        <w:ind w:right="347" w:firstLine="566"/>
        <w:rPr>
          <w:lang w:val="ru-RU"/>
        </w:rPr>
      </w:pPr>
      <w:r w:rsidRPr="00C60E50">
        <w:rPr>
          <w:lang w:val="ru-RU"/>
        </w:rPr>
        <w:t>Общая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напрямую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связана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воспитательным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процессом: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применение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любого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педагогического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только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тогда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полезно,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когда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тренер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особенности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каждого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своего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подопечного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(характер,</w:t>
      </w:r>
      <w:r w:rsidRPr="00C60E50">
        <w:rPr>
          <w:spacing w:val="38"/>
          <w:lang w:val="ru-RU"/>
        </w:rPr>
        <w:t xml:space="preserve"> </w:t>
      </w:r>
      <w:r w:rsidRPr="00C60E50">
        <w:rPr>
          <w:lang w:val="ru-RU"/>
        </w:rPr>
        <w:t>темперамент,</w:t>
      </w:r>
      <w:r w:rsidRPr="00C60E50">
        <w:rPr>
          <w:spacing w:val="38"/>
          <w:lang w:val="ru-RU"/>
        </w:rPr>
        <w:t xml:space="preserve"> </w:t>
      </w:r>
      <w:r w:rsidRPr="00C60E50">
        <w:rPr>
          <w:lang w:val="ru-RU"/>
        </w:rPr>
        <w:t>мотивацию</w:t>
      </w:r>
      <w:r w:rsidRPr="00C60E50">
        <w:rPr>
          <w:spacing w:val="34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35"/>
          <w:lang w:val="ru-RU"/>
        </w:rPr>
        <w:t xml:space="preserve"> </w:t>
      </w:r>
      <w:r w:rsidRPr="00C60E50">
        <w:rPr>
          <w:lang w:val="ru-RU"/>
        </w:rPr>
        <w:t>баскетболом,</w:t>
      </w:r>
      <w:r w:rsidRPr="00C60E50">
        <w:rPr>
          <w:spacing w:val="38"/>
          <w:lang w:val="ru-RU"/>
        </w:rPr>
        <w:t xml:space="preserve"> </w:t>
      </w:r>
      <w:r w:rsidRPr="00C60E50">
        <w:rPr>
          <w:lang w:val="ru-RU"/>
        </w:rPr>
        <w:t>волевые</w:t>
      </w:r>
      <w:r w:rsidRPr="00C60E50">
        <w:rPr>
          <w:spacing w:val="37"/>
          <w:lang w:val="ru-RU"/>
        </w:rPr>
        <w:t xml:space="preserve"> </w:t>
      </w:r>
      <w:r w:rsidRPr="00C60E50">
        <w:rPr>
          <w:lang w:val="ru-RU"/>
        </w:rPr>
        <w:t>качества)</w:t>
      </w:r>
      <w:r w:rsidRPr="00C60E50">
        <w:rPr>
          <w:spacing w:val="34"/>
          <w:lang w:val="ru-RU"/>
        </w:rPr>
        <w:t xml:space="preserve"> </w:t>
      </w:r>
      <w:r w:rsidRPr="00C60E50">
        <w:rPr>
          <w:lang w:val="ru-RU"/>
        </w:rPr>
        <w:t>и</w:t>
      </w:r>
    </w:p>
    <w:p w:rsidR="007D6851" w:rsidRPr="00C60E50" w:rsidRDefault="007D6851">
      <w:pPr>
        <w:rPr>
          <w:lang w:val="ru-RU"/>
        </w:rPr>
        <w:sectPr w:rsidR="007D6851" w:rsidRPr="00C60E50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ind w:right="353"/>
        <w:rPr>
          <w:lang w:val="ru-RU"/>
        </w:rPr>
      </w:pPr>
      <w:r w:rsidRPr="00C60E50">
        <w:rPr>
          <w:lang w:val="ru-RU"/>
        </w:rPr>
        <w:t>команды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целом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(взаимосвязь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социальных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микрогрупп,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роль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лидеров,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наличие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«отвергаемых»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группой).</w:t>
      </w:r>
    </w:p>
    <w:p w:rsidR="007D6851" w:rsidRPr="00C60E50" w:rsidRDefault="007D6851">
      <w:pPr>
        <w:pStyle w:val="BodyText"/>
        <w:spacing w:before="5"/>
        <w:ind w:right="345" w:firstLine="566"/>
        <w:rPr>
          <w:lang w:val="ru-RU"/>
        </w:rPr>
      </w:pPr>
      <w:r w:rsidRPr="00C60E50">
        <w:rPr>
          <w:lang w:val="ru-RU"/>
        </w:rPr>
        <w:t>В том случае, когда цель психологической подготовки – подведение спортсмена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высшему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готовности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ответственным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играм,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направленность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существенно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меняется.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направлена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решение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частных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задач,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ориентация на те социальные ценности, которые являются ведущими для данной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команды, формирование у спортсмена и команды «внутренних опор», преодоление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психологических барьеров, особенно тех, которые возникают в игре с конкретным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соперником,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моделирование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предстоящей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борьбы,</w:t>
      </w:r>
      <w:r w:rsidRPr="00C60E50">
        <w:rPr>
          <w:spacing w:val="1"/>
          <w:lang w:val="ru-RU"/>
        </w:rPr>
        <w:t xml:space="preserve"> </w:t>
      </w:r>
      <w:r w:rsidRPr="00C60E50">
        <w:rPr>
          <w:spacing w:val="-1"/>
          <w:lang w:val="ru-RU"/>
        </w:rPr>
        <w:t xml:space="preserve">форсирование «сильных» сторон психологической подготовленности </w:t>
      </w:r>
      <w:r w:rsidRPr="00C60E50">
        <w:rPr>
          <w:lang w:val="ru-RU"/>
        </w:rPr>
        <w:t>каждого игрока</w:t>
      </w:r>
      <w:r w:rsidRPr="00C60E50">
        <w:rPr>
          <w:spacing w:val="-68"/>
          <w:lang w:val="ru-RU"/>
        </w:rPr>
        <w:t xml:space="preserve"> </w:t>
      </w:r>
      <w:r w:rsidRPr="00C60E50">
        <w:rPr>
          <w:w w:val="95"/>
          <w:lang w:val="ru-RU"/>
        </w:rPr>
        <w:t>и команды в целом, создание психологической программы действий непосредственно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перед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игрой.</w:t>
      </w:r>
    </w:p>
    <w:p w:rsidR="007D6851" w:rsidRPr="00C60E50" w:rsidRDefault="007D6851">
      <w:pPr>
        <w:pStyle w:val="BodyText"/>
        <w:ind w:right="345" w:firstLine="566"/>
        <w:rPr>
          <w:lang w:val="ru-RU"/>
        </w:rPr>
      </w:pPr>
      <w:r w:rsidRPr="00C60E50">
        <w:rPr>
          <w:lang w:val="ru-RU"/>
        </w:rPr>
        <w:t>Начинается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планирования,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когда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тренер,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индивидуальные особенности каждого игрока и «характер» своей команды, а также</w:t>
      </w:r>
      <w:r w:rsidRPr="00C60E50">
        <w:rPr>
          <w:spacing w:val="1"/>
          <w:lang w:val="ru-RU"/>
        </w:rPr>
        <w:t xml:space="preserve"> </w:t>
      </w:r>
      <w:r w:rsidRPr="00C60E50">
        <w:rPr>
          <w:spacing w:val="-1"/>
          <w:lang w:val="ru-RU"/>
        </w:rPr>
        <w:t>состояние</w:t>
      </w:r>
      <w:r w:rsidRPr="00C60E50">
        <w:rPr>
          <w:spacing w:val="-13"/>
          <w:lang w:val="ru-RU"/>
        </w:rPr>
        <w:t xml:space="preserve"> </w:t>
      </w:r>
      <w:r w:rsidRPr="00C60E50">
        <w:rPr>
          <w:spacing w:val="-1"/>
          <w:lang w:val="ru-RU"/>
        </w:rPr>
        <w:t>в</w:t>
      </w:r>
      <w:r w:rsidRPr="00C60E50">
        <w:rPr>
          <w:spacing w:val="-14"/>
          <w:lang w:val="ru-RU"/>
        </w:rPr>
        <w:t xml:space="preserve"> </w:t>
      </w:r>
      <w:r w:rsidRPr="00C60E50">
        <w:rPr>
          <w:spacing w:val="-1"/>
          <w:lang w:val="ru-RU"/>
        </w:rPr>
        <w:t>настоящее</w:t>
      </w:r>
      <w:r w:rsidRPr="00C60E50">
        <w:rPr>
          <w:spacing w:val="-11"/>
          <w:lang w:val="ru-RU"/>
        </w:rPr>
        <w:t xml:space="preserve"> </w:t>
      </w:r>
      <w:r w:rsidRPr="00C60E50">
        <w:rPr>
          <w:spacing w:val="-1"/>
          <w:lang w:val="ru-RU"/>
        </w:rPr>
        <w:t>время,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заранее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подбирает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средства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повышения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или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понижения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психического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напряжения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последних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тренировок.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общей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тенденции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снижению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такого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напряжения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 последние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дни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перед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иногда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бывает смысл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повысить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уровень,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сделать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своего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рода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«разрядку»,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легче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стабилизировать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психическое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состояние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игроков.</w:t>
      </w:r>
    </w:p>
    <w:p w:rsidR="007D6851" w:rsidRPr="00C60E50" w:rsidRDefault="007D6851">
      <w:pPr>
        <w:pStyle w:val="BodyText"/>
        <w:ind w:right="344" w:firstLine="566"/>
        <w:rPr>
          <w:lang w:val="ru-RU"/>
        </w:rPr>
      </w:pPr>
      <w:r w:rsidRPr="00C60E50">
        <w:rPr>
          <w:lang w:val="ru-RU"/>
        </w:rPr>
        <w:t>Особую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роль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формирования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социальной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микросреды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команде;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хотя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постоянно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осуществляется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непосредственно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перед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играми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приобретает особую остроту. Тренер подбирает способы психической «изоляции»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неуверенных и стремится повысить активность позитивно настроенных, создает 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обстановку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спокойной,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деловой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уверенности,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особое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внимание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уделяет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психическому состоянию лидеров. При просмотре видеозаписей игры соперников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ненавязчиво обращается внимание не столько на его сильные, сколько на слабые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стороны, особенно если заметны моменты растерянности команды. При просмотре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собственных игровых действий выделяются примеры успешных действий тех, кто 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настоящий момент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чувствует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уверенности в своих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силах.</w:t>
      </w:r>
    </w:p>
    <w:p w:rsidR="007D6851" w:rsidRPr="00C60E50" w:rsidRDefault="007D6851">
      <w:pPr>
        <w:pStyle w:val="BodyText"/>
        <w:spacing w:before="2"/>
        <w:ind w:right="348" w:firstLine="566"/>
        <w:rPr>
          <w:lang w:val="ru-RU"/>
        </w:rPr>
      </w:pPr>
      <w:r w:rsidRPr="00C60E50">
        <w:rPr>
          <w:lang w:val="ru-RU"/>
        </w:rPr>
        <w:t>Непосредственно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день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основная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направленность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регулирующих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воздействий – создание спокойной боевой уверенности. При этом воздействия, 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основном, перемещаются из сферы сознания спортсмена в сферу бессознательного,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т.е.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нередко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средства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регуляции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только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обозначаются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условными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знаками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как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бы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замечаются.</w:t>
      </w:r>
    </w:p>
    <w:p w:rsidR="007D6851" w:rsidRPr="00C60E50" w:rsidRDefault="007D6851">
      <w:pPr>
        <w:pStyle w:val="BodyText"/>
        <w:ind w:right="349" w:firstLine="566"/>
        <w:rPr>
          <w:lang w:val="ru-RU"/>
        </w:rPr>
      </w:pPr>
      <w:r w:rsidRPr="00C60E50">
        <w:rPr>
          <w:lang w:val="ru-RU"/>
        </w:rPr>
        <w:t>Психологическая работа начинается с создания чувства уверенности в успехе.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 этого используется метод самовнушения,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 так же разные ритуалы,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причем</w:t>
      </w:r>
      <w:r w:rsidRPr="00C60E50">
        <w:rPr>
          <w:spacing w:val="1"/>
          <w:lang w:val="ru-RU"/>
        </w:rPr>
        <w:t xml:space="preserve"> </w:t>
      </w:r>
      <w:r w:rsidRPr="00C60E50">
        <w:rPr>
          <w:w w:val="95"/>
          <w:lang w:val="ru-RU"/>
        </w:rPr>
        <w:t>тренер должен неназойливо поддерживать это и уметь находить объяснение в каждом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конкретном случае,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когда ритуал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«не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сработал»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команда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проиграла.</w:t>
      </w:r>
    </w:p>
    <w:p w:rsidR="007D6851" w:rsidRPr="00C60E50" w:rsidRDefault="007D6851">
      <w:pPr>
        <w:pStyle w:val="BodyText"/>
        <w:ind w:right="349" w:firstLine="566"/>
        <w:rPr>
          <w:lang w:val="ru-RU"/>
        </w:rPr>
      </w:pPr>
      <w:r w:rsidRPr="00C60E50">
        <w:rPr>
          <w:lang w:val="ru-RU"/>
        </w:rPr>
        <w:t>Психическое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состояние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спортсмена,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особенно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перед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многом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определяется индивидуальными особенностями свойств нервной системы. Поэтому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индивидуализированных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систем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должно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быть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столько,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сколько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спортсменов.</w:t>
      </w:r>
    </w:p>
    <w:p w:rsidR="007D6851" w:rsidRPr="00C60E50" w:rsidRDefault="007D6851">
      <w:pPr>
        <w:pStyle w:val="Heading21"/>
        <w:spacing w:before="6" w:line="319" w:lineRule="exact"/>
        <w:ind w:left="2907"/>
        <w:rPr>
          <w:lang w:val="ru-RU"/>
        </w:rPr>
      </w:pPr>
      <w:r>
        <w:rPr>
          <w:w w:val="95"/>
          <w:lang w:val="ru-RU"/>
        </w:rPr>
        <w:t>Медик</w:t>
      </w:r>
      <w:r w:rsidRPr="00C60E50">
        <w:rPr>
          <w:w w:val="95"/>
          <w:lang w:val="ru-RU"/>
        </w:rPr>
        <w:t>о</w:t>
      </w:r>
      <w:r>
        <w:rPr>
          <w:w w:val="95"/>
          <w:lang w:val="ru-RU"/>
        </w:rPr>
        <w:t xml:space="preserve"> </w:t>
      </w:r>
      <w:r w:rsidRPr="00C60E50">
        <w:rPr>
          <w:w w:val="95"/>
          <w:lang w:val="ru-RU"/>
        </w:rPr>
        <w:t>-</w:t>
      </w:r>
      <w:r>
        <w:rPr>
          <w:w w:val="95"/>
          <w:lang w:val="ru-RU"/>
        </w:rPr>
        <w:t xml:space="preserve"> </w:t>
      </w:r>
      <w:r w:rsidRPr="00C60E50">
        <w:rPr>
          <w:w w:val="95"/>
          <w:lang w:val="ru-RU"/>
        </w:rPr>
        <w:t>восстановительные</w:t>
      </w:r>
      <w:r w:rsidRPr="00C60E50">
        <w:rPr>
          <w:spacing w:val="119"/>
          <w:lang w:val="ru-RU"/>
        </w:rPr>
        <w:t xml:space="preserve"> </w:t>
      </w:r>
      <w:r w:rsidRPr="00C60E50">
        <w:rPr>
          <w:w w:val="95"/>
          <w:lang w:val="ru-RU"/>
        </w:rPr>
        <w:t>мероприятия.</w:t>
      </w:r>
    </w:p>
    <w:p w:rsidR="007D6851" w:rsidRPr="00C60E50" w:rsidRDefault="007D6851">
      <w:pPr>
        <w:pStyle w:val="BodyText"/>
        <w:ind w:right="343" w:firstLine="566"/>
        <w:rPr>
          <w:lang w:val="ru-RU"/>
        </w:rPr>
      </w:pP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современных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нагрузок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средства восстановления и методика их применения в процессе тренировочной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соревновательной деятельности рассматриваются как важный фактор достижения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целей системы подготовки баскетболистов наряду с тренировкой и соревнованиями.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Освоению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высоких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9"/>
          <w:lang w:val="ru-RU"/>
        </w:rPr>
        <w:t xml:space="preserve"> </w:t>
      </w:r>
      <w:r w:rsidRPr="00C60E50">
        <w:rPr>
          <w:lang w:val="ru-RU"/>
        </w:rPr>
        <w:t>нагрузок</w:t>
      </w:r>
      <w:r w:rsidRPr="00C60E50">
        <w:rPr>
          <w:spacing w:val="8"/>
          <w:lang w:val="ru-RU"/>
        </w:rPr>
        <w:t xml:space="preserve"> </w:t>
      </w:r>
      <w:r w:rsidRPr="00C60E50">
        <w:rPr>
          <w:lang w:val="ru-RU"/>
        </w:rPr>
        <w:t>способствуют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специальные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ind w:right="361"/>
        <w:rPr>
          <w:lang w:val="ru-RU"/>
        </w:rPr>
      </w:pPr>
      <w:r w:rsidRPr="00C60E50">
        <w:rPr>
          <w:lang w:val="ru-RU"/>
        </w:rPr>
        <w:t>восстановительные мероприятия. Восстановительные средства делятся на четыре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группы: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педагогические,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психологические,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гигиенические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медико-биологические.</w:t>
      </w:r>
    </w:p>
    <w:p w:rsidR="007D6851" w:rsidRPr="00C60E50" w:rsidRDefault="007D6851">
      <w:pPr>
        <w:pStyle w:val="BodyText"/>
        <w:spacing w:before="5"/>
        <w:ind w:right="349" w:firstLine="566"/>
        <w:rPr>
          <w:lang w:val="ru-RU"/>
        </w:rPr>
      </w:pPr>
      <w:r w:rsidRPr="00C60E50">
        <w:rPr>
          <w:lang w:val="ru-RU"/>
        </w:rPr>
        <w:t>Педагогические средства являются основными, так как при нерациональном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построении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остальные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восстановления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оказываются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неэффективными.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Педагогические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предусматривают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оптимальное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построение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одного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способствующего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стимуляции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восстановительных процессов, рациональное построение тренировок на отдельных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тренировочного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цикла.</w:t>
      </w:r>
    </w:p>
    <w:p w:rsidR="007D6851" w:rsidRPr="00C60E50" w:rsidRDefault="007D6851">
      <w:pPr>
        <w:pStyle w:val="BodyText"/>
        <w:ind w:right="345" w:firstLine="566"/>
        <w:rPr>
          <w:lang w:val="ru-RU"/>
        </w:rPr>
      </w:pPr>
      <w:r w:rsidRPr="00C60E50">
        <w:rPr>
          <w:lang w:val="ru-RU"/>
        </w:rPr>
        <w:t>Специальное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психологическое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воздействие,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приемам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психорегулирующей тренировки. При этом возрастает роль тренера в управлении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свободным временем занимающихся, в снятии эмоционального напряжения и т. д.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факторы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оказывают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значительное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влияние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характер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восстановительных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процессов.</w:t>
      </w:r>
    </w:p>
    <w:p w:rsidR="007D6851" w:rsidRPr="00C60E50" w:rsidRDefault="007D6851">
      <w:pPr>
        <w:pStyle w:val="BodyText"/>
        <w:ind w:right="358" w:firstLine="566"/>
        <w:rPr>
          <w:lang w:val="ru-RU"/>
        </w:rPr>
      </w:pPr>
      <w:r w:rsidRPr="00C60E50">
        <w:rPr>
          <w:lang w:val="ru-RU"/>
        </w:rPr>
        <w:t>Очень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важное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значение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имеет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психической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совместимости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спортсменов.</w:t>
      </w:r>
    </w:p>
    <w:p w:rsidR="007D6851" w:rsidRPr="00C60E50" w:rsidRDefault="007D6851">
      <w:pPr>
        <w:pStyle w:val="BodyText"/>
        <w:spacing w:before="1"/>
        <w:ind w:right="356" w:firstLine="566"/>
        <w:rPr>
          <w:lang w:val="ru-RU"/>
        </w:rPr>
      </w:pPr>
      <w:r w:rsidRPr="00C60E50">
        <w:rPr>
          <w:lang w:val="ru-RU"/>
        </w:rPr>
        <w:t>Гигиенические средства восстановления детально разработаны. Это требования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к режиму дня, труда, учебных занятий, отдыха, питания. Необходимо обязательное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соблюдение гигиенических требований к местам занятий, бытовым помещениям,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инвентарю.</w:t>
      </w:r>
    </w:p>
    <w:p w:rsidR="007D6851" w:rsidRPr="00C60E50" w:rsidRDefault="007D6851">
      <w:pPr>
        <w:pStyle w:val="BodyText"/>
        <w:ind w:right="353" w:firstLine="566"/>
        <w:rPr>
          <w:lang w:val="ru-RU"/>
        </w:rPr>
      </w:pPr>
      <w:r w:rsidRPr="00C60E50">
        <w:rPr>
          <w:lang w:val="ru-RU"/>
        </w:rPr>
        <w:t>Медико-биологическая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восстановительных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включает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себя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рациональное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питание, витаминизацию, физические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средства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восстановления.</w:t>
      </w:r>
    </w:p>
    <w:p w:rsidR="007D6851" w:rsidRPr="00C60E50" w:rsidRDefault="007D6851">
      <w:pPr>
        <w:pStyle w:val="BodyText"/>
        <w:ind w:right="343" w:firstLine="566"/>
        <w:rPr>
          <w:lang w:val="ru-RU"/>
        </w:rPr>
      </w:pPr>
      <w:r w:rsidRPr="00C60E50">
        <w:rPr>
          <w:lang w:val="ru-RU"/>
        </w:rPr>
        <w:t>Физические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факторы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представляют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собой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большую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используемых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физиотерапии.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Рациональное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применение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средств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восстановления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способствует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предотвращению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травм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заболеваний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опорно-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двигательного аппарата. Профилактика травматизма всегда являлась неотъемлемой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задачей тренировочного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процесса.</w:t>
      </w:r>
    </w:p>
    <w:p w:rsidR="007D6851" w:rsidRPr="00C60E50" w:rsidRDefault="007D6851">
      <w:pPr>
        <w:pStyle w:val="BodyText"/>
        <w:ind w:right="350" w:firstLine="566"/>
        <w:rPr>
          <w:lang w:val="ru-RU"/>
        </w:rPr>
      </w:pP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практике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широко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используются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различные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виды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ручного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инструментального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массажа,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души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(подводный,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вибрационный),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ванны,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сауна,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локальные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физиотерапевтические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воздействия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др.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Медико-биологические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средства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назначаются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только врачом и осуществляются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его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наблюдением.</w:t>
      </w:r>
    </w:p>
    <w:p w:rsidR="007D6851" w:rsidRPr="00C60E50" w:rsidRDefault="007D6851">
      <w:pPr>
        <w:pStyle w:val="BodyText"/>
        <w:spacing w:before="1"/>
        <w:ind w:right="356" w:firstLine="566"/>
        <w:rPr>
          <w:lang w:val="ru-RU"/>
        </w:rPr>
      </w:pPr>
      <w:r w:rsidRPr="00C60E50">
        <w:rPr>
          <w:lang w:val="ru-RU"/>
        </w:rPr>
        <w:t>Средства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восстановления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используются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снижении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работоспособности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или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ухудшении переносимости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нагрузок.</w:t>
      </w:r>
    </w:p>
    <w:p w:rsidR="007D6851" w:rsidRPr="00C60E50" w:rsidRDefault="007D6851">
      <w:pPr>
        <w:pStyle w:val="BodyText"/>
        <w:spacing w:before="4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spacing w:line="319" w:lineRule="exact"/>
        <w:ind w:left="2806"/>
        <w:rPr>
          <w:lang w:val="ru-RU"/>
        </w:rPr>
      </w:pPr>
      <w:r w:rsidRPr="00C60E50">
        <w:rPr>
          <w:w w:val="95"/>
          <w:lang w:val="ru-RU"/>
        </w:rPr>
        <w:t>Технико-тактическая</w:t>
      </w:r>
      <w:r w:rsidRPr="00C60E50">
        <w:rPr>
          <w:spacing w:val="59"/>
          <w:w w:val="95"/>
          <w:lang w:val="ru-RU"/>
        </w:rPr>
        <w:t xml:space="preserve"> </w:t>
      </w:r>
      <w:r w:rsidRPr="00C60E50">
        <w:rPr>
          <w:w w:val="95"/>
          <w:lang w:val="ru-RU"/>
        </w:rPr>
        <w:t>(игровая)</w:t>
      </w:r>
      <w:r w:rsidRPr="00C60E50">
        <w:rPr>
          <w:spacing w:val="72"/>
          <w:lang w:val="ru-RU"/>
        </w:rPr>
        <w:t xml:space="preserve"> </w:t>
      </w:r>
      <w:r w:rsidRPr="00C60E50">
        <w:rPr>
          <w:w w:val="95"/>
          <w:lang w:val="ru-RU"/>
        </w:rPr>
        <w:t>подготовка.</w:t>
      </w:r>
    </w:p>
    <w:p w:rsidR="007D6851" w:rsidRPr="00C60E50" w:rsidRDefault="007D6851">
      <w:pPr>
        <w:pStyle w:val="BodyText"/>
        <w:ind w:right="355" w:firstLine="566"/>
        <w:rPr>
          <w:lang w:val="ru-RU"/>
        </w:rPr>
      </w:pPr>
      <w:r w:rsidRPr="00C60E50">
        <w:rPr>
          <w:lang w:val="ru-RU"/>
        </w:rPr>
        <w:t>Чередование упражнений по отдельным техническим приемам.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Чередование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изученных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технических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приемов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и их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способов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различных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сочетаниях.</w:t>
      </w:r>
    </w:p>
    <w:p w:rsidR="007D6851" w:rsidRPr="00C60E50" w:rsidRDefault="007D6851">
      <w:pPr>
        <w:pStyle w:val="BodyText"/>
        <w:ind w:right="358" w:firstLine="566"/>
        <w:rPr>
          <w:lang w:val="ru-RU"/>
        </w:rPr>
      </w:pPr>
      <w:r w:rsidRPr="00C60E50">
        <w:rPr>
          <w:lang w:val="ru-RU"/>
        </w:rPr>
        <w:t>Чередование изученных тактических действий индивидуальных, групповых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в нападении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защите.</w:t>
      </w:r>
    </w:p>
    <w:p w:rsidR="007D6851" w:rsidRPr="00C60E50" w:rsidRDefault="007D6851">
      <w:pPr>
        <w:pStyle w:val="BodyText"/>
        <w:ind w:right="349" w:firstLine="566"/>
        <w:rPr>
          <w:lang w:val="ru-RU"/>
        </w:rPr>
      </w:pPr>
      <w:r w:rsidRPr="00C60E50">
        <w:rPr>
          <w:lang w:val="ru-RU"/>
        </w:rPr>
        <w:t>Многократное выполнение технических приемов. Многократное выполнение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каждого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изученных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тактических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действий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индивидуальных,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групповых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командных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нападении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защите,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также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сочетаниях.</w:t>
      </w:r>
    </w:p>
    <w:p w:rsidR="007D6851" w:rsidRPr="00C60E50" w:rsidRDefault="007D6851">
      <w:pPr>
        <w:pStyle w:val="BodyText"/>
        <w:ind w:right="341" w:firstLine="566"/>
        <w:rPr>
          <w:lang w:val="ru-RU"/>
        </w:rPr>
      </w:pPr>
      <w:r w:rsidRPr="00C60E50">
        <w:rPr>
          <w:lang w:val="ru-RU"/>
        </w:rPr>
        <w:t>Учебные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</w:t>
      </w:r>
      <w:r w:rsidRPr="00C60E50">
        <w:rPr>
          <w:b/>
          <w:lang w:val="ru-RU"/>
        </w:rPr>
        <w:t>.</w:t>
      </w:r>
      <w:r w:rsidRPr="00C60E50">
        <w:rPr>
          <w:b/>
          <w:spacing w:val="1"/>
          <w:lang w:val="ru-RU"/>
        </w:rPr>
        <w:t xml:space="preserve"> </w:t>
      </w:r>
      <w:r w:rsidRPr="00C60E50">
        <w:rPr>
          <w:lang w:val="ru-RU"/>
        </w:rPr>
        <w:t>Применение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изученных технических приемов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тактических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действий.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систему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последовательно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включается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программный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материал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данного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года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обучения.</w:t>
      </w:r>
    </w:p>
    <w:p w:rsidR="007D6851" w:rsidRPr="00C60E50" w:rsidRDefault="007D6851">
      <w:pPr>
        <w:pStyle w:val="BodyText"/>
        <w:ind w:right="357" w:firstLine="566"/>
        <w:rPr>
          <w:lang w:val="ru-RU"/>
        </w:rPr>
      </w:pPr>
      <w:r w:rsidRPr="00C60E50">
        <w:rPr>
          <w:lang w:val="ru-RU"/>
        </w:rPr>
        <w:t>Контрольные игры. Проводятся с целью решения учебных задач и подготовки к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соревнованиям.</w:t>
      </w:r>
    </w:p>
    <w:p w:rsidR="007D6851" w:rsidRDefault="007D6851">
      <w:pPr>
        <w:pStyle w:val="BodyText"/>
        <w:ind w:right="343" w:firstLine="566"/>
      </w:pPr>
      <w:r w:rsidRPr="00C60E50">
        <w:rPr>
          <w:lang w:val="ru-RU"/>
        </w:rPr>
        <w:t>Календарные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игры.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Применение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соревновательных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условиях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изученных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технических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приемов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тактических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 xml:space="preserve">действий. </w:t>
      </w:r>
      <w:r>
        <w:t>Установки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игру,</w:t>
      </w:r>
      <w:r>
        <w:rPr>
          <w:spacing w:val="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игр.</w:t>
      </w:r>
    </w:p>
    <w:p w:rsidR="007D6851" w:rsidRDefault="007D6851">
      <w:pPr>
        <w:spacing w:before="3"/>
        <w:ind w:left="2801"/>
        <w:jc w:val="both"/>
        <w:rPr>
          <w:b/>
          <w:sz w:val="28"/>
        </w:rPr>
      </w:pPr>
      <w:r>
        <w:rPr>
          <w:b/>
          <w:w w:val="95"/>
          <w:sz w:val="28"/>
        </w:rPr>
        <w:t>Технико-тактическая</w:t>
      </w:r>
      <w:r>
        <w:rPr>
          <w:b/>
          <w:spacing w:val="64"/>
          <w:sz w:val="28"/>
        </w:rPr>
        <w:t xml:space="preserve"> </w:t>
      </w:r>
      <w:r>
        <w:rPr>
          <w:b/>
          <w:w w:val="95"/>
          <w:sz w:val="28"/>
        </w:rPr>
        <w:t>(игровая)</w:t>
      </w:r>
      <w:r>
        <w:rPr>
          <w:b/>
          <w:spacing w:val="80"/>
          <w:sz w:val="28"/>
        </w:rPr>
        <w:t xml:space="preserve"> </w:t>
      </w:r>
      <w:r>
        <w:rPr>
          <w:b/>
          <w:w w:val="95"/>
          <w:sz w:val="28"/>
        </w:rPr>
        <w:t>подготовка.</w:t>
      </w:r>
    </w:p>
    <w:p w:rsidR="007D6851" w:rsidRDefault="007D6851">
      <w:pPr>
        <w:jc w:val="both"/>
        <w:rPr>
          <w:sz w:val="28"/>
        </w:rPr>
        <w:sectPr w:rsidR="007D6851">
          <w:pgSz w:w="11910" w:h="16840"/>
          <w:pgMar w:top="260" w:right="220" w:bottom="280" w:left="920" w:header="720" w:footer="720" w:gutter="0"/>
          <w:cols w:space="720"/>
        </w:sect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51"/>
        <w:gridCol w:w="874"/>
        <w:gridCol w:w="878"/>
        <w:gridCol w:w="874"/>
        <w:gridCol w:w="874"/>
        <w:gridCol w:w="878"/>
        <w:gridCol w:w="653"/>
        <w:gridCol w:w="657"/>
        <w:gridCol w:w="658"/>
      </w:tblGrid>
      <w:tr w:rsidR="007D6851" w:rsidTr="00086203">
        <w:trPr>
          <w:trHeight w:val="335"/>
        </w:trPr>
        <w:tc>
          <w:tcPr>
            <w:tcW w:w="3851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Разделы</w:t>
            </w:r>
            <w:r w:rsidRPr="00086203">
              <w:rPr>
                <w:spacing w:val="-9"/>
                <w:sz w:val="28"/>
              </w:rPr>
              <w:t xml:space="preserve"> </w:t>
            </w:r>
            <w:r w:rsidRPr="00086203">
              <w:rPr>
                <w:sz w:val="28"/>
              </w:rPr>
              <w:t>подготовки</w:t>
            </w:r>
          </w:p>
        </w:tc>
        <w:tc>
          <w:tcPr>
            <w:tcW w:w="2626" w:type="dxa"/>
            <w:gridSpan w:val="3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 w:rsidRPr="00086203">
              <w:rPr>
                <w:sz w:val="28"/>
              </w:rPr>
              <w:t>НП</w:t>
            </w:r>
          </w:p>
        </w:tc>
        <w:tc>
          <w:tcPr>
            <w:tcW w:w="3720" w:type="dxa"/>
            <w:gridSpan w:val="5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ТЭ</w:t>
            </w:r>
          </w:p>
        </w:tc>
      </w:tr>
      <w:tr w:rsidR="007D6851" w:rsidTr="00086203">
        <w:trPr>
          <w:trHeight w:val="643"/>
        </w:trPr>
        <w:tc>
          <w:tcPr>
            <w:tcW w:w="385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65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4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65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4-й</w:t>
            </w:r>
          </w:p>
        </w:tc>
        <w:tc>
          <w:tcPr>
            <w:tcW w:w="65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0"/>
              <w:rPr>
                <w:sz w:val="28"/>
              </w:rPr>
            </w:pPr>
            <w:r w:rsidRPr="00086203">
              <w:rPr>
                <w:sz w:val="28"/>
              </w:rPr>
              <w:t>5-й</w:t>
            </w:r>
          </w:p>
        </w:tc>
      </w:tr>
      <w:tr w:rsidR="007D6851" w:rsidTr="00086203">
        <w:trPr>
          <w:trHeight w:val="1608"/>
        </w:trPr>
        <w:tc>
          <w:tcPr>
            <w:tcW w:w="3851" w:type="dxa"/>
          </w:tcPr>
          <w:p w:rsidR="007D6851" w:rsidRPr="00086203" w:rsidRDefault="007D6851" w:rsidP="00086203">
            <w:pPr>
              <w:pStyle w:val="TableParagraph"/>
              <w:ind w:left="110" w:right="99"/>
              <w:jc w:val="both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Чередование,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многократное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выполнение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упражнений,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технических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приемов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и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тактических</w:t>
            </w:r>
            <w:r w:rsidRPr="00086203">
              <w:rPr>
                <w:spacing w:val="40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действий</w:t>
            </w:r>
            <w:r w:rsidRPr="00086203">
              <w:rPr>
                <w:spacing w:val="4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</w:p>
          <w:p w:rsidR="007D6851" w:rsidRPr="00086203" w:rsidRDefault="007D6851" w:rsidP="00086203">
            <w:pPr>
              <w:pStyle w:val="TableParagraph"/>
              <w:spacing w:line="311" w:lineRule="exact"/>
              <w:ind w:left="110"/>
              <w:jc w:val="both"/>
              <w:rPr>
                <w:sz w:val="28"/>
              </w:rPr>
            </w:pPr>
            <w:r w:rsidRPr="00086203">
              <w:rPr>
                <w:w w:val="95"/>
                <w:sz w:val="28"/>
              </w:rPr>
              <w:t>различных</w:t>
            </w:r>
            <w:r w:rsidRPr="00086203">
              <w:rPr>
                <w:spacing w:val="54"/>
                <w:w w:val="95"/>
                <w:sz w:val="28"/>
              </w:rPr>
              <w:t xml:space="preserve"> </w:t>
            </w:r>
            <w:r w:rsidRPr="00086203">
              <w:rPr>
                <w:w w:val="95"/>
                <w:sz w:val="28"/>
              </w:rPr>
              <w:t>сочетаниях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 w:rsidRPr="00086203">
              <w:rPr>
                <w:w w:val="99"/>
                <w:sz w:val="28"/>
              </w:rPr>
              <w:t>9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 w:rsidRPr="00086203">
              <w:rPr>
                <w:sz w:val="28"/>
              </w:rPr>
              <w:t>14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14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13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16</w:t>
            </w:r>
          </w:p>
        </w:tc>
        <w:tc>
          <w:tcPr>
            <w:tcW w:w="65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4"/>
              <w:rPr>
                <w:sz w:val="28"/>
              </w:rPr>
            </w:pPr>
            <w:r w:rsidRPr="00086203">
              <w:rPr>
                <w:sz w:val="28"/>
              </w:rPr>
              <w:t>20</w:t>
            </w:r>
          </w:p>
        </w:tc>
        <w:tc>
          <w:tcPr>
            <w:tcW w:w="65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24</w:t>
            </w:r>
          </w:p>
        </w:tc>
        <w:tc>
          <w:tcPr>
            <w:tcW w:w="65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0"/>
              <w:rPr>
                <w:sz w:val="28"/>
              </w:rPr>
            </w:pPr>
            <w:r w:rsidRPr="00086203">
              <w:rPr>
                <w:sz w:val="28"/>
              </w:rPr>
              <w:t>30</w:t>
            </w:r>
          </w:p>
        </w:tc>
      </w:tr>
      <w:tr w:rsidR="007D6851" w:rsidTr="00086203">
        <w:trPr>
          <w:trHeight w:val="1296"/>
        </w:trPr>
        <w:tc>
          <w:tcPr>
            <w:tcW w:w="3851" w:type="dxa"/>
          </w:tcPr>
          <w:p w:rsidR="007D6851" w:rsidRPr="00086203" w:rsidRDefault="007D6851" w:rsidP="00086203">
            <w:pPr>
              <w:pStyle w:val="TableParagraph"/>
              <w:tabs>
                <w:tab w:val="left" w:pos="1641"/>
                <w:tab w:val="left" w:pos="3601"/>
              </w:tabs>
              <w:ind w:left="110" w:right="9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Учебные,</w:t>
            </w:r>
            <w:r w:rsidRPr="00086203">
              <w:rPr>
                <w:sz w:val="28"/>
                <w:lang w:val="ru-RU"/>
              </w:rPr>
              <w:tab/>
              <w:t>контрольные</w:t>
            </w:r>
            <w:r w:rsidRPr="00086203">
              <w:rPr>
                <w:sz w:val="28"/>
                <w:lang w:val="ru-RU"/>
              </w:rPr>
              <w:tab/>
            </w:r>
            <w:r w:rsidRPr="00086203">
              <w:rPr>
                <w:spacing w:val="-12"/>
                <w:sz w:val="28"/>
                <w:lang w:val="ru-RU"/>
              </w:rPr>
              <w:t>и</w:t>
            </w:r>
            <w:r w:rsidRPr="00086203">
              <w:rPr>
                <w:spacing w:val="-6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календарные</w:t>
            </w:r>
            <w:r w:rsidRPr="00086203">
              <w:rPr>
                <w:spacing w:val="6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игры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 w:rsidRPr="00086203">
              <w:rPr>
                <w:sz w:val="28"/>
              </w:rPr>
              <w:t>24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 w:rsidRPr="00086203">
              <w:rPr>
                <w:sz w:val="28"/>
              </w:rPr>
              <w:t>26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26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30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36</w:t>
            </w:r>
          </w:p>
        </w:tc>
        <w:tc>
          <w:tcPr>
            <w:tcW w:w="65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4"/>
              <w:rPr>
                <w:sz w:val="28"/>
              </w:rPr>
            </w:pPr>
            <w:r w:rsidRPr="00086203">
              <w:rPr>
                <w:sz w:val="28"/>
              </w:rPr>
              <w:t>40</w:t>
            </w:r>
          </w:p>
        </w:tc>
        <w:tc>
          <w:tcPr>
            <w:tcW w:w="65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44</w:t>
            </w:r>
          </w:p>
        </w:tc>
        <w:tc>
          <w:tcPr>
            <w:tcW w:w="65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0"/>
              <w:rPr>
                <w:sz w:val="28"/>
              </w:rPr>
            </w:pPr>
            <w:r w:rsidRPr="00086203">
              <w:rPr>
                <w:sz w:val="28"/>
              </w:rPr>
              <w:t>47</w:t>
            </w:r>
          </w:p>
        </w:tc>
      </w:tr>
      <w:tr w:rsidR="007D6851" w:rsidTr="00086203">
        <w:trPr>
          <w:trHeight w:val="637"/>
        </w:trPr>
        <w:tc>
          <w:tcPr>
            <w:tcW w:w="3851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ИТОГО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 w:rsidRPr="00086203">
              <w:rPr>
                <w:sz w:val="28"/>
              </w:rPr>
              <w:t>33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52"/>
              <w:rPr>
                <w:sz w:val="28"/>
              </w:rPr>
            </w:pPr>
            <w:r w:rsidRPr="00086203">
              <w:rPr>
                <w:sz w:val="28"/>
              </w:rPr>
              <w:t>40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40</w:t>
            </w:r>
          </w:p>
        </w:tc>
        <w:tc>
          <w:tcPr>
            <w:tcW w:w="874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43</w:t>
            </w:r>
          </w:p>
        </w:tc>
        <w:tc>
          <w:tcPr>
            <w:tcW w:w="87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52</w:t>
            </w:r>
          </w:p>
        </w:tc>
        <w:tc>
          <w:tcPr>
            <w:tcW w:w="653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4"/>
              <w:rPr>
                <w:sz w:val="28"/>
              </w:rPr>
            </w:pPr>
            <w:r w:rsidRPr="00086203">
              <w:rPr>
                <w:sz w:val="28"/>
              </w:rPr>
              <w:t>60</w:t>
            </w:r>
          </w:p>
        </w:tc>
        <w:tc>
          <w:tcPr>
            <w:tcW w:w="657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29"/>
              <w:rPr>
                <w:sz w:val="28"/>
              </w:rPr>
            </w:pPr>
            <w:r w:rsidRPr="00086203">
              <w:rPr>
                <w:sz w:val="28"/>
              </w:rPr>
              <w:t>68</w:t>
            </w:r>
          </w:p>
        </w:tc>
        <w:tc>
          <w:tcPr>
            <w:tcW w:w="658" w:type="dxa"/>
          </w:tcPr>
          <w:p w:rsidR="007D6851" w:rsidRPr="00086203" w:rsidRDefault="007D6851" w:rsidP="00086203">
            <w:pPr>
              <w:pStyle w:val="TableParagraph"/>
              <w:spacing w:line="312" w:lineRule="exact"/>
              <w:ind w:left="30"/>
              <w:rPr>
                <w:sz w:val="28"/>
              </w:rPr>
            </w:pPr>
            <w:r w:rsidRPr="00086203">
              <w:rPr>
                <w:sz w:val="28"/>
              </w:rPr>
              <w:t>77</w:t>
            </w:r>
          </w:p>
        </w:tc>
      </w:tr>
    </w:tbl>
    <w:p w:rsidR="007D6851" w:rsidRDefault="007D6851">
      <w:pPr>
        <w:pStyle w:val="BodyText"/>
        <w:spacing w:before="1"/>
        <w:ind w:left="0"/>
        <w:jc w:val="left"/>
        <w:rPr>
          <w:b/>
          <w:sz w:val="20"/>
        </w:rPr>
      </w:pPr>
    </w:p>
    <w:p w:rsidR="007D6851" w:rsidRPr="00C60E50" w:rsidRDefault="007D6851">
      <w:pPr>
        <w:spacing w:before="87"/>
        <w:ind w:left="1397" w:right="960"/>
        <w:jc w:val="center"/>
        <w:rPr>
          <w:b/>
          <w:sz w:val="28"/>
          <w:lang w:val="ru-RU"/>
        </w:rPr>
      </w:pPr>
      <w:r w:rsidRPr="00C60E50">
        <w:rPr>
          <w:b/>
          <w:w w:val="95"/>
          <w:sz w:val="28"/>
          <w:lang w:val="ru-RU"/>
        </w:rPr>
        <w:t>Участие</w:t>
      </w:r>
      <w:r w:rsidRPr="00C60E50">
        <w:rPr>
          <w:b/>
          <w:spacing w:val="40"/>
          <w:w w:val="95"/>
          <w:sz w:val="28"/>
          <w:lang w:val="ru-RU"/>
        </w:rPr>
        <w:t xml:space="preserve"> </w:t>
      </w:r>
      <w:r w:rsidRPr="00C60E50">
        <w:rPr>
          <w:b/>
          <w:w w:val="95"/>
          <w:sz w:val="28"/>
          <w:lang w:val="ru-RU"/>
        </w:rPr>
        <w:t>в</w:t>
      </w:r>
      <w:r w:rsidRPr="00C60E50">
        <w:rPr>
          <w:b/>
          <w:spacing w:val="48"/>
          <w:w w:val="95"/>
          <w:sz w:val="28"/>
          <w:lang w:val="ru-RU"/>
        </w:rPr>
        <w:t xml:space="preserve"> </w:t>
      </w:r>
      <w:r w:rsidRPr="00C60E50">
        <w:rPr>
          <w:b/>
          <w:w w:val="95"/>
          <w:sz w:val="28"/>
          <w:lang w:val="ru-RU"/>
        </w:rPr>
        <w:t>соревнованиях,</w:t>
      </w:r>
      <w:r w:rsidRPr="00C60E50">
        <w:rPr>
          <w:b/>
          <w:spacing w:val="41"/>
          <w:w w:val="95"/>
          <w:sz w:val="28"/>
          <w:lang w:val="ru-RU"/>
        </w:rPr>
        <w:t xml:space="preserve"> </w:t>
      </w:r>
      <w:r w:rsidRPr="00C60E50">
        <w:rPr>
          <w:b/>
          <w:w w:val="95"/>
          <w:sz w:val="28"/>
          <w:lang w:val="ru-RU"/>
        </w:rPr>
        <w:t>тренерская</w:t>
      </w:r>
      <w:r w:rsidRPr="00C60E50">
        <w:rPr>
          <w:b/>
          <w:spacing w:val="45"/>
          <w:w w:val="95"/>
          <w:sz w:val="28"/>
          <w:lang w:val="ru-RU"/>
        </w:rPr>
        <w:t xml:space="preserve"> </w:t>
      </w:r>
      <w:r w:rsidRPr="00C60E50">
        <w:rPr>
          <w:b/>
          <w:w w:val="95"/>
          <w:sz w:val="28"/>
          <w:lang w:val="ru-RU"/>
        </w:rPr>
        <w:t>и</w:t>
      </w:r>
      <w:r w:rsidRPr="00C60E50">
        <w:rPr>
          <w:b/>
          <w:spacing w:val="46"/>
          <w:w w:val="95"/>
          <w:sz w:val="28"/>
          <w:lang w:val="ru-RU"/>
        </w:rPr>
        <w:t xml:space="preserve"> </w:t>
      </w:r>
      <w:r w:rsidRPr="00C60E50">
        <w:rPr>
          <w:b/>
          <w:w w:val="95"/>
          <w:sz w:val="28"/>
          <w:lang w:val="ru-RU"/>
        </w:rPr>
        <w:t>судейская</w:t>
      </w:r>
      <w:r w:rsidRPr="00C60E50">
        <w:rPr>
          <w:b/>
          <w:spacing w:val="47"/>
          <w:w w:val="95"/>
          <w:sz w:val="28"/>
          <w:lang w:val="ru-RU"/>
        </w:rPr>
        <w:t xml:space="preserve"> </w:t>
      </w:r>
      <w:r w:rsidRPr="00C60E50">
        <w:rPr>
          <w:b/>
          <w:w w:val="95"/>
          <w:sz w:val="28"/>
          <w:lang w:val="ru-RU"/>
        </w:rPr>
        <w:t>практика.</w:t>
      </w:r>
    </w:p>
    <w:p w:rsidR="007D6851" w:rsidRPr="00C60E50" w:rsidRDefault="007D6851">
      <w:pPr>
        <w:pStyle w:val="BodyText"/>
        <w:spacing w:before="1" w:after="1"/>
        <w:ind w:left="0"/>
        <w:jc w:val="left"/>
        <w:rPr>
          <w:b/>
          <w:lang w:val="ru-RU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22"/>
        <w:gridCol w:w="1062"/>
        <w:gridCol w:w="701"/>
        <w:gridCol w:w="845"/>
        <w:gridCol w:w="1056"/>
        <w:gridCol w:w="1061"/>
        <w:gridCol w:w="1056"/>
        <w:gridCol w:w="816"/>
        <w:gridCol w:w="1061"/>
      </w:tblGrid>
      <w:tr w:rsidR="007D6851" w:rsidTr="00086203">
        <w:trPr>
          <w:trHeight w:val="330"/>
        </w:trPr>
        <w:tc>
          <w:tcPr>
            <w:tcW w:w="26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w w:val="95"/>
                <w:sz w:val="28"/>
              </w:rPr>
              <w:t>Разделы</w:t>
            </w:r>
            <w:r w:rsidRPr="00086203">
              <w:rPr>
                <w:spacing w:val="44"/>
                <w:w w:val="95"/>
                <w:sz w:val="28"/>
              </w:rPr>
              <w:t xml:space="preserve"> </w:t>
            </w:r>
            <w:r w:rsidRPr="00086203">
              <w:rPr>
                <w:w w:val="95"/>
                <w:sz w:val="28"/>
              </w:rPr>
              <w:t>подготовки</w:t>
            </w:r>
          </w:p>
        </w:tc>
        <w:tc>
          <w:tcPr>
            <w:tcW w:w="2608" w:type="dxa"/>
            <w:gridSpan w:val="3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133"/>
              <w:rPr>
                <w:sz w:val="28"/>
              </w:rPr>
            </w:pPr>
            <w:r w:rsidRPr="00086203">
              <w:rPr>
                <w:sz w:val="28"/>
              </w:rPr>
              <w:t>НП</w:t>
            </w:r>
          </w:p>
        </w:tc>
        <w:tc>
          <w:tcPr>
            <w:tcW w:w="5050" w:type="dxa"/>
            <w:gridSpan w:val="5"/>
          </w:tcPr>
          <w:p w:rsidR="007D6851" w:rsidRPr="00086203" w:rsidRDefault="007D6851" w:rsidP="00086203">
            <w:pPr>
              <w:pStyle w:val="TableParagraph"/>
              <w:spacing w:line="311" w:lineRule="exact"/>
              <w:ind w:left="46"/>
              <w:rPr>
                <w:sz w:val="28"/>
              </w:rPr>
            </w:pPr>
            <w:r w:rsidRPr="00086203">
              <w:rPr>
                <w:sz w:val="28"/>
              </w:rPr>
              <w:t>ТЭ</w:t>
            </w:r>
          </w:p>
        </w:tc>
      </w:tr>
      <w:tr w:rsidR="007D6851" w:rsidTr="00086203">
        <w:trPr>
          <w:trHeight w:val="642"/>
        </w:trPr>
        <w:tc>
          <w:tcPr>
            <w:tcW w:w="26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06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</w:p>
        </w:tc>
        <w:tc>
          <w:tcPr>
            <w:tcW w:w="105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086203">
              <w:rPr>
                <w:sz w:val="28"/>
              </w:rPr>
              <w:t>1-й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106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086203">
              <w:rPr>
                <w:sz w:val="28"/>
              </w:rPr>
              <w:t>2-й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105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086203">
              <w:rPr>
                <w:sz w:val="28"/>
              </w:rPr>
              <w:t>3-й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  <w:tc>
          <w:tcPr>
            <w:tcW w:w="81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4-й</w:t>
            </w:r>
          </w:p>
        </w:tc>
        <w:tc>
          <w:tcPr>
            <w:tcW w:w="106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5-й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год</w:t>
            </w:r>
          </w:p>
        </w:tc>
      </w:tr>
      <w:tr w:rsidR="007D6851" w:rsidTr="00086203">
        <w:trPr>
          <w:trHeight w:val="964"/>
        </w:trPr>
        <w:tc>
          <w:tcPr>
            <w:tcW w:w="2622" w:type="dxa"/>
          </w:tcPr>
          <w:p w:rsidR="007D6851" w:rsidRPr="00086203" w:rsidRDefault="007D6851" w:rsidP="00086203">
            <w:pPr>
              <w:pStyle w:val="TableParagraph"/>
              <w:tabs>
                <w:tab w:val="left" w:pos="2386"/>
              </w:tabs>
              <w:spacing w:line="315" w:lineRule="exact"/>
              <w:ind w:left="110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Участие</w:t>
            </w:r>
            <w:r w:rsidRPr="00086203">
              <w:rPr>
                <w:sz w:val="28"/>
                <w:lang w:val="ru-RU"/>
              </w:rPr>
              <w:tab/>
              <w:t>в</w:t>
            </w:r>
          </w:p>
          <w:p w:rsidR="007D6851" w:rsidRPr="00086203" w:rsidRDefault="007D6851" w:rsidP="00086203">
            <w:pPr>
              <w:pStyle w:val="TableParagraph"/>
              <w:spacing w:line="322" w:lineRule="exact"/>
              <w:ind w:left="110" w:right="518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соревнованиях</w:t>
            </w:r>
            <w:r w:rsidRPr="00086203">
              <w:rPr>
                <w:spacing w:val="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(количество</w:t>
            </w:r>
            <w:r w:rsidRPr="00086203">
              <w:rPr>
                <w:spacing w:val="-1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раз)</w:t>
            </w:r>
          </w:p>
        </w:tc>
        <w:tc>
          <w:tcPr>
            <w:tcW w:w="106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 w:rsidRPr="00086203">
              <w:rPr>
                <w:sz w:val="28"/>
              </w:rPr>
              <w:t>26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 w:rsidRPr="00086203">
              <w:rPr>
                <w:sz w:val="28"/>
              </w:rPr>
              <w:t>34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 w:rsidRPr="00086203">
              <w:rPr>
                <w:sz w:val="28"/>
              </w:rPr>
              <w:t>34</w:t>
            </w:r>
          </w:p>
        </w:tc>
        <w:tc>
          <w:tcPr>
            <w:tcW w:w="105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086203">
              <w:rPr>
                <w:sz w:val="28"/>
              </w:rPr>
              <w:t>40</w:t>
            </w:r>
          </w:p>
        </w:tc>
        <w:tc>
          <w:tcPr>
            <w:tcW w:w="106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086203">
              <w:rPr>
                <w:sz w:val="28"/>
              </w:rPr>
              <w:t>40</w:t>
            </w:r>
          </w:p>
        </w:tc>
        <w:tc>
          <w:tcPr>
            <w:tcW w:w="105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086203">
              <w:rPr>
                <w:sz w:val="28"/>
              </w:rPr>
              <w:t>50</w:t>
            </w:r>
          </w:p>
        </w:tc>
        <w:tc>
          <w:tcPr>
            <w:tcW w:w="81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65</w:t>
            </w:r>
          </w:p>
        </w:tc>
        <w:tc>
          <w:tcPr>
            <w:tcW w:w="106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65</w:t>
            </w:r>
          </w:p>
        </w:tc>
      </w:tr>
      <w:tr w:rsidR="007D6851" w:rsidTr="00086203">
        <w:trPr>
          <w:trHeight w:val="964"/>
        </w:trPr>
        <w:tc>
          <w:tcPr>
            <w:tcW w:w="2622" w:type="dxa"/>
          </w:tcPr>
          <w:p w:rsidR="007D6851" w:rsidRPr="00086203" w:rsidRDefault="007D6851" w:rsidP="00086203">
            <w:pPr>
              <w:pStyle w:val="TableParagraph"/>
              <w:tabs>
                <w:tab w:val="left" w:pos="2371"/>
              </w:tabs>
              <w:ind w:left="110" w:right="95"/>
              <w:rPr>
                <w:sz w:val="28"/>
              </w:rPr>
            </w:pPr>
            <w:r w:rsidRPr="00086203">
              <w:rPr>
                <w:sz w:val="28"/>
              </w:rPr>
              <w:t>Тренерская</w:t>
            </w:r>
            <w:r w:rsidRPr="00086203">
              <w:rPr>
                <w:sz w:val="28"/>
              </w:rPr>
              <w:tab/>
            </w:r>
            <w:r w:rsidRPr="00086203">
              <w:rPr>
                <w:spacing w:val="-11"/>
                <w:sz w:val="28"/>
              </w:rPr>
              <w:t>и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судейская</w:t>
            </w:r>
            <w:r w:rsidRPr="00086203">
              <w:rPr>
                <w:spacing w:val="-9"/>
                <w:sz w:val="28"/>
              </w:rPr>
              <w:t xml:space="preserve"> </w:t>
            </w:r>
            <w:r w:rsidRPr="00086203">
              <w:rPr>
                <w:sz w:val="28"/>
              </w:rPr>
              <w:t>практика</w:t>
            </w:r>
          </w:p>
        </w:tc>
        <w:tc>
          <w:tcPr>
            <w:tcW w:w="1062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701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845" w:type="dxa"/>
          </w:tcPr>
          <w:p w:rsidR="007D6851" w:rsidRPr="00086203" w:rsidRDefault="007D6851">
            <w:pPr>
              <w:pStyle w:val="TableParagraph"/>
              <w:rPr>
                <w:sz w:val="26"/>
              </w:rPr>
            </w:pPr>
          </w:p>
        </w:tc>
        <w:tc>
          <w:tcPr>
            <w:tcW w:w="1056" w:type="dxa"/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46"/>
              <w:rPr>
                <w:sz w:val="28"/>
              </w:rPr>
            </w:pPr>
            <w:r w:rsidRPr="00086203">
              <w:rPr>
                <w:w w:val="99"/>
                <w:sz w:val="28"/>
              </w:rPr>
              <w:t>3</w:t>
            </w:r>
          </w:p>
        </w:tc>
        <w:tc>
          <w:tcPr>
            <w:tcW w:w="1061" w:type="dxa"/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47"/>
              <w:rPr>
                <w:sz w:val="28"/>
              </w:rPr>
            </w:pPr>
            <w:r w:rsidRPr="00086203">
              <w:rPr>
                <w:sz w:val="28"/>
              </w:rPr>
              <w:t>16</w:t>
            </w:r>
          </w:p>
        </w:tc>
        <w:tc>
          <w:tcPr>
            <w:tcW w:w="1056" w:type="dxa"/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42"/>
              <w:rPr>
                <w:sz w:val="28"/>
              </w:rPr>
            </w:pPr>
            <w:r w:rsidRPr="00086203">
              <w:rPr>
                <w:sz w:val="28"/>
              </w:rPr>
              <w:t>28</w:t>
            </w:r>
          </w:p>
        </w:tc>
        <w:tc>
          <w:tcPr>
            <w:tcW w:w="816" w:type="dxa"/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25</w:t>
            </w:r>
          </w:p>
        </w:tc>
        <w:tc>
          <w:tcPr>
            <w:tcW w:w="1061" w:type="dxa"/>
          </w:tcPr>
          <w:p w:rsidR="007D6851" w:rsidRPr="00086203" w:rsidRDefault="007D6851" w:rsidP="00086203">
            <w:pPr>
              <w:pStyle w:val="TableParagraph"/>
              <w:spacing w:line="320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43</w:t>
            </w:r>
          </w:p>
        </w:tc>
      </w:tr>
      <w:tr w:rsidR="007D6851" w:rsidTr="00086203">
        <w:trPr>
          <w:trHeight w:val="633"/>
        </w:trPr>
        <w:tc>
          <w:tcPr>
            <w:tcW w:w="262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ИТОГО</w:t>
            </w:r>
          </w:p>
        </w:tc>
        <w:tc>
          <w:tcPr>
            <w:tcW w:w="1062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 w:rsidRPr="00086203">
              <w:rPr>
                <w:sz w:val="28"/>
              </w:rPr>
              <w:t>26</w:t>
            </w:r>
          </w:p>
        </w:tc>
        <w:tc>
          <w:tcPr>
            <w:tcW w:w="70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33"/>
              <w:rPr>
                <w:sz w:val="28"/>
              </w:rPr>
            </w:pPr>
            <w:r w:rsidRPr="00086203">
              <w:rPr>
                <w:sz w:val="28"/>
              </w:rPr>
              <w:t>34</w:t>
            </w:r>
          </w:p>
        </w:tc>
        <w:tc>
          <w:tcPr>
            <w:tcW w:w="845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28"/>
              <w:rPr>
                <w:sz w:val="28"/>
              </w:rPr>
            </w:pPr>
            <w:r w:rsidRPr="00086203">
              <w:rPr>
                <w:sz w:val="28"/>
              </w:rPr>
              <w:t>34</w:t>
            </w:r>
          </w:p>
        </w:tc>
        <w:tc>
          <w:tcPr>
            <w:tcW w:w="105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6"/>
              <w:rPr>
                <w:sz w:val="28"/>
              </w:rPr>
            </w:pPr>
            <w:r w:rsidRPr="00086203">
              <w:rPr>
                <w:sz w:val="28"/>
              </w:rPr>
              <w:t>43</w:t>
            </w:r>
          </w:p>
        </w:tc>
        <w:tc>
          <w:tcPr>
            <w:tcW w:w="106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7"/>
              <w:rPr>
                <w:sz w:val="28"/>
              </w:rPr>
            </w:pPr>
            <w:r w:rsidRPr="00086203">
              <w:rPr>
                <w:sz w:val="28"/>
              </w:rPr>
              <w:t>56</w:t>
            </w:r>
          </w:p>
        </w:tc>
        <w:tc>
          <w:tcPr>
            <w:tcW w:w="105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2"/>
              <w:rPr>
                <w:sz w:val="28"/>
              </w:rPr>
            </w:pPr>
            <w:r w:rsidRPr="00086203">
              <w:rPr>
                <w:sz w:val="28"/>
              </w:rPr>
              <w:t>78</w:t>
            </w:r>
          </w:p>
        </w:tc>
        <w:tc>
          <w:tcPr>
            <w:tcW w:w="816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90</w:t>
            </w:r>
          </w:p>
        </w:tc>
        <w:tc>
          <w:tcPr>
            <w:tcW w:w="106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48"/>
              <w:rPr>
                <w:sz w:val="28"/>
              </w:rPr>
            </w:pPr>
            <w:r w:rsidRPr="00086203">
              <w:rPr>
                <w:sz w:val="28"/>
              </w:rPr>
              <w:t>108</w:t>
            </w:r>
          </w:p>
        </w:tc>
      </w:tr>
      <w:tr w:rsidR="007D6851" w:rsidTr="00086203">
        <w:trPr>
          <w:trHeight w:val="547"/>
        </w:trPr>
        <w:tc>
          <w:tcPr>
            <w:tcW w:w="2622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Форма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контроля</w:t>
            </w:r>
          </w:p>
        </w:tc>
        <w:tc>
          <w:tcPr>
            <w:tcW w:w="1062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 w:rsidRPr="00086203">
              <w:rPr>
                <w:sz w:val="24"/>
              </w:rPr>
              <w:t>Проток</w:t>
            </w:r>
          </w:p>
          <w:p w:rsidR="007D6851" w:rsidRPr="00086203" w:rsidRDefault="007D6851" w:rsidP="0008620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олы</w:t>
            </w:r>
          </w:p>
        </w:tc>
        <w:tc>
          <w:tcPr>
            <w:tcW w:w="701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 w:rsidRPr="00086203">
              <w:rPr>
                <w:sz w:val="24"/>
              </w:rPr>
              <w:t>Про</w:t>
            </w:r>
          </w:p>
          <w:p w:rsidR="007D6851" w:rsidRPr="00086203" w:rsidRDefault="007D6851" w:rsidP="0008620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токо</w:t>
            </w:r>
          </w:p>
        </w:tc>
        <w:tc>
          <w:tcPr>
            <w:tcW w:w="845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18"/>
              <w:rPr>
                <w:sz w:val="24"/>
              </w:rPr>
            </w:pPr>
            <w:r w:rsidRPr="00086203">
              <w:rPr>
                <w:sz w:val="24"/>
              </w:rPr>
              <w:t>Прот</w:t>
            </w:r>
          </w:p>
          <w:p w:rsidR="007D6851" w:rsidRPr="00086203" w:rsidRDefault="007D6851" w:rsidP="00086203">
            <w:pPr>
              <w:pStyle w:val="TableParagraph"/>
              <w:spacing w:line="261" w:lineRule="exact"/>
              <w:ind w:left="104"/>
              <w:rPr>
                <w:sz w:val="24"/>
              </w:rPr>
            </w:pPr>
            <w:r w:rsidRPr="00086203">
              <w:rPr>
                <w:sz w:val="24"/>
              </w:rPr>
              <w:t>окол</w:t>
            </w:r>
          </w:p>
        </w:tc>
        <w:tc>
          <w:tcPr>
            <w:tcW w:w="1056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23"/>
              <w:rPr>
                <w:sz w:val="24"/>
              </w:rPr>
            </w:pPr>
            <w:r w:rsidRPr="00086203">
              <w:rPr>
                <w:sz w:val="24"/>
              </w:rPr>
              <w:t>Проток</w:t>
            </w:r>
          </w:p>
          <w:p w:rsidR="007D6851" w:rsidRPr="00086203" w:rsidRDefault="007D6851" w:rsidP="0008620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олы</w:t>
            </w:r>
          </w:p>
        </w:tc>
        <w:tc>
          <w:tcPr>
            <w:tcW w:w="1061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 w:rsidRPr="00086203">
              <w:rPr>
                <w:sz w:val="24"/>
              </w:rPr>
              <w:t>Проток</w:t>
            </w:r>
          </w:p>
          <w:p w:rsidR="007D6851" w:rsidRPr="00086203" w:rsidRDefault="007D6851" w:rsidP="00086203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олы</w:t>
            </w:r>
          </w:p>
        </w:tc>
        <w:tc>
          <w:tcPr>
            <w:tcW w:w="1056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19"/>
              <w:rPr>
                <w:sz w:val="24"/>
              </w:rPr>
            </w:pPr>
            <w:r w:rsidRPr="00086203">
              <w:rPr>
                <w:sz w:val="24"/>
              </w:rPr>
              <w:t>Проток</w:t>
            </w:r>
          </w:p>
          <w:p w:rsidR="007D6851" w:rsidRPr="00086203" w:rsidRDefault="007D6851" w:rsidP="00086203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олы</w:t>
            </w:r>
          </w:p>
        </w:tc>
        <w:tc>
          <w:tcPr>
            <w:tcW w:w="816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 w:rsidRPr="00086203">
              <w:rPr>
                <w:sz w:val="24"/>
              </w:rPr>
              <w:t>Прот</w:t>
            </w:r>
          </w:p>
          <w:p w:rsidR="007D6851" w:rsidRPr="00086203" w:rsidRDefault="007D6851" w:rsidP="0008620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окол</w:t>
            </w:r>
          </w:p>
        </w:tc>
        <w:tc>
          <w:tcPr>
            <w:tcW w:w="1061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 w:rsidRPr="00086203">
              <w:rPr>
                <w:sz w:val="24"/>
              </w:rPr>
              <w:t>Проток</w:t>
            </w:r>
          </w:p>
          <w:p w:rsidR="007D6851" w:rsidRPr="00086203" w:rsidRDefault="007D6851" w:rsidP="00086203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олы</w:t>
            </w:r>
          </w:p>
        </w:tc>
      </w:tr>
      <w:tr w:rsidR="007D6851" w:rsidTr="00086203">
        <w:trPr>
          <w:trHeight w:val="275"/>
        </w:trPr>
        <w:tc>
          <w:tcPr>
            <w:tcW w:w="262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соревно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лы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086203">
              <w:rPr>
                <w:sz w:val="24"/>
              </w:rPr>
              <w:t>ы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соревно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соревно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соревно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ы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соревно</w:t>
            </w:r>
          </w:p>
        </w:tc>
      </w:tr>
      <w:tr w:rsidR="007D6851" w:rsidTr="00086203">
        <w:trPr>
          <w:trHeight w:val="276"/>
        </w:trPr>
        <w:tc>
          <w:tcPr>
            <w:tcW w:w="262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ваний</w:t>
            </w: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соре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086203">
              <w:rPr>
                <w:sz w:val="24"/>
              </w:rPr>
              <w:t>сорев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ваний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ваний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ваний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сорев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ваний</w:t>
            </w:r>
          </w:p>
        </w:tc>
      </w:tr>
      <w:tr w:rsidR="007D6851" w:rsidTr="00086203">
        <w:trPr>
          <w:trHeight w:val="276"/>
        </w:trPr>
        <w:tc>
          <w:tcPr>
            <w:tcW w:w="262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внов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086203">
              <w:rPr>
                <w:sz w:val="24"/>
              </w:rPr>
              <w:t>нован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зачет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зачет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зачет</w:t>
            </w: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нован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зачет</w:t>
            </w:r>
          </w:p>
        </w:tc>
      </w:tr>
      <w:tr w:rsidR="007D6851" w:rsidTr="00086203">
        <w:trPr>
          <w:trHeight w:val="276"/>
        </w:trPr>
        <w:tc>
          <w:tcPr>
            <w:tcW w:w="262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ани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04"/>
              <w:rPr>
                <w:sz w:val="24"/>
              </w:rPr>
            </w:pPr>
            <w:r w:rsidRPr="00086203">
              <w:rPr>
                <w:sz w:val="24"/>
              </w:rPr>
              <w:t>ий</w:t>
            </w: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ий</w:t>
            </w:r>
          </w:p>
        </w:tc>
        <w:tc>
          <w:tcPr>
            <w:tcW w:w="1061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82"/>
        </w:trPr>
        <w:tc>
          <w:tcPr>
            <w:tcW w:w="2622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62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701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 w:rsidRPr="00086203">
              <w:rPr>
                <w:sz w:val="24"/>
              </w:rPr>
              <w:t>й</w:t>
            </w:r>
          </w:p>
        </w:tc>
        <w:tc>
          <w:tcPr>
            <w:tcW w:w="845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61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1056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816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 w:rsidRPr="00086203">
              <w:rPr>
                <w:sz w:val="24"/>
              </w:rPr>
              <w:t>зачет</w:t>
            </w:r>
          </w:p>
        </w:tc>
        <w:tc>
          <w:tcPr>
            <w:tcW w:w="1061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</w:tbl>
    <w:p w:rsidR="007D6851" w:rsidRDefault="007D6851">
      <w:pPr>
        <w:pStyle w:val="BodyText"/>
        <w:spacing w:before="7"/>
        <w:ind w:left="0"/>
        <w:jc w:val="left"/>
        <w:rPr>
          <w:b/>
        </w:rPr>
      </w:pPr>
    </w:p>
    <w:p w:rsidR="007D6851" w:rsidRDefault="007D6851">
      <w:pPr>
        <w:spacing w:before="1" w:line="319" w:lineRule="exact"/>
        <w:ind w:left="3406"/>
        <w:jc w:val="both"/>
        <w:rPr>
          <w:b/>
          <w:sz w:val="28"/>
        </w:rPr>
      </w:pPr>
      <w:r>
        <w:rPr>
          <w:b/>
          <w:w w:val="95"/>
          <w:sz w:val="28"/>
        </w:rPr>
        <w:t>Тренерская</w:t>
      </w:r>
      <w:r>
        <w:rPr>
          <w:b/>
          <w:spacing w:val="46"/>
          <w:w w:val="95"/>
          <w:sz w:val="28"/>
        </w:rPr>
        <w:t xml:space="preserve"> </w:t>
      </w:r>
      <w:r>
        <w:rPr>
          <w:b/>
          <w:w w:val="95"/>
          <w:sz w:val="28"/>
        </w:rPr>
        <w:t>и</w:t>
      </w:r>
      <w:r>
        <w:rPr>
          <w:b/>
          <w:spacing w:val="40"/>
          <w:w w:val="95"/>
          <w:sz w:val="28"/>
        </w:rPr>
        <w:t xml:space="preserve"> </w:t>
      </w:r>
      <w:r>
        <w:rPr>
          <w:b/>
          <w:w w:val="95"/>
          <w:sz w:val="28"/>
        </w:rPr>
        <w:t>судейская</w:t>
      </w:r>
      <w:r>
        <w:rPr>
          <w:b/>
          <w:spacing w:val="40"/>
          <w:w w:val="95"/>
          <w:sz w:val="28"/>
        </w:rPr>
        <w:t xml:space="preserve"> </w:t>
      </w:r>
      <w:r>
        <w:rPr>
          <w:b/>
          <w:w w:val="95"/>
          <w:sz w:val="28"/>
        </w:rPr>
        <w:t>практика.</w:t>
      </w:r>
    </w:p>
    <w:p w:rsidR="007D6851" w:rsidRPr="00C60E50" w:rsidRDefault="007D6851">
      <w:pPr>
        <w:pStyle w:val="BodyText"/>
        <w:ind w:right="354" w:firstLine="566"/>
        <w:rPr>
          <w:lang w:val="ru-RU"/>
        </w:rPr>
      </w:pPr>
      <w:r w:rsidRPr="00C60E50">
        <w:rPr>
          <w:lang w:val="ru-RU"/>
        </w:rPr>
        <w:t>В течение всего периода обучения тренер должен готовить себе помощников,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привлекая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учащихся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организации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проведению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Инструкторская 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судейская практика проводится на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занятиях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вне занятий.</w:t>
      </w:r>
    </w:p>
    <w:p w:rsidR="007D6851" w:rsidRPr="00C60E50" w:rsidRDefault="007D6851">
      <w:pPr>
        <w:pStyle w:val="BodyText"/>
        <w:ind w:right="350" w:firstLine="989"/>
        <w:rPr>
          <w:lang w:val="ru-RU"/>
        </w:rPr>
      </w:pPr>
      <w:r w:rsidRPr="00C60E50">
        <w:rPr>
          <w:lang w:val="ru-RU"/>
        </w:rPr>
        <w:t>Инструкторская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судейская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практика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направлена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освоение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элементарных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умений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навыков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ведения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учебной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судейства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проводится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обучающимися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Обучающиеся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готовятся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роли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инструктора,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помощника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тренера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организации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проведении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занятий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 в качестве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судей.</w:t>
      </w:r>
    </w:p>
    <w:p w:rsidR="007D6851" w:rsidRPr="00C60E50" w:rsidRDefault="007D6851">
      <w:pPr>
        <w:pStyle w:val="BodyText"/>
        <w:spacing w:line="320" w:lineRule="exact"/>
        <w:ind w:left="779"/>
        <w:rPr>
          <w:lang w:val="ru-RU"/>
        </w:rPr>
      </w:pPr>
      <w:r w:rsidRPr="00C60E50">
        <w:rPr>
          <w:lang w:val="ru-RU"/>
        </w:rPr>
        <w:t>В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содержание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учебной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работы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входит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освоение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следующих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умений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навыков:</w:t>
      </w:r>
    </w:p>
    <w:p w:rsidR="007D6851" w:rsidRPr="00C60E50" w:rsidRDefault="007D6851">
      <w:pPr>
        <w:pStyle w:val="ListParagraph"/>
        <w:numPr>
          <w:ilvl w:val="0"/>
          <w:numId w:val="11"/>
        </w:numPr>
        <w:tabs>
          <w:tab w:val="left" w:pos="1083"/>
        </w:tabs>
        <w:spacing w:line="322" w:lineRule="exact"/>
        <w:ind w:hanging="304"/>
        <w:rPr>
          <w:sz w:val="28"/>
          <w:lang w:val="ru-RU"/>
        </w:rPr>
      </w:pPr>
      <w:r w:rsidRPr="00C60E50">
        <w:rPr>
          <w:sz w:val="28"/>
          <w:lang w:val="ru-RU"/>
        </w:rPr>
        <w:t>знание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терминологии,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принятой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баскетболе;</w:t>
      </w:r>
    </w:p>
    <w:p w:rsidR="007D6851" w:rsidRPr="00C60E50" w:rsidRDefault="007D6851">
      <w:pPr>
        <w:pStyle w:val="ListParagraph"/>
        <w:numPr>
          <w:ilvl w:val="0"/>
          <w:numId w:val="11"/>
        </w:numPr>
        <w:tabs>
          <w:tab w:val="left" w:pos="1073"/>
        </w:tabs>
        <w:ind w:left="213" w:right="349" w:firstLine="566"/>
        <w:rPr>
          <w:sz w:val="28"/>
          <w:lang w:val="ru-RU"/>
        </w:rPr>
      </w:pPr>
      <w:r w:rsidRPr="00C60E50">
        <w:rPr>
          <w:spacing w:val="-1"/>
          <w:sz w:val="28"/>
          <w:lang w:val="ru-RU"/>
        </w:rPr>
        <w:t>подача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команд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на</w:t>
      </w:r>
      <w:r w:rsidRPr="00C60E50">
        <w:rPr>
          <w:spacing w:val="-16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организацию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занятий,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построение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перестроение</w:t>
      </w:r>
      <w:r w:rsidRPr="00C60E50">
        <w:rPr>
          <w:spacing w:val="-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группы</w:t>
      </w:r>
      <w:r w:rsidRPr="00C60E50">
        <w:rPr>
          <w:spacing w:val="-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месте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 движении;</w:t>
      </w:r>
    </w:p>
    <w:p w:rsidR="007D6851" w:rsidRPr="00C60E50" w:rsidRDefault="007D6851">
      <w:pPr>
        <w:jc w:val="both"/>
        <w:rPr>
          <w:sz w:val="28"/>
          <w:lang w:val="ru-RU"/>
        </w:rPr>
        <w:sectPr w:rsidR="007D6851" w:rsidRPr="00C60E50">
          <w:pgSz w:w="11910" w:h="16840"/>
          <w:pgMar w:top="34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ListParagraph"/>
        <w:numPr>
          <w:ilvl w:val="0"/>
          <w:numId w:val="11"/>
        </w:numPr>
        <w:tabs>
          <w:tab w:val="left" w:pos="1346"/>
          <w:tab w:val="left" w:pos="2535"/>
          <w:tab w:val="left" w:pos="4145"/>
          <w:tab w:val="left" w:pos="4625"/>
          <w:tab w:val="left" w:pos="6692"/>
          <w:tab w:val="left" w:pos="8472"/>
          <w:tab w:val="left" w:pos="9815"/>
        </w:tabs>
        <w:spacing w:before="69"/>
        <w:ind w:left="213" w:right="356" w:firstLine="566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умение</w:t>
      </w:r>
      <w:r w:rsidRPr="00C60E50">
        <w:rPr>
          <w:sz w:val="28"/>
          <w:lang w:val="ru-RU"/>
        </w:rPr>
        <w:tab/>
        <w:t>наблюдать</w:t>
      </w:r>
      <w:r w:rsidRPr="00C60E50">
        <w:rPr>
          <w:sz w:val="28"/>
          <w:lang w:val="ru-RU"/>
        </w:rPr>
        <w:tab/>
        <w:t>и</w:t>
      </w:r>
      <w:r w:rsidRPr="00C60E50">
        <w:rPr>
          <w:sz w:val="28"/>
          <w:lang w:val="ru-RU"/>
        </w:rPr>
        <w:tab/>
        <w:t>анализировать</w:t>
      </w:r>
      <w:r w:rsidRPr="00C60E50">
        <w:rPr>
          <w:sz w:val="28"/>
          <w:lang w:val="ru-RU"/>
        </w:rPr>
        <w:tab/>
        <w:t>выполнение</w:t>
      </w:r>
      <w:r w:rsidRPr="00C60E50">
        <w:rPr>
          <w:sz w:val="28"/>
          <w:lang w:val="ru-RU"/>
        </w:rPr>
        <w:tab/>
        <w:t>приемов</w:t>
      </w:r>
      <w:r w:rsidRPr="00C60E50">
        <w:rPr>
          <w:sz w:val="28"/>
          <w:lang w:val="ru-RU"/>
        </w:rPr>
        <w:tab/>
      </w:r>
      <w:r w:rsidRPr="00C60E50">
        <w:rPr>
          <w:spacing w:val="-1"/>
          <w:sz w:val="28"/>
          <w:lang w:val="ru-RU"/>
        </w:rPr>
        <w:t>игры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обучающимися;</w:t>
      </w:r>
    </w:p>
    <w:p w:rsidR="007D6851" w:rsidRPr="00C60E50" w:rsidRDefault="007D6851">
      <w:pPr>
        <w:pStyle w:val="ListParagraph"/>
        <w:numPr>
          <w:ilvl w:val="0"/>
          <w:numId w:val="11"/>
        </w:numPr>
        <w:tabs>
          <w:tab w:val="left" w:pos="1135"/>
        </w:tabs>
        <w:spacing w:before="5"/>
        <w:ind w:left="213" w:right="359" w:firstLine="566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определить</w:t>
      </w:r>
      <w:r w:rsidRPr="00C60E50">
        <w:rPr>
          <w:spacing w:val="4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ошибку</w:t>
      </w:r>
      <w:r w:rsidRPr="00C60E50">
        <w:rPr>
          <w:spacing w:val="4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</w:t>
      </w:r>
      <w:r w:rsidRPr="00C60E50">
        <w:rPr>
          <w:spacing w:val="4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выполнении</w:t>
      </w:r>
      <w:r w:rsidRPr="00C60E50">
        <w:rPr>
          <w:spacing w:val="5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приема</w:t>
      </w:r>
      <w:r w:rsidRPr="00C60E50">
        <w:rPr>
          <w:spacing w:val="5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партнером</w:t>
      </w:r>
      <w:r w:rsidRPr="00C60E50">
        <w:rPr>
          <w:spacing w:val="5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4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указать</w:t>
      </w:r>
      <w:r w:rsidRPr="00C60E50">
        <w:rPr>
          <w:spacing w:val="4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пути</w:t>
      </w:r>
      <w:r w:rsidRPr="00C60E50">
        <w:rPr>
          <w:spacing w:val="4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ее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исправления;</w:t>
      </w:r>
    </w:p>
    <w:p w:rsidR="007D6851" w:rsidRPr="00C60E50" w:rsidRDefault="007D6851">
      <w:pPr>
        <w:pStyle w:val="ListParagraph"/>
        <w:numPr>
          <w:ilvl w:val="0"/>
          <w:numId w:val="11"/>
        </w:numPr>
        <w:tabs>
          <w:tab w:val="left" w:pos="1083"/>
        </w:tabs>
        <w:spacing w:line="321" w:lineRule="exact"/>
        <w:ind w:hanging="304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составить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комплекс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упражнений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проведению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разминки;</w:t>
      </w:r>
    </w:p>
    <w:p w:rsidR="007D6851" w:rsidRPr="00C60E50" w:rsidRDefault="007D6851">
      <w:pPr>
        <w:pStyle w:val="ListParagraph"/>
        <w:numPr>
          <w:ilvl w:val="0"/>
          <w:numId w:val="11"/>
        </w:numPr>
        <w:tabs>
          <w:tab w:val="left" w:pos="1102"/>
        </w:tabs>
        <w:ind w:left="213" w:right="358" w:firstLine="566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составить</w:t>
      </w:r>
      <w:r w:rsidRPr="00C60E50">
        <w:rPr>
          <w:spacing w:val="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конспект</w:t>
      </w:r>
      <w:r w:rsidRPr="00C60E50">
        <w:rPr>
          <w:spacing w:val="1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занятия</w:t>
      </w:r>
      <w:r w:rsidRPr="00C60E50">
        <w:rPr>
          <w:spacing w:val="1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провести</w:t>
      </w:r>
      <w:r w:rsidRPr="00C60E50">
        <w:rPr>
          <w:spacing w:val="1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его</w:t>
      </w:r>
      <w:r w:rsidRPr="00C60E50">
        <w:rPr>
          <w:spacing w:val="1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обучающимися</w:t>
      </w:r>
      <w:r w:rsidRPr="00C60E50">
        <w:rPr>
          <w:spacing w:val="1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младших</w:t>
      </w:r>
      <w:r w:rsidRPr="00C60E50">
        <w:rPr>
          <w:spacing w:val="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групп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наблюдением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тренера.</w:t>
      </w:r>
    </w:p>
    <w:p w:rsidR="007D6851" w:rsidRPr="00C60E50" w:rsidRDefault="007D6851">
      <w:pPr>
        <w:pStyle w:val="BodyText"/>
        <w:ind w:firstLine="566"/>
        <w:jc w:val="left"/>
        <w:rPr>
          <w:lang w:val="ru-RU"/>
        </w:rPr>
      </w:pPr>
      <w:r w:rsidRPr="00C60E50">
        <w:rPr>
          <w:lang w:val="ru-RU"/>
        </w:rPr>
        <w:t>Для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получения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звания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судьи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спорту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необходимо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всем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обучающимся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освоить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следующие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умения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навыки:</w:t>
      </w:r>
    </w:p>
    <w:p w:rsidR="007D6851" w:rsidRPr="00C60E50" w:rsidRDefault="007D6851">
      <w:pPr>
        <w:pStyle w:val="ListParagraph"/>
        <w:numPr>
          <w:ilvl w:val="0"/>
          <w:numId w:val="10"/>
        </w:numPr>
        <w:tabs>
          <w:tab w:val="left" w:pos="1101"/>
        </w:tabs>
        <w:ind w:right="347" w:firstLine="566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Составить</w:t>
      </w:r>
      <w:r w:rsidRPr="00C60E50">
        <w:rPr>
          <w:spacing w:val="3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положение</w:t>
      </w:r>
      <w:r w:rsidRPr="00C60E50">
        <w:rPr>
          <w:spacing w:val="3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</w:t>
      </w:r>
      <w:r w:rsidRPr="00C60E50">
        <w:rPr>
          <w:spacing w:val="3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проведении</w:t>
      </w:r>
      <w:r w:rsidRPr="00C60E50">
        <w:rPr>
          <w:spacing w:val="3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соревнований</w:t>
      </w:r>
      <w:r w:rsidRPr="00C60E50">
        <w:rPr>
          <w:spacing w:val="3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3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первенство</w:t>
      </w:r>
      <w:r w:rsidRPr="00C60E50">
        <w:rPr>
          <w:spacing w:val="3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школы</w:t>
      </w:r>
      <w:r w:rsidRPr="00C60E50">
        <w:rPr>
          <w:spacing w:val="3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баскетболу.</w:t>
      </w:r>
    </w:p>
    <w:p w:rsidR="007D6851" w:rsidRDefault="007D6851">
      <w:pPr>
        <w:pStyle w:val="ListParagraph"/>
        <w:numPr>
          <w:ilvl w:val="0"/>
          <w:numId w:val="10"/>
        </w:numPr>
        <w:tabs>
          <w:tab w:val="left" w:pos="1063"/>
        </w:tabs>
        <w:spacing w:line="321" w:lineRule="exact"/>
        <w:ind w:left="1062" w:hanging="284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судейскую</w:t>
      </w:r>
      <w:r>
        <w:rPr>
          <w:spacing w:val="-8"/>
          <w:sz w:val="28"/>
        </w:rPr>
        <w:t xml:space="preserve"> </w:t>
      </w:r>
      <w:r>
        <w:rPr>
          <w:sz w:val="28"/>
        </w:rPr>
        <w:t>документацию.</w:t>
      </w:r>
    </w:p>
    <w:p w:rsidR="007D6851" w:rsidRPr="00C60E50" w:rsidRDefault="007D6851">
      <w:pPr>
        <w:pStyle w:val="ListParagraph"/>
        <w:numPr>
          <w:ilvl w:val="0"/>
          <w:numId w:val="10"/>
        </w:numPr>
        <w:tabs>
          <w:tab w:val="left" w:pos="1063"/>
        </w:tabs>
        <w:spacing w:line="322" w:lineRule="exact"/>
        <w:ind w:left="1062" w:hanging="284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Участвовать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судействе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учебных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совместно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тренером.</w:t>
      </w:r>
    </w:p>
    <w:p w:rsidR="007D6851" w:rsidRDefault="007D6851">
      <w:pPr>
        <w:pStyle w:val="ListParagraph"/>
        <w:numPr>
          <w:ilvl w:val="0"/>
          <w:numId w:val="10"/>
        </w:numPr>
        <w:tabs>
          <w:tab w:val="left" w:pos="1063"/>
        </w:tabs>
        <w:ind w:right="362" w:firstLine="566"/>
        <w:jc w:val="left"/>
        <w:rPr>
          <w:sz w:val="28"/>
        </w:rPr>
      </w:pPr>
      <w:r w:rsidRPr="00C60E50">
        <w:rPr>
          <w:sz w:val="28"/>
          <w:lang w:val="ru-RU"/>
        </w:rPr>
        <w:t>Судейство учебных игр в качестве помощника и главного судьи на площадке.</w:t>
      </w:r>
      <w:r w:rsidRPr="00C60E50">
        <w:rPr>
          <w:spacing w:val="-67"/>
          <w:sz w:val="28"/>
          <w:lang w:val="ru-RU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судействе</w:t>
      </w:r>
      <w:r>
        <w:rPr>
          <w:spacing w:val="2"/>
          <w:sz w:val="28"/>
        </w:rPr>
        <w:t xml:space="preserve"> </w:t>
      </w:r>
      <w:r>
        <w:rPr>
          <w:sz w:val="28"/>
        </w:rPr>
        <w:t>официальных игр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судейской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группы.</w:t>
      </w:r>
    </w:p>
    <w:p w:rsidR="007D6851" w:rsidRPr="00C60E50" w:rsidRDefault="007D6851">
      <w:pPr>
        <w:pStyle w:val="ListParagraph"/>
        <w:numPr>
          <w:ilvl w:val="0"/>
          <w:numId w:val="10"/>
        </w:numPr>
        <w:tabs>
          <w:tab w:val="left" w:pos="1063"/>
        </w:tabs>
        <w:spacing w:before="3" w:line="322" w:lineRule="exact"/>
        <w:ind w:left="1062" w:hanging="284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Судить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игры в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качестве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помощника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главного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судьи.</w:t>
      </w:r>
    </w:p>
    <w:p w:rsidR="007D6851" w:rsidRPr="00C60E50" w:rsidRDefault="007D6851">
      <w:pPr>
        <w:pStyle w:val="BodyText"/>
        <w:ind w:right="348" w:firstLine="850"/>
        <w:rPr>
          <w:lang w:val="ru-RU"/>
        </w:rPr>
      </w:pPr>
      <w:r w:rsidRPr="00C60E50">
        <w:rPr>
          <w:lang w:val="ru-RU"/>
        </w:rPr>
        <w:t>Выпускники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школы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должны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получить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«Инструктор-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общественник»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«Судья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спорту».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целью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углубленной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специализации следует провести семинар по подготовке общественных тренеров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судей.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Участники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семинара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сдают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экзамен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теории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практике,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который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оформляется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соответствующим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протоколом.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Присвоение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званий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производится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приказом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или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распоряжением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ДЮСШ.</w:t>
      </w:r>
    </w:p>
    <w:p w:rsidR="007D6851" w:rsidRPr="00C60E50" w:rsidRDefault="007D6851">
      <w:pPr>
        <w:pStyle w:val="BodyText"/>
        <w:ind w:right="352" w:firstLine="566"/>
        <w:rPr>
          <w:lang w:val="ru-RU"/>
        </w:rPr>
      </w:pPr>
      <w:r w:rsidRPr="00C60E50">
        <w:rPr>
          <w:lang w:val="ru-RU"/>
        </w:rPr>
        <w:t>В течение всего периода обучения тренер должен готовить себе помощников,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привлекая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учащихся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организации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проведению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Инструкторская 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судейская практика проводится на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занятиях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вне занятий.</w:t>
      </w:r>
    </w:p>
    <w:p w:rsidR="007D6851" w:rsidRDefault="007D6851">
      <w:pPr>
        <w:pStyle w:val="Heading21"/>
        <w:spacing w:before="2" w:line="318" w:lineRule="exact"/>
        <w:ind w:left="4184"/>
      </w:pPr>
      <w:r>
        <w:rPr>
          <w:w w:val="95"/>
        </w:rPr>
        <w:t>Тренерская</w:t>
      </w:r>
      <w:r>
        <w:rPr>
          <w:spacing w:val="55"/>
          <w:w w:val="95"/>
        </w:rPr>
        <w:t xml:space="preserve"> </w:t>
      </w:r>
      <w:r>
        <w:rPr>
          <w:w w:val="95"/>
        </w:rPr>
        <w:t>практика.</w:t>
      </w:r>
    </w:p>
    <w:p w:rsidR="007D6851" w:rsidRDefault="007D6851">
      <w:pPr>
        <w:pStyle w:val="ListParagraph"/>
        <w:numPr>
          <w:ilvl w:val="1"/>
          <w:numId w:val="10"/>
        </w:numPr>
        <w:tabs>
          <w:tab w:val="left" w:pos="1630"/>
        </w:tabs>
        <w:spacing w:line="342" w:lineRule="exact"/>
        <w:jc w:val="left"/>
        <w:rPr>
          <w:sz w:val="28"/>
        </w:rPr>
      </w:pPr>
      <w:r>
        <w:rPr>
          <w:w w:val="95"/>
          <w:sz w:val="28"/>
        </w:rPr>
        <w:t>Для</w:t>
      </w:r>
      <w:r>
        <w:rPr>
          <w:spacing w:val="21"/>
          <w:w w:val="95"/>
          <w:sz w:val="28"/>
        </w:rPr>
        <w:t xml:space="preserve"> </w:t>
      </w:r>
      <w:r>
        <w:rPr>
          <w:w w:val="95"/>
          <w:sz w:val="28"/>
        </w:rPr>
        <w:t>групп</w:t>
      </w:r>
      <w:r>
        <w:rPr>
          <w:spacing w:val="20"/>
          <w:w w:val="95"/>
          <w:sz w:val="28"/>
        </w:rPr>
        <w:t xml:space="preserve"> </w:t>
      </w:r>
      <w:r>
        <w:rPr>
          <w:w w:val="95"/>
          <w:sz w:val="28"/>
        </w:rPr>
        <w:t>ТГ.</w:t>
      </w:r>
    </w:p>
    <w:p w:rsidR="007D6851" w:rsidRPr="00C60E50" w:rsidRDefault="007D6851">
      <w:pPr>
        <w:pStyle w:val="BodyText"/>
        <w:tabs>
          <w:tab w:val="left" w:pos="1686"/>
          <w:tab w:val="left" w:pos="2497"/>
          <w:tab w:val="left" w:pos="4635"/>
          <w:tab w:val="left" w:pos="5072"/>
          <w:tab w:val="left" w:pos="7296"/>
          <w:tab w:val="left" w:pos="7554"/>
          <w:tab w:val="left" w:pos="8001"/>
          <w:tab w:val="left" w:pos="8965"/>
        </w:tabs>
        <w:spacing w:before="4"/>
        <w:ind w:right="349" w:firstLine="566"/>
        <w:jc w:val="left"/>
        <w:rPr>
          <w:lang w:val="ru-RU"/>
        </w:rPr>
      </w:pPr>
      <w:r w:rsidRPr="00C60E50">
        <w:rPr>
          <w:w w:val="95"/>
          <w:lang w:val="ru-RU"/>
        </w:rPr>
        <w:t>Составление</w:t>
      </w:r>
      <w:r w:rsidRPr="00C60E50">
        <w:rPr>
          <w:spacing w:val="34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комплексов</w:t>
      </w:r>
      <w:r w:rsidRPr="00C60E50">
        <w:rPr>
          <w:spacing w:val="38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упражнений</w:t>
      </w:r>
      <w:r w:rsidRPr="00C60E50">
        <w:rPr>
          <w:spacing w:val="37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для</w:t>
      </w:r>
      <w:r w:rsidRPr="00C60E50">
        <w:rPr>
          <w:spacing w:val="35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подготовительной</w:t>
      </w:r>
      <w:r w:rsidRPr="00C60E50">
        <w:rPr>
          <w:spacing w:val="34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части</w:t>
      </w:r>
      <w:r w:rsidRPr="00C60E50">
        <w:rPr>
          <w:spacing w:val="28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занятия,</w:t>
      </w:r>
      <w:r w:rsidRPr="00C60E50">
        <w:rPr>
          <w:spacing w:val="-64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разминки</w:t>
      </w:r>
      <w:r w:rsidRPr="00C60E50">
        <w:rPr>
          <w:spacing w:val="59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перед</w:t>
      </w:r>
      <w:r w:rsidRPr="00C60E50">
        <w:rPr>
          <w:spacing w:val="64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соревнованиями.</w:t>
      </w:r>
      <w:r w:rsidRPr="00C60E50">
        <w:rPr>
          <w:spacing w:val="60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Проведение</w:t>
      </w:r>
      <w:r w:rsidRPr="00C60E50">
        <w:rPr>
          <w:spacing w:val="6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разминки</w:t>
      </w:r>
      <w:r w:rsidRPr="00C60E50">
        <w:rPr>
          <w:w w:val="95"/>
          <w:lang w:val="ru-RU"/>
        </w:rPr>
        <w:tab/>
      </w:r>
      <w:r w:rsidRPr="00C60E50">
        <w:rPr>
          <w:lang w:val="ru-RU"/>
        </w:rPr>
        <w:t>в</w:t>
      </w:r>
      <w:r w:rsidRPr="00C60E50">
        <w:rPr>
          <w:lang w:val="ru-RU"/>
        </w:rPr>
        <w:tab/>
      </w:r>
      <w:r w:rsidRPr="00C60E50">
        <w:rPr>
          <w:lang w:val="ru-RU"/>
        </w:rPr>
        <w:tab/>
        <w:t>группе,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16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16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8"/>
          <w:lang w:val="ru-RU"/>
        </w:rPr>
        <w:t xml:space="preserve"> </w:t>
      </w:r>
      <w:r w:rsidRPr="00C60E50">
        <w:rPr>
          <w:lang w:val="ru-RU"/>
        </w:rPr>
        <w:t>группах</w:t>
      </w:r>
      <w:r w:rsidRPr="00C60E50">
        <w:rPr>
          <w:spacing w:val="20"/>
          <w:lang w:val="ru-RU"/>
        </w:rPr>
        <w:t xml:space="preserve"> </w:t>
      </w:r>
      <w:r w:rsidRPr="00C60E50">
        <w:rPr>
          <w:lang w:val="ru-RU"/>
        </w:rPr>
        <w:t>начальной</w:t>
      </w:r>
      <w:r w:rsidRPr="00C60E50">
        <w:rPr>
          <w:spacing w:val="20"/>
          <w:lang w:val="ru-RU"/>
        </w:rPr>
        <w:t xml:space="preserve"> </w:t>
      </w:r>
      <w:r w:rsidRPr="00C60E50">
        <w:rPr>
          <w:lang w:val="ru-RU"/>
        </w:rPr>
        <w:t>подготовки.</w:t>
      </w:r>
      <w:r w:rsidRPr="00C60E50">
        <w:rPr>
          <w:spacing w:val="21"/>
          <w:lang w:val="ru-RU"/>
        </w:rPr>
        <w:t xml:space="preserve"> </w:t>
      </w:r>
      <w:r w:rsidRPr="00C60E50">
        <w:rPr>
          <w:lang w:val="ru-RU"/>
        </w:rPr>
        <w:t>Ведение</w:t>
      </w:r>
      <w:r w:rsidRPr="00C60E50">
        <w:rPr>
          <w:spacing w:val="16"/>
          <w:lang w:val="ru-RU"/>
        </w:rPr>
        <w:t xml:space="preserve"> </w:t>
      </w:r>
      <w:r w:rsidRPr="00C60E50">
        <w:rPr>
          <w:lang w:val="ru-RU"/>
        </w:rPr>
        <w:t>спортивного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дневника:</w:t>
      </w:r>
      <w:r w:rsidRPr="00C60E50">
        <w:rPr>
          <w:lang w:val="ru-RU"/>
        </w:rPr>
        <w:tab/>
        <w:t>учет</w:t>
      </w:r>
      <w:r w:rsidRPr="00C60E50">
        <w:rPr>
          <w:lang w:val="ru-RU"/>
        </w:rPr>
        <w:tab/>
        <w:t>тренировочных</w:t>
      </w:r>
      <w:r w:rsidRPr="00C60E50">
        <w:rPr>
          <w:lang w:val="ru-RU"/>
        </w:rPr>
        <w:tab/>
        <w:t>и</w:t>
      </w:r>
      <w:r w:rsidRPr="00C60E50">
        <w:rPr>
          <w:lang w:val="ru-RU"/>
        </w:rPr>
        <w:tab/>
      </w:r>
      <w:r w:rsidRPr="00C60E50">
        <w:rPr>
          <w:w w:val="95"/>
          <w:lang w:val="ru-RU"/>
        </w:rPr>
        <w:t>соревновательных</w:t>
      </w:r>
      <w:r w:rsidRPr="00C60E50">
        <w:rPr>
          <w:w w:val="95"/>
          <w:lang w:val="ru-RU"/>
        </w:rPr>
        <w:tab/>
      </w:r>
      <w:r w:rsidRPr="00C60E50">
        <w:rPr>
          <w:w w:val="95"/>
          <w:lang w:val="ru-RU"/>
        </w:rPr>
        <w:tab/>
      </w:r>
      <w:r w:rsidRPr="00C60E50">
        <w:rPr>
          <w:lang w:val="ru-RU"/>
        </w:rPr>
        <w:t>нагрузок,</w:t>
      </w:r>
      <w:r w:rsidRPr="00C60E50">
        <w:rPr>
          <w:lang w:val="ru-RU"/>
        </w:rPr>
        <w:tab/>
      </w:r>
      <w:r w:rsidRPr="00C60E50">
        <w:rPr>
          <w:w w:val="95"/>
          <w:lang w:val="ru-RU"/>
        </w:rPr>
        <w:t>регистрация</w:t>
      </w:r>
      <w:r w:rsidRPr="00C60E50">
        <w:rPr>
          <w:spacing w:val="-64"/>
          <w:w w:val="95"/>
          <w:lang w:val="ru-RU"/>
        </w:rPr>
        <w:t xml:space="preserve"> </w:t>
      </w:r>
      <w:r w:rsidRPr="00C60E50">
        <w:rPr>
          <w:lang w:val="ru-RU"/>
        </w:rPr>
        <w:t>спортивных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результатов,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анализ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выступления 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соревнованиях.</w:t>
      </w:r>
    </w:p>
    <w:p w:rsidR="007D6851" w:rsidRDefault="007D6851">
      <w:pPr>
        <w:pStyle w:val="BodyText"/>
        <w:spacing w:line="320" w:lineRule="exact"/>
        <w:ind w:left="779"/>
        <w:jc w:val="left"/>
      </w:pPr>
      <w:r>
        <w:rPr>
          <w:w w:val="95"/>
        </w:rPr>
        <w:t>Судейская</w:t>
      </w:r>
      <w:r>
        <w:rPr>
          <w:spacing w:val="44"/>
          <w:w w:val="95"/>
        </w:rPr>
        <w:t xml:space="preserve"> </w:t>
      </w:r>
      <w:r>
        <w:rPr>
          <w:w w:val="95"/>
        </w:rPr>
        <w:t>практика.</w:t>
      </w:r>
    </w:p>
    <w:p w:rsidR="007D6851" w:rsidRDefault="007D6851">
      <w:pPr>
        <w:pStyle w:val="ListParagraph"/>
        <w:numPr>
          <w:ilvl w:val="1"/>
          <w:numId w:val="10"/>
        </w:numPr>
        <w:tabs>
          <w:tab w:val="left" w:pos="1630"/>
        </w:tabs>
        <w:spacing w:line="342" w:lineRule="exact"/>
        <w:jc w:val="left"/>
        <w:rPr>
          <w:sz w:val="28"/>
        </w:rPr>
      </w:pP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групп</w:t>
      </w:r>
      <w:r>
        <w:rPr>
          <w:spacing w:val="-9"/>
          <w:sz w:val="28"/>
        </w:rPr>
        <w:t xml:space="preserve"> </w:t>
      </w:r>
      <w:r>
        <w:rPr>
          <w:sz w:val="28"/>
        </w:rPr>
        <w:t>ТГ</w:t>
      </w:r>
    </w:p>
    <w:p w:rsidR="007D6851" w:rsidRPr="00C60E50" w:rsidRDefault="007D6851">
      <w:pPr>
        <w:pStyle w:val="BodyText"/>
        <w:ind w:right="347" w:firstLine="566"/>
        <w:rPr>
          <w:lang w:val="ru-RU"/>
        </w:rPr>
      </w:pPr>
      <w:r w:rsidRPr="00C60E50">
        <w:rPr>
          <w:lang w:val="ru-RU"/>
        </w:rPr>
        <w:t>Изучение правил соревнований. Судейство на учебных играх в своей группе.</w:t>
      </w:r>
      <w:r w:rsidRPr="00C60E50">
        <w:rPr>
          <w:spacing w:val="1"/>
          <w:lang w:val="ru-RU"/>
        </w:rPr>
        <w:t xml:space="preserve"> </w:t>
      </w:r>
      <w:r w:rsidRPr="00C60E50">
        <w:rPr>
          <w:w w:val="95"/>
          <w:lang w:val="ru-RU"/>
        </w:rPr>
        <w:t>Выполнение обязанностей секретаря, ведение технического протокола.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Судейство на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соревнованиях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в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общеобразовательных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школах.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Выполнение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обязанностей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w w:val="95"/>
          <w:lang w:val="ru-RU"/>
        </w:rPr>
        <w:t>судей,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секретаря.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Помощь в организации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проведении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городских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соревнований.</w:t>
      </w:r>
    </w:p>
    <w:p w:rsidR="007D6851" w:rsidRPr="00C60E50" w:rsidRDefault="007D6851">
      <w:pPr>
        <w:pStyle w:val="BodyText"/>
        <w:spacing w:before="7"/>
        <w:ind w:left="0"/>
        <w:jc w:val="left"/>
        <w:rPr>
          <w:lang w:val="ru-RU"/>
        </w:rPr>
      </w:pPr>
    </w:p>
    <w:p w:rsidR="007D6851" w:rsidRDefault="007D6851">
      <w:pPr>
        <w:pStyle w:val="Heading21"/>
        <w:spacing w:line="319" w:lineRule="exact"/>
        <w:ind w:left="3190"/>
      </w:pPr>
      <w:r>
        <w:rPr>
          <w:w w:val="95"/>
        </w:rPr>
        <w:t>Специальная</w:t>
      </w:r>
      <w:r>
        <w:rPr>
          <w:spacing w:val="61"/>
          <w:w w:val="95"/>
        </w:rPr>
        <w:t xml:space="preserve"> </w:t>
      </w:r>
      <w:r>
        <w:rPr>
          <w:w w:val="95"/>
        </w:rPr>
        <w:t>физическая</w:t>
      </w:r>
      <w:r>
        <w:rPr>
          <w:spacing w:val="64"/>
          <w:w w:val="95"/>
        </w:rPr>
        <w:t xml:space="preserve"> </w:t>
      </w:r>
      <w:r>
        <w:rPr>
          <w:w w:val="95"/>
        </w:rPr>
        <w:t>подготовка.</w:t>
      </w:r>
    </w:p>
    <w:p w:rsidR="007D6851" w:rsidRDefault="007D6851">
      <w:pPr>
        <w:pStyle w:val="ListParagraph"/>
        <w:numPr>
          <w:ilvl w:val="0"/>
          <w:numId w:val="9"/>
        </w:numPr>
        <w:tabs>
          <w:tab w:val="left" w:pos="991"/>
        </w:tabs>
        <w:spacing w:line="319" w:lineRule="exact"/>
        <w:rPr>
          <w:sz w:val="28"/>
        </w:rPr>
      </w:pPr>
      <w:r>
        <w:rPr>
          <w:sz w:val="28"/>
        </w:rPr>
        <w:t>Упражнения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быстроты.</w:t>
      </w:r>
    </w:p>
    <w:p w:rsidR="007D6851" w:rsidRDefault="007D6851">
      <w:pPr>
        <w:pStyle w:val="BodyText"/>
        <w:ind w:right="353" w:firstLine="566"/>
      </w:pPr>
      <w:r w:rsidRPr="00C60E50">
        <w:rPr>
          <w:lang w:val="ru-RU"/>
        </w:rPr>
        <w:t>Рывки с места с максимальной скоростью на отрезках 5,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10, 15 м.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 т.д. 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постоянным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изменением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длины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отрезков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различных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исходных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положений.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Стартовые рывки с мячом. Бег с остановками и с резким изменением направления.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“Челночный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бег”.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Бег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задания: ускорение,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остановка,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изменение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направления.</w:t>
      </w:r>
      <w:r w:rsidRPr="00C60E50">
        <w:rPr>
          <w:spacing w:val="3"/>
          <w:lang w:val="ru-RU"/>
        </w:rPr>
        <w:t xml:space="preserve"> </w:t>
      </w:r>
      <w:r>
        <w:t>Подвижные</w:t>
      </w:r>
      <w:r>
        <w:rPr>
          <w:spacing w:val="2"/>
        </w:rPr>
        <w:t xml:space="preserve"> </w:t>
      </w:r>
      <w:r>
        <w:t>игры и</w:t>
      </w:r>
      <w:r>
        <w:rPr>
          <w:spacing w:val="1"/>
        </w:rPr>
        <w:t xml:space="preserve"> </w:t>
      </w:r>
      <w:r>
        <w:t>эстафеты.</w:t>
      </w:r>
    </w:p>
    <w:p w:rsidR="007D6851" w:rsidRPr="00C60E50" w:rsidRDefault="007D6851">
      <w:pPr>
        <w:pStyle w:val="ListParagraph"/>
        <w:numPr>
          <w:ilvl w:val="0"/>
          <w:numId w:val="9"/>
        </w:numPr>
        <w:tabs>
          <w:tab w:val="left" w:pos="1063"/>
        </w:tabs>
        <w:spacing w:line="320" w:lineRule="exact"/>
        <w:ind w:left="1062" w:hanging="284"/>
        <w:rPr>
          <w:sz w:val="28"/>
          <w:lang w:val="ru-RU"/>
        </w:rPr>
      </w:pPr>
      <w:r w:rsidRPr="00C60E50">
        <w:rPr>
          <w:sz w:val="28"/>
          <w:lang w:val="ru-RU"/>
        </w:rPr>
        <w:t>Упражнения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воспитания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скоростно-силовых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качеств.</w:t>
      </w:r>
    </w:p>
    <w:p w:rsidR="007D6851" w:rsidRPr="00C60E50" w:rsidRDefault="007D6851">
      <w:pPr>
        <w:pStyle w:val="BodyText"/>
        <w:ind w:right="360" w:firstLine="566"/>
        <w:rPr>
          <w:lang w:val="ru-RU"/>
        </w:rPr>
      </w:pPr>
      <w:r w:rsidRPr="00C60E50">
        <w:rPr>
          <w:lang w:val="ru-RU"/>
        </w:rPr>
        <w:t>Одиночные и серийные прыжки, толчком двумя и одной ногой, с доставанием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подвешенных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предметов.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Прыжки в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глубину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последующим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выпрыгиванием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вверх.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Default="007D6851">
      <w:pPr>
        <w:pStyle w:val="BodyText"/>
        <w:spacing w:before="69"/>
        <w:ind w:right="345"/>
      </w:pPr>
      <w:r w:rsidRPr="00C60E50">
        <w:rPr>
          <w:lang w:val="ru-RU"/>
        </w:rPr>
        <w:t>Прыжки по ступенькам. Прыжки со скакалкой. Прыжки через барьер толчком одной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и двумя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ногами.</w:t>
      </w:r>
      <w:r w:rsidRPr="00C60E50">
        <w:rPr>
          <w:spacing w:val="3"/>
          <w:lang w:val="ru-RU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</w:p>
    <w:p w:rsidR="007D6851" w:rsidRPr="00C60E50" w:rsidRDefault="007D6851">
      <w:pPr>
        <w:pStyle w:val="ListParagraph"/>
        <w:numPr>
          <w:ilvl w:val="0"/>
          <w:numId w:val="9"/>
        </w:numPr>
        <w:tabs>
          <w:tab w:val="left" w:pos="991"/>
        </w:tabs>
        <w:spacing w:before="5" w:line="322" w:lineRule="exact"/>
        <w:rPr>
          <w:sz w:val="28"/>
          <w:lang w:val="ru-RU"/>
        </w:rPr>
      </w:pPr>
      <w:r w:rsidRPr="00C60E50">
        <w:rPr>
          <w:sz w:val="28"/>
          <w:lang w:val="ru-RU"/>
        </w:rPr>
        <w:t>Упражнения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развития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специальной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выносливости.</w:t>
      </w:r>
    </w:p>
    <w:p w:rsidR="007D6851" w:rsidRPr="00C60E50" w:rsidRDefault="007D6851">
      <w:pPr>
        <w:pStyle w:val="BodyText"/>
        <w:ind w:right="346" w:firstLine="566"/>
        <w:rPr>
          <w:lang w:val="ru-RU"/>
        </w:rPr>
      </w:pPr>
      <w:r w:rsidRPr="00C60E50">
        <w:rPr>
          <w:lang w:val="ru-RU"/>
        </w:rPr>
        <w:t>Беговые,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прыжковые,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скоростно-силовые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циклические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упражнения,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используемые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режиме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высокой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интенсивности.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Многократно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повторяемые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специально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организованные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упражнения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технике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тактике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игры.</w:t>
      </w:r>
    </w:p>
    <w:p w:rsidR="007D6851" w:rsidRDefault="007D6851">
      <w:pPr>
        <w:pStyle w:val="ListParagraph"/>
        <w:numPr>
          <w:ilvl w:val="0"/>
          <w:numId w:val="9"/>
        </w:numPr>
        <w:tabs>
          <w:tab w:val="left" w:pos="991"/>
          <w:tab w:val="left" w:pos="2403"/>
          <w:tab w:val="left" w:pos="3799"/>
          <w:tab w:val="left" w:pos="5971"/>
          <w:tab w:val="left" w:pos="6819"/>
          <w:tab w:val="left" w:pos="8570"/>
          <w:tab w:val="left" w:pos="10287"/>
        </w:tabs>
        <w:ind w:left="213" w:right="345" w:firstLine="566"/>
        <w:jc w:val="right"/>
        <w:rPr>
          <w:sz w:val="28"/>
        </w:rPr>
      </w:pPr>
      <w:r w:rsidRPr="00C60E50">
        <w:rPr>
          <w:sz w:val="28"/>
          <w:lang w:val="ru-RU"/>
        </w:rPr>
        <w:t>Упражнения</w:t>
      </w:r>
      <w:r w:rsidRPr="00C60E50">
        <w:rPr>
          <w:spacing w:val="-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воспитания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специфической</w:t>
      </w:r>
      <w:r w:rsidRPr="00C60E50">
        <w:rPr>
          <w:spacing w:val="-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координации</w:t>
      </w:r>
      <w:r w:rsidRPr="00C60E50">
        <w:rPr>
          <w:spacing w:val="-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игровой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ловкости.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Ловля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 передача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баскетбольного мяча во время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ходьбы,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бега,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прыжков через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гимнастическую</w:t>
      </w:r>
      <w:r w:rsidRPr="00C60E50">
        <w:rPr>
          <w:sz w:val="28"/>
          <w:lang w:val="ru-RU"/>
        </w:rPr>
        <w:tab/>
        <w:t>скамейку,</w:t>
      </w:r>
      <w:r w:rsidRPr="00C60E50">
        <w:rPr>
          <w:sz w:val="28"/>
          <w:lang w:val="ru-RU"/>
        </w:rPr>
        <w:tab/>
        <w:t>перепрыгивания</w:t>
      </w:r>
      <w:r w:rsidRPr="00C60E50">
        <w:rPr>
          <w:sz w:val="28"/>
          <w:lang w:val="ru-RU"/>
        </w:rPr>
        <w:tab/>
        <w:t>через</w:t>
      </w:r>
      <w:r w:rsidRPr="00C60E50">
        <w:rPr>
          <w:sz w:val="28"/>
          <w:lang w:val="ru-RU"/>
        </w:rPr>
        <w:tab/>
        <w:t>препятствия.</w:t>
      </w:r>
      <w:r w:rsidRPr="00C60E50">
        <w:rPr>
          <w:sz w:val="28"/>
          <w:lang w:val="ru-RU"/>
        </w:rPr>
        <w:tab/>
        <w:t>Упражнения</w:t>
      </w:r>
      <w:r w:rsidRPr="00C60E50">
        <w:rPr>
          <w:sz w:val="28"/>
          <w:lang w:val="ru-RU"/>
        </w:rPr>
        <w:tab/>
        <w:t>с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баскетбольными</w:t>
      </w:r>
      <w:r w:rsidRPr="00C60E50">
        <w:rPr>
          <w:spacing w:val="4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мячами</w:t>
      </w:r>
      <w:r w:rsidRPr="00C60E50">
        <w:rPr>
          <w:spacing w:val="4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</w:t>
      </w:r>
      <w:r w:rsidRPr="00C60E50">
        <w:rPr>
          <w:spacing w:val="4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стены.</w:t>
      </w:r>
      <w:r w:rsidRPr="00C60E50">
        <w:rPr>
          <w:spacing w:val="5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Упражнения</w:t>
      </w:r>
      <w:r w:rsidRPr="00C60E50">
        <w:rPr>
          <w:spacing w:val="5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5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выполнением</w:t>
      </w:r>
      <w:r w:rsidRPr="00C60E50">
        <w:rPr>
          <w:spacing w:val="4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кувырков,</w:t>
      </w:r>
      <w:r w:rsidRPr="00C60E50">
        <w:rPr>
          <w:spacing w:val="5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ловля</w:t>
      </w:r>
      <w:r w:rsidRPr="00C60E50">
        <w:rPr>
          <w:spacing w:val="4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передача</w:t>
      </w:r>
      <w:r w:rsidRPr="00C60E50">
        <w:rPr>
          <w:spacing w:val="2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мяча</w:t>
      </w:r>
      <w:r w:rsidRPr="00C60E50">
        <w:rPr>
          <w:spacing w:val="2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выполняются</w:t>
      </w:r>
      <w:r w:rsidRPr="00C60E50">
        <w:rPr>
          <w:spacing w:val="2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</w:t>
      </w:r>
      <w:r w:rsidRPr="00C60E50">
        <w:rPr>
          <w:spacing w:val="2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кувырка,</w:t>
      </w:r>
      <w:r w:rsidRPr="00C60E50">
        <w:rPr>
          <w:spacing w:val="2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после</w:t>
      </w:r>
      <w:r w:rsidRPr="00C60E50">
        <w:rPr>
          <w:spacing w:val="2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рывка</w:t>
      </w:r>
      <w:r w:rsidRPr="00C60E50">
        <w:rPr>
          <w:spacing w:val="2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2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сразу</w:t>
      </w:r>
      <w:r w:rsidRPr="00C60E50">
        <w:rPr>
          <w:spacing w:val="1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после</w:t>
      </w:r>
      <w:r w:rsidRPr="00C60E50">
        <w:rPr>
          <w:spacing w:val="2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кувырка.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Комбинированные</w:t>
      </w:r>
      <w:r w:rsidRPr="00C60E50">
        <w:rPr>
          <w:spacing w:val="-16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упражнения</w:t>
      </w:r>
      <w:r w:rsidRPr="00C60E50">
        <w:rPr>
          <w:spacing w:val="-15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с</w:t>
      </w:r>
      <w:r w:rsidRPr="00C60E50">
        <w:rPr>
          <w:spacing w:val="-15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прыжками,</w:t>
      </w:r>
      <w:r w:rsidRPr="00C60E50">
        <w:rPr>
          <w:spacing w:val="-1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рывками,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кувырками,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перепрыгиванием,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запрыгиванием,</w:t>
      </w:r>
      <w:r w:rsidRPr="00C60E50">
        <w:rPr>
          <w:spacing w:val="3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спрыгиванием</w:t>
      </w:r>
      <w:r w:rsidRPr="00C60E50">
        <w:rPr>
          <w:spacing w:val="4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3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сочетании</w:t>
      </w:r>
      <w:r w:rsidRPr="00C60E50">
        <w:rPr>
          <w:spacing w:val="3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3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приемами,</w:t>
      </w:r>
      <w:r w:rsidRPr="00C60E50">
        <w:rPr>
          <w:spacing w:val="3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используя</w:t>
      </w:r>
      <w:r w:rsidRPr="00C60E50">
        <w:rPr>
          <w:spacing w:val="3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баскетбольный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мяч.</w:t>
      </w:r>
      <w:r w:rsidRPr="00C60E50">
        <w:rPr>
          <w:spacing w:val="37"/>
          <w:sz w:val="28"/>
          <w:lang w:val="ru-RU"/>
        </w:rPr>
        <w:t xml:space="preserve"> </w:t>
      </w:r>
      <w:r>
        <w:rPr>
          <w:sz w:val="28"/>
        </w:rPr>
        <w:t>Подвижные</w:t>
      </w:r>
      <w:r>
        <w:rPr>
          <w:spacing w:val="35"/>
          <w:sz w:val="28"/>
        </w:rPr>
        <w:t xml:space="preserve"> </w:t>
      </w:r>
      <w:r>
        <w:rPr>
          <w:sz w:val="28"/>
        </w:rPr>
        <w:t>игры.</w:t>
      </w:r>
      <w:r>
        <w:rPr>
          <w:spacing w:val="37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35"/>
          <w:sz w:val="28"/>
        </w:rPr>
        <w:t xml:space="preserve"> </w:t>
      </w:r>
      <w:r>
        <w:rPr>
          <w:sz w:val="28"/>
        </w:rPr>
        <w:t>с</w:t>
      </w:r>
      <w:r>
        <w:rPr>
          <w:spacing w:val="35"/>
          <w:sz w:val="28"/>
        </w:rPr>
        <w:t xml:space="preserve"> </w:t>
      </w:r>
      <w:r>
        <w:rPr>
          <w:sz w:val="28"/>
        </w:rPr>
        <w:t>прыжками,</w:t>
      </w:r>
      <w:r>
        <w:rPr>
          <w:spacing w:val="36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3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бега,</w:t>
      </w:r>
    </w:p>
    <w:p w:rsidR="007D6851" w:rsidRDefault="007D6851">
      <w:pPr>
        <w:pStyle w:val="BodyText"/>
        <w:spacing w:line="319" w:lineRule="exact"/>
        <w:jc w:val="left"/>
      </w:pPr>
      <w:r>
        <w:t>рывками.</w:t>
      </w:r>
    </w:p>
    <w:p w:rsidR="007D6851" w:rsidRPr="00C60E50" w:rsidRDefault="007D6851">
      <w:pPr>
        <w:pStyle w:val="ListParagraph"/>
        <w:numPr>
          <w:ilvl w:val="0"/>
          <w:numId w:val="9"/>
        </w:numPr>
        <w:tabs>
          <w:tab w:val="left" w:pos="991"/>
        </w:tabs>
        <w:spacing w:before="4"/>
        <w:ind w:left="213" w:right="359" w:firstLine="566"/>
        <w:rPr>
          <w:sz w:val="28"/>
          <w:lang w:val="ru-RU"/>
        </w:rPr>
      </w:pPr>
      <w:r w:rsidRPr="00C60E50">
        <w:rPr>
          <w:sz w:val="28"/>
          <w:lang w:val="ru-RU"/>
        </w:rPr>
        <w:t>Упражнения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развития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качеств,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необходимых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выполнении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ловли,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передачи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броска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мяча.</w:t>
      </w:r>
    </w:p>
    <w:p w:rsidR="007D6851" w:rsidRPr="00C60E50" w:rsidRDefault="007D6851">
      <w:pPr>
        <w:pStyle w:val="BodyText"/>
        <w:ind w:right="355" w:firstLine="566"/>
        <w:rPr>
          <w:lang w:val="ru-RU"/>
        </w:rPr>
      </w:pPr>
      <w:r w:rsidRPr="00C60E50">
        <w:rPr>
          <w:lang w:val="ru-RU"/>
        </w:rPr>
        <w:t>Сгибание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 разгибание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кисти в лучезапястном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суставе.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Круговые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движения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кистями, сжимание и разжимание пальцев в положении руки вперед, в стороны,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вверх,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вместе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 сочетании 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различными</w:t>
      </w:r>
      <w:r w:rsidRPr="00C60E50">
        <w:rPr>
          <w:spacing w:val="5"/>
          <w:lang w:val="ru-RU"/>
        </w:rPr>
        <w:t xml:space="preserve"> </w:t>
      </w:r>
      <w:r w:rsidRPr="00C60E50">
        <w:rPr>
          <w:lang w:val="ru-RU"/>
        </w:rPr>
        <w:t>перемещениями.</w:t>
      </w:r>
    </w:p>
    <w:p w:rsidR="007D6851" w:rsidRPr="00C60E50" w:rsidRDefault="007D6851">
      <w:pPr>
        <w:pStyle w:val="BodyText"/>
        <w:spacing w:before="3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spacing w:line="320" w:lineRule="exact"/>
        <w:ind w:left="3776"/>
        <w:jc w:val="left"/>
        <w:rPr>
          <w:lang w:val="ru-RU"/>
        </w:rPr>
      </w:pPr>
      <w:r w:rsidRPr="00C60E50">
        <w:rPr>
          <w:lang w:val="ru-RU"/>
        </w:rPr>
        <w:t>Условия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работы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программы</w:t>
      </w:r>
    </w:p>
    <w:p w:rsidR="007D6851" w:rsidRPr="00C60E50" w:rsidRDefault="007D6851">
      <w:pPr>
        <w:pStyle w:val="BodyText"/>
        <w:spacing w:line="319" w:lineRule="exact"/>
        <w:ind w:left="918"/>
        <w:jc w:val="left"/>
        <w:rPr>
          <w:lang w:val="ru-RU"/>
        </w:rPr>
      </w:pPr>
      <w:r w:rsidRPr="00C60E50">
        <w:rPr>
          <w:lang w:val="ru-RU"/>
        </w:rPr>
        <w:t>Для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реализации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программы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необходимы:</w:t>
      </w:r>
    </w:p>
    <w:p w:rsidR="007D6851" w:rsidRPr="00C60E50" w:rsidRDefault="007D6851">
      <w:pPr>
        <w:pStyle w:val="ListParagraph"/>
        <w:numPr>
          <w:ilvl w:val="0"/>
          <w:numId w:val="8"/>
        </w:numPr>
        <w:tabs>
          <w:tab w:val="left" w:pos="944"/>
        </w:tabs>
        <w:spacing w:line="322" w:lineRule="exact"/>
        <w:ind w:left="943" w:hanging="165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наличие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игрового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зала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баскетбольными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кольцами,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тренажерного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зала;</w:t>
      </w:r>
    </w:p>
    <w:p w:rsidR="007D6851" w:rsidRDefault="007D6851">
      <w:pPr>
        <w:pStyle w:val="ListParagraph"/>
        <w:numPr>
          <w:ilvl w:val="0"/>
          <w:numId w:val="8"/>
        </w:numPr>
        <w:tabs>
          <w:tab w:val="left" w:pos="944"/>
        </w:tabs>
        <w:spacing w:line="322" w:lineRule="exact"/>
        <w:ind w:left="943" w:hanging="165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раздевалок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душевых;</w:t>
      </w:r>
    </w:p>
    <w:p w:rsidR="007D6851" w:rsidRDefault="007D6851">
      <w:pPr>
        <w:pStyle w:val="ListParagraph"/>
        <w:numPr>
          <w:ilvl w:val="0"/>
          <w:numId w:val="8"/>
        </w:numPr>
        <w:tabs>
          <w:tab w:val="left" w:pos="944"/>
        </w:tabs>
        <w:spacing w:line="322" w:lineRule="exact"/>
        <w:ind w:left="943" w:hanging="165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кабинета;</w:t>
      </w:r>
    </w:p>
    <w:p w:rsidR="007D6851" w:rsidRPr="00C60E50" w:rsidRDefault="007D6851">
      <w:pPr>
        <w:pStyle w:val="ListParagraph"/>
        <w:numPr>
          <w:ilvl w:val="0"/>
          <w:numId w:val="8"/>
        </w:numPr>
        <w:tabs>
          <w:tab w:val="left" w:pos="1021"/>
        </w:tabs>
        <w:ind w:right="357" w:firstLine="566"/>
        <w:rPr>
          <w:sz w:val="28"/>
          <w:lang w:val="ru-RU"/>
        </w:rPr>
      </w:pPr>
      <w:r w:rsidRPr="00C60E50">
        <w:rPr>
          <w:sz w:val="28"/>
          <w:lang w:val="ru-RU"/>
        </w:rPr>
        <w:t>обеспечение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спортивным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инвентарем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оборудованием,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необходимым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освоения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предпрофессиональной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программы;</w:t>
      </w:r>
    </w:p>
    <w:p w:rsidR="007D6851" w:rsidRPr="00C60E50" w:rsidRDefault="007D6851">
      <w:pPr>
        <w:pStyle w:val="ListParagraph"/>
        <w:numPr>
          <w:ilvl w:val="0"/>
          <w:numId w:val="8"/>
        </w:numPr>
        <w:tabs>
          <w:tab w:val="left" w:pos="944"/>
        </w:tabs>
        <w:spacing w:before="4" w:line="322" w:lineRule="exact"/>
        <w:ind w:left="943" w:hanging="165"/>
        <w:rPr>
          <w:sz w:val="28"/>
          <w:lang w:val="ru-RU"/>
        </w:rPr>
      </w:pPr>
      <w:r w:rsidRPr="00C60E50">
        <w:rPr>
          <w:sz w:val="28"/>
          <w:lang w:val="ru-RU"/>
        </w:rPr>
        <w:t>обеспечение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спортивной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экипировкой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занимающихся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баскетболом.</w:t>
      </w:r>
    </w:p>
    <w:p w:rsidR="007D6851" w:rsidRPr="00C60E50" w:rsidRDefault="007D6851">
      <w:pPr>
        <w:pStyle w:val="BodyText"/>
        <w:ind w:right="358" w:firstLine="705"/>
        <w:rPr>
          <w:lang w:val="ru-RU"/>
        </w:rPr>
      </w:pPr>
      <w:r w:rsidRPr="00C60E50">
        <w:rPr>
          <w:lang w:val="ru-RU"/>
        </w:rPr>
        <w:t>Реализация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предпрофессиональной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программы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обеспечивается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педагогическими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работниками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другими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специалистами,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имеющими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соответствующее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среднее профессиональное или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высшее</w:t>
      </w:r>
      <w:r w:rsidRPr="00C60E50">
        <w:rPr>
          <w:spacing w:val="11"/>
          <w:lang w:val="ru-RU"/>
        </w:rPr>
        <w:t xml:space="preserve"> </w:t>
      </w:r>
      <w:r w:rsidRPr="00C60E50">
        <w:rPr>
          <w:lang w:val="ru-RU"/>
        </w:rPr>
        <w:t>образование.</w:t>
      </w:r>
    </w:p>
    <w:p w:rsidR="007D6851" w:rsidRPr="00C60E50" w:rsidRDefault="007D6851">
      <w:pPr>
        <w:pStyle w:val="BodyText"/>
        <w:ind w:right="361" w:firstLine="566"/>
        <w:rPr>
          <w:lang w:val="ru-RU"/>
        </w:rPr>
      </w:pPr>
      <w:r w:rsidRPr="00C60E50">
        <w:rPr>
          <w:lang w:val="ru-RU"/>
        </w:rPr>
        <w:t>Доля специалистов, имеющих высшее образование, должна составить не менее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25%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общего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числа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специалистов,</w:t>
      </w:r>
      <w:r w:rsidRPr="00C60E50">
        <w:rPr>
          <w:spacing w:val="68"/>
          <w:lang w:val="ru-RU"/>
        </w:rPr>
        <w:t xml:space="preserve"> </w:t>
      </w:r>
      <w:r w:rsidRPr="00C60E50">
        <w:rPr>
          <w:lang w:val="ru-RU"/>
        </w:rPr>
        <w:t>обеспечивающих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образовательный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процесс.</w:t>
      </w:r>
    </w:p>
    <w:p w:rsidR="007D6851" w:rsidRPr="00C60E50" w:rsidRDefault="007D6851">
      <w:pPr>
        <w:pStyle w:val="BodyText"/>
        <w:ind w:right="346" w:firstLine="705"/>
        <w:rPr>
          <w:lang w:val="ru-RU"/>
        </w:rPr>
      </w:pPr>
      <w:r w:rsidRPr="00C60E50">
        <w:rPr>
          <w:lang w:val="ru-RU"/>
        </w:rPr>
        <w:t>До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10%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числа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специалистов,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которые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должны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иметь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высшее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образование, может быть заменено тренерами-преподавателями, имеющими среднее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профессиональное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государственные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почетные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соответствующей профессиональной сфере, или специалистами, имеющими среднее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профессиональное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стаж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практической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соответствующей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профессиональной сфере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более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10 последних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лет.</w:t>
      </w:r>
    </w:p>
    <w:p w:rsidR="007D6851" w:rsidRPr="00C60E50" w:rsidRDefault="007D6851">
      <w:pPr>
        <w:pStyle w:val="BodyText"/>
        <w:ind w:right="343" w:firstLine="705"/>
        <w:rPr>
          <w:lang w:val="ru-RU"/>
        </w:rPr>
      </w:pPr>
      <w:r w:rsidRPr="00C60E50">
        <w:rPr>
          <w:lang w:val="ru-RU"/>
        </w:rPr>
        <w:t>Специфика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игровых видов спорта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предусматривает возможность участия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w w:val="95"/>
          <w:lang w:val="ru-RU"/>
        </w:rPr>
        <w:t>реализации программы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специалистов,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имеющих высшее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образование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по</w:t>
      </w:r>
      <w:r w:rsidRPr="00C60E50">
        <w:rPr>
          <w:spacing w:val="63"/>
          <w:lang w:val="ru-RU"/>
        </w:rPr>
        <w:t xml:space="preserve"> </w:t>
      </w:r>
      <w:r w:rsidRPr="00C60E50">
        <w:rPr>
          <w:w w:val="95"/>
          <w:lang w:val="ru-RU"/>
        </w:rPr>
        <w:t>инженерным</w:t>
      </w:r>
      <w:r w:rsidRPr="00C60E50">
        <w:rPr>
          <w:spacing w:val="1"/>
          <w:w w:val="95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военным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специальностям,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прохождения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профессиональной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переподготовки.</w:t>
      </w:r>
    </w:p>
    <w:p w:rsidR="007D6851" w:rsidRPr="00C60E50" w:rsidRDefault="007D6851">
      <w:pPr>
        <w:pStyle w:val="BodyText"/>
        <w:spacing w:before="1"/>
        <w:ind w:right="346" w:firstLine="705"/>
        <w:rPr>
          <w:lang w:val="ru-RU"/>
        </w:rPr>
      </w:pPr>
      <w:r w:rsidRPr="00C60E50">
        <w:rPr>
          <w:lang w:val="ru-RU"/>
        </w:rPr>
        <w:t>На всех этапах подготовки могут привлекаться дополнительно к основному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тренеру-преподавателю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другие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тренеры-преподаватели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специалисты,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непосредственно обеспечивающие образовательный (в том числе тренировочный)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процесс: психологи, тренеры по легкой атлетике, акробатике,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плаванию и иные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специалисты при условии их одновременной с основным тренером-преподавателем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работы с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обучающимися.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Heading21"/>
        <w:spacing w:before="59"/>
        <w:ind w:left="3488"/>
        <w:rPr>
          <w:lang w:val="ru-RU"/>
        </w:rPr>
      </w:pPr>
      <w:r w:rsidRPr="00C60E50">
        <w:rPr>
          <w:lang w:val="ru-RU"/>
        </w:rPr>
        <w:t>Требования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техники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безопасности</w:t>
      </w:r>
    </w:p>
    <w:p w:rsidR="007D6851" w:rsidRPr="00C60E50" w:rsidRDefault="007D6851">
      <w:pPr>
        <w:pStyle w:val="BodyText"/>
        <w:spacing w:before="159"/>
        <w:ind w:right="344" w:firstLine="710"/>
        <w:rPr>
          <w:lang w:val="ru-RU"/>
        </w:rPr>
      </w:pP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достижения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поставленных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целей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задач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перед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занимающимися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необходимо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учитывать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требования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технике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безопасности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условиях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соревнований:</w:t>
      </w:r>
    </w:p>
    <w:p w:rsidR="007D6851" w:rsidRPr="00C60E50" w:rsidRDefault="007D6851">
      <w:pPr>
        <w:pStyle w:val="BodyText"/>
        <w:spacing w:line="321" w:lineRule="exact"/>
        <w:ind w:left="923"/>
        <w:rPr>
          <w:lang w:val="ru-RU"/>
        </w:rPr>
      </w:pPr>
      <w:r w:rsidRPr="00C60E50">
        <w:rPr>
          <w:lang w:val="ru-RU"/>
        </w:rPr>
        <w:t>-проводить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тренировочные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занятия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соответствии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учебной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программой;</w:t>
      </w:r>
    </w:p>
    <w:p w:rsidR="007D6851" w:rsidRPr="00C60E50" w:rsidRDefault="007D6851">
      <w:pPr>
        <w:pStyle w:val="BodyText"/>
        <w:ind w:right="355" w:firstLine="710"/>
        <w:rPr>
          <w:lang w:val="ru-RU"/>
        </w:rPr>
      </w:pPr>
      <w:r w:rsidRPr="00C60E50">
        <w:rPr>
          <w:lang w:val="ru-RU"/>
        </w:rPr>
        <w:t>-готовить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зал,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предусматривать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устранять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возможности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получения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травмы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 спортивном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зале;</w:t>
      </w:r>
    </w:p>
    <w:p w:rsidR="007D6851" w:rsidRPr="00C60E50" w:rsidRDefault="007D6851">
      <w:pPr>
        <w:pStyle w:val="BodyText"/>
        <w:ind w:right="350" w:firstLine="710"/>
        <w:rPr>
          <w:lang w:val="ru-RU"/>
        </w:rPr>
      </w:pPr>
      <w:r w:rsidRPr="00C60E50">
        <w:rPr>
          <w:lang w:val="ru-RU"/>
        </w:rPr>
        <w:t>-использовать во время проведения тренировки инвентарь, который не может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травмировать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занимающихся;</w:t>
      </w:r>
    </w:p>
    <w:p w:rsidR="007D6851" w:rsidRPr="00C60E50" w:rsidRDefault="007D6851">
      <w:pPr>
        <w:pStyle w:val="BodyText"/>
        <w:spacing w:line="321" w:lineRule="exact"/>
        <w:ind w:left="923"/>
        <w:rPr>
          <w:lang w:val="ru-RU"/>
        </w:rPr>
      </w:pPr>
      <w:r w:rsidRPr="00C60E50">
        <w:rPr>
          <w:lang w:val="ru-RU"/>
        </w:rPr>
        <w:t>-организовывать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занятия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так,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чтобы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исключить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возможность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травматизма;</w:t>
      </w:r>
    </w:p>
    <w:p w:rsidR="007D6851" w:rsidRPr="00C60E50" w:rsidRDefault="007D6851">
      <w:pPr>
        <w:pStyle w:val="BodyText"/>
        <w:spacing w:line="322" w:lineRule="exact"/>
        <w:ind w:left="923"/>
        <w:rPr>
          <w:lang w:val="ru-RU"/>
        </w:rPr>
      </w:pPr>
      <w:r w:rsidRPr="00C60E50">
        <w:rPr>
          <w:lang w:val="ru-RU"/>
        </w:rPr>
        <w:t>-провести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инструктаж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занимающихся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технике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безопасности;</w:t>
      </w:r>
    </w:p>
    <w:p w:rsidR="007D6851" w:rsidRPr="00C60E50" w:rsidRDefault="007D6851">
      <w:pPr>
        <w:pStyle w:val="BodyText"/>
        <w:ind w:right="353" w:firstLine="710"/>
        <w:rPr>
          <w:lang w:val="ru-RU"/>
        </w:rPr>
      </w:pPr>
      <w:r w:rsidRPr="00C60E50">
        <w:rPr>
          <w:lang w:val="ru-RU"/>
        </w:rPr>
        <w:t>-вести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журнал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инструктажа,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следить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чтобы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все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ознакомились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Инструкцией и расписались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специальном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журнале;</w:t>
      </w:r>
    </w:p>
    <w:p w:rsidR="007D6851" w:rsidRPr="00C60E50" w:rsidRDefault="007D6851">
      <w:pPr>
        <w:pStyle w:val="BodyText"/>
        <w:spacing w:before="2"/>
        <w:ind w:right="355" w:firstLine="710"/>
        <w:rPr>
          <w:lang w:val="ru-RU"/>
        </w:rPr>
      </w:pPr>
      <w:r w:rsidRPr="00C60E50">
        <w:rPr>
          <w:lang w:val="ru-RU"/>
        </w:rPr>
        <w:t>-проводить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только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подготовленных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местах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спортивном,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в тренажерном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зале);</w:t>
      </w:r>
    </w:p>
    <w:p w:rsidR="007D6851" w:rsidRPr="00C60E50" w:rsidRDefault="007D6851">
      <w:pPr>
        <w:pStyle w:val="BodyText"/>
        <w:spacing w:line="322" w:lineRule="exact"/>
        <w:ind w:left="923"/>
        <w:rPr>
          <w:lang w:val="ru-RU"/>
        </w:rPr>
      </w:pPr>
      <w:r w:rsidRPr="00C60E50">
        <w:rPr>
          <w:lang w:val="ru-RU"/>
        </w:rPr>
        <w:t>-перед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занятием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выяснить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самочувствие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занимающихся;</w:t>
      </w:r>
    </w:p>
    <w:p w:rsidR="007D6851" w:rsidRPr="00C60E50" w:rsidRDefault="007D6851">
      <w:pPr>
        <w:pStyle w:val="BodyText"/>
        <w:ind w:right="343" w:firstLine="710"/>
        <w:rPr>
          <w:lang w:val="ru-RU"/>
        </w:rPr>
      </w:pPr>
      <w:r w:rsidRPr="00C60E50">
        <w:rPr>
          <w:lang w:val="ru-RU"/>
        </w:rPr>
        <w:t>-приступать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занятиям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только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разминки,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подготовив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мышечно-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связочный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аппарат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и суставы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верхних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 нижних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конечностей к работе.</w:t>
      </w:r>
    </w:p>
    <w:p w:rsidR="007D6851" w:rsidRPr="00C60E50" w:rsidRDefault="007D6851">
      <w:pPr>
        <w:pStyle w:val="BodyText"/>
        <w:spacing w:before="4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ind w:right="1750"/>
        <w:jc w:val="center"/>
        <w:rPr>
          <w:lang w:val="ru-RU"/>
        </w:rPr>
      </w:pPr>
      <w:r w:rsidRPr="00C60E50">
        <w:rPr>
          <w:lang w:val="ru-RU"/>
        </w:rPr>
        <w:t>План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антидопинговых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мероприятий</w:t>
      </w:r>
    </w:p>
    <w:p w:rsidR="007D6851" w:rsidRPr="00C60E50" w:rsidRDefault="007D6851">
      <w:pPr>
        <w:pStyle w:val="BodyText"/>
        <w:spacing w:before="6"/>
        <w:ind w:left="0"/>
        <w:jc w:val="left"/>
        <w:rPr>
          <w:b/>
          <w:sz w:val="27"/>
          <w:lang w:val="ru-RU"/>
        </w:rPr>
      </w:pPr>
    </w:p>
    <w:p w:rsidR="007D6851" w:rsidRDefault="007D6851">
      <w:pPr>
        <w:pStyle w:val="BodyText"/>
        <w:ind w:right="563" w:firstLine="710"/>
      </w:pPr>
      <w:r w:rsidRPr="00C60E50">
        <w:rPr>
          <w:lang w:val="ru-RU"/>
        </w:rPr>
        <w:t>В рамках реализации мер по предотвращению допинга в спорте и борьбе 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Школе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разрабатывается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ежегодно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антидопинговых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мероприятий.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Основная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цель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реализации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плана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предотвращение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допинга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борьба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ним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среде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спортсменов Школы, предотвращение использования спортсменами запрещенных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спорте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субстанций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методов.</w:t>
      </w:r>
      <w:r w:rsidRPr="00C60E50">
        <w:rPr>
          <w:spacing w:val="-2"/>
          <w:lang w:val="ru-RU"/>
        </w:rPr>
        <w:t xml:space="preserve"> </w:t>
      </w:r>
      <w:r>
        <w:t>Спортсмен</w:t>
      </w:r>
      <w:r>
        <w:rPr>
          <w:spacing w:val="-4"/>
        </w:rPr>
        <w:t xml:space="preserve"> </w:t>
      </w:r>
      <w:r>
        <w:t>обязан</w:t>
      </w:r>
      <w:r>
        <w:rPr>
          <w:spacing w:val="-5"/>
        </w:rPr>
        <w:t xml:space="preserve"> </w:t>
      </w:r>
      <w:r>
        <w:t>знать</w:t>
      </w:r>
      <w:r>
        <w:rPr>
          <w:spacing w:val="-6"/>
        </w:rPr>
        <w:t xml:space="preserve"> </w:t>
      </w:r>
      <w:r>
        <w:t>нормативные</w:t>
      </w:r>
      <w:r>
        <w:rPr>
          <w:spacing w:val="-4"/>
        </w:rPr>
        <w:t xml:space="preserve"> </w:t>
      </w:r>
      <w:r>
        <w:t>документы:</w:t>
      </w:r>
    </w:p>
    <w:p w:rsidR="007D6851" w:rsidRPr="00C60E50" w:rsidRDefault="007D6851">
      <w:pPr>
        <w:pStyle w:val="ListParagraph"/>
        <w:numPr>
          <w:ilvl w:val="1"/>
          <w:numId w:val="15"/>
        </w:numPr>
        <w:tabs>
          <w:tab w:val="left" w:pos="919"/>
        </w:tabs>
        <w:spacing w:before="3" w:line="342" w:lineRule="exact"/>
        <w:ind w:left="918"/>
        <w:rPr>
          <w:sz w:val="28"/>
          <w:lang w:val="ru-RU"/>
        </w:rPr>
      </w:pPr>
      <w:r w:rsidRPr="00C60E50">
        <w:rPr>
          <w:sz w:val="28"/>
          <w:lang w:val="ru-RU"/>
        </w:rPr>
        <w:t>Международный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стандарт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ВАДА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тестированию;</w:t>
      </w:r>
    </w:p>
    <w:p w:rsidR="007D6851" w:rsidRPr="00C60E50" w:rsidRDefault="007D6851">
      <w:pPr>
        <w:pStyle w:val="ListParagraph"/>
        <w:numPr>
          <w:ilvl w:val="1"/>
          <w:numId w:val="15"/>
        </w:numPr>
        <w:tabs>
          <w:tab w:val="left" w:pos="919"/>
        </w:tabs>
        <w:spacing w:line="341" w:lineRule="exact"/>
        <w:ind w:left="918"/>
        <w:rPr>
          <w:sz w:val="28"/>
          <w:lang w:val="ru-RU"/>
        </w:rPr>
      </w:pPr>
      <w:r w:rsidRPr="00C60E50">
        <w:rPr>
          <w:sz w:val="28"/>
          <w:lang w:val="ru-RU"/>
        </w:rPr>
        <w:t>Международный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стандарт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ВАДА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«Запрещенный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список»;</w:t>
      </w:r>
    </w:p>
    <w:p w:rsidR="007D6851" w:rsidRPr="00C60E50" w:rsidRDefault="007D6851">
      <w:pPr>
        <w:pStyle w:val="ListParagraph"/>
        <w:numPr>
          <w:ilvl w:val="1"/>
          <w:numId w:val="15"/>
        </w:numPr>
        <w:tabs>
          <w:tab w:val="left" w:pos="919"/>
        </w:tabs>
        <w:ind w:right="568" w:firstLine="556"/>
        <w:rPr>
          <w:sz w:val="28"/>
          <w:lang w:val="ru-RU"/>
        </w:rPr>
      </w:pPr>
      <w:r w:rsidRPr="00C60E50">
        <w:rPr>
          <w:sz w:val="28"/>
          <w:lang w:val="ru-RU"/>
        </w:rPr>
        <w:t>Международный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стандарт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ВАДА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«Международный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стандарт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терапевтическому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использованию».</w:t>
      </w:r>
    </w:p>
    <w:p w:rsidR="007D6851" w:rsidRPr="00C60E50" w:rsidRDefault="007D6851">
      <w:pPr>
        <w:pStyle w:val="BodyText"/>
        <w:ind w:right="570" w:firstLine="710"/>
        <w:rPr>
          <w:lang w:val="ru-RU"/>
        </w:rPr>
      </w:pPr>
      <w:r w:rsidRPr="00C60E50">
        <w:rPr>
          <w:lang w:val="ru-RU"/>
        </w:rPr>
        <w:t>Психолого-педагогическая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составляющая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плана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антидопинговых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мероприятий направлена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решение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таких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задач:</w:t>
      </w:r>
    </w:p>
    <w:p w:rsidR="007D6851" w:rsidRPr="00C60E50" w:rsidRDefault="007D6851">
      <w:pPr>
        <w:pStyle w:val="ListParagraph"/>
        <w:numPr>
          <w:ilvl w:val="0"/>
          <w:numId w:val="7"/>
        </w:numPr>
        <w:tabs>
          <w:tab w:val="left" w:pos="919"/>
        </w:tabs>
        <w:spacing w:before="1"/>
        <w:ind w:right="566" w:firstLine="484"/>
        <w:rPr>
          <w:sz w:val="28"/>
          <w:lang w:val="ru-RU"/>
        </w:rPr>
      </w:pPr>
      <w:r w:rsidRPr="00C60E50">
        <w:rPr>
          <w:sz w:val="28"/>
          <w:lang w:val="ru-RU"/>
        </w:rPr>
        <w:t>Формирование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ценностно-мотивационной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сферы,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которой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допинг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как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заведомо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нечестный способ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спортивной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победы будет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неприемлем.</w:t>
      </w:r>
    </w:p>
    <w:p w:rsidR="007D6851" w:rsidRPr="00C60E50" w:rsidRDefault="007D6851">
      <w:pPr>
        <w:pStyle w:val="ListParagraph"/>
        <w:numPr>
          <w:ilvl w:val="0"/>
          <w:numId w:val="7"/>
        </w:numPr>
        <w:tabs>
          <w:tab w:val="left" w:pos="919"/>
        </w:tabs>
        <w:ind w:right="566" w:firstLine="484"/>
        <w:rPr>
          <w:sz w:val="28"/>
          <w:lang w:val="ru-RU"/>
        </w:rPr>
      </w:pPr>
      <w:r w:rsidRPr="00C60E50">
        <w:rPr>
          <w:sz w:val="28"/>
          <w:lang w:val="ru-RU"/>
        </w:rPr>
        <w:t>Опровержение стереотипного мнения о повсеместностном распространении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допинга в большом спорте и невозможности достижения выдающихся результатов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без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него,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также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том, что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допинг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способен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заменить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тренировочный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процесс.</w:t>
      </w:r>
    </w:p>
    <w:p w:rsidR="007D6851" w:rsidRPr="00C60E50" w:rsidRDefault="007D6851">
      <w:pPr>
        <w:pStyle w:val="ListParagraph"/>
        <w:numPr>
          <w:ilvl w:val="0"/>
          <w:numId w:val="7"/>
        </w:numPr>
        <w:tabs>
          <w:tab w:val="left" w:pos="992"/>
        </w:tabs>
        <w:ind w:right="571" w:firstLine="484"/>
        <w:rPr>
          <w:sz w:val="28"/>
          <w:lang w:val="ru-RU"/>
        </w:rPr>
      </w:pPr>
      <w:r w:rsidRPr="00C60E50">
        <w:rPr>
          <w:sz w:val="28"/>
          <w:lang w:val="ru-RU"/>
        </w:rPr>
        <w:t>Раскрытие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перед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занимающимися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спортом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молодыми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людьми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возможностей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роста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результатов,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которые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дают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обычные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тренировочные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средства,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также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психологическая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подготовка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(развитие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стрессоустойчивости,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волевых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качеств).</w:t>
      </w:r>
    </w:p>
    <w:p w:rsidR="007D6851" w:rsidRPr="00C60E50" w:rsidRDefault="007D6851">
      <w:pPr>
        <w:pStyle w:val="ListParagraph"/>
        <w:numPr>
          <w:ilvl w:val="0"/>
          <w:numId w:val="7"/>
        </w:numPr>
        <w:tabs>
          <w:tab w:val="left" w:pos="919"/>
        </w:tabs>
        <w:ind w:right="568" w:firstLine="484"/>
        <w:rPr>
          <w:sz w:val="28"/>
          <w:lang w:val="ru-RU"/>
        </w:rPr>
      </w:pPr>
      <w:r w:rsidRPr="00C60E50">
        <w:rPr>
          <w:sz w:val="28"/>
          <w:lang w:val="ru-RU"/>
        </w:rPr>
        <w:t>Формирование у профессионально занимающихся спортом молодых людей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более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широкого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взгляда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жизненные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частности,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профессиональные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перспективы, где спорт будет не самоцелью, а лишь одной из ступенек на пути к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достижению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жизненных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успехов.</w:t>
      </w:r>
    </w:p>
    <w:p w:rsidR="007D6851" w:rsidRPr="00C60E50" w:rsidRDefault="007D6851">
      <w:pPr>
        <w:pStyle w:val="ListParagraph"/>
        <w:numPr>
          <w:ilvl w:val="0"/>
          <w:numId w:val="7"/>
        </w:numPr>
        <w:tabs>
          <w:tab w:val="left" w:pos="919"/>
        </w:tabs>
        <w:spacing w:line="242" w:lineRule="auto"/>
        <w:ind w:right="569" w:firstLine="484"/>
        <w:rPr>
          <w:sz w:val="28"/>
          <w:lang w:val="ru-RU"/>
        </w:rPr>
      </w:pPr>
      <w:r w:rsidRPr="00C60E50">
        <w:rPr>
          <w:sz w:val="28"/>
          <w:lang w:val="ru-RU"/>
        </w:rPr>
        <w:t>Воспитание ответственности, привычки самостоятельно принимать решения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5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прогнозировать</w:t>
      </w:r>
      <w:r w:rsidRPr="00C60E50">
        <w:rPr>
          <w:spacing w:val="5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их</w:t>
      </w:r>
      <w:r w:rsidRPr="00C60E50">
        <w:rPr>
          <w:spacing w:val="4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возможные</w:t>
      </w:r>
      <w:r w:rsidRPr="00C60E50">
        <w:rPr>
          <w:spacing w:val="5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последствия,</w:t>
      </w:r>
      <w:r w:rsidRPr="00C60E50">
        <w:rPr>
          <w:spacing w:val="5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избегание</w:t>
      </w:r>
      <w:r w:rsidRPr="00C60E50">
        <w:rPr>
          <w:spacing w:val="5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перекладывания</w:t>
      </w:r>
    </w:p>
    <w:p w:rsidR="007D6851" w:rsidRPr="00C60E50" w:rsidRDefault="007D6851">
      <w:pPr>
        <w:spacing w:line="242" w:lineRule="auto"/>
        <w:jc w:val="both"/>
        <w:rPr>
          <w:sz w:val="28"/>
          <w:lang w:val="ru-RU"/>
        </w:rPr>
        <w:sectPr w:rsidR="007D6851" w:rsidRPr="00C60E50">
          <w:pgSz w:w="11910" w:h="16840"/>
          <w:pgMar w:top="760" w:right="220" w:bottom="280" w:left="920" w:header="720" w:footer="720" w:gutter="0"/>
          <w:cols w:space="720"/>
        </w:sectPr>
      </w:pPr>
    </w:p>
    <w:p w:rsidR="007D6851" w:rsidRDefault="007D6851">
      <w:pPr>
        <w:pStyle w:val="BodyText"/>
        <w:spacing w:before="69" w:line="322" w:lineRule="exact"/>
      </w:pPr>
      <w:r>
        <w:t>ответственности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третьих</w:t>
      </w:r>
      <w:r>
        <w:rPr>
          <w:spacing w:val="-8"/>
        </w:rPr>
        <w:t xml:space="preserve"> </w:t>
      </w:r>
      <w:r>
        <w:t>лиц.</w:t>
      </w:r>
    </w:p>
    <w:p w:rsidR="007D6851" w:rsidRPr="00C60E50" w:rsidRDefault="007D6851">
      <w:pPr>
        <w:pStyle w:val="ListParagraph"/>
        <w:numPr>
          <w:ilvl w:val="0"/>
          <w:numId w:val="7"/>
        </w:numPr>
        <w:tabs>
          <w:tab w:val="left" w:pos="992"/>
        </w:tabs>
        <w:spacing w:line="242" w:lineRule="auto"/>
        <w:ind w:right="577" w:firstLine="484"/>
        <w:rPr>
          <w:sz w:val="28"/>
          <w:lang w:val="ru-RU"/>
        </w:rPr>
      </w:pPr>
      <w:r w:rsidRPr="00C60E50">
        <w:rPr>
          <w:sz w:val="28"/>
          <w:lang w:val="ru-RU"/>
        </w:rPr>
        <w:t>Пропаганда принципов фейр-плей, отношения к спорту как к площадке для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честной конкуренции и воспитания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личностных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качеств.</w:t>
      </w:r>
    </w:p>
    <w:p w:rsidR="007D6851" w:rsidRPr="00C60E50" w:rsidRDefault="007D6851">
      <w:pPr>
        <w:pStyle w:val="ListParagraph"/>
        <w:numPr>
          <w:ilvl w:val="0"/>
          <w:numId w:val="7"/>
        </w:numPr>
        <w:tabs>
          <w:tab w:val="left" w:pos="919"/>
        </w:tabs>
        <w:ind w:right="568" w:firstLine="484"/>
        <w:rPr>
          <w:sz w:val="28"/>
          <w:lang w:val="ru-RU"/>
        </w:rPr>
      </w:pPr>
      <w:r w:rsidRPr="00C60E50">
        <w:rPr>
          <w:sz w:val="28"/>
          <w:lang w:val="ru-RU"/>
        </w:rPr>
        <w:t>Повышение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глазах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молодежи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ценности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здоровья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пропаганда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отношения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спорту как к способу его достижения, а не как к площадке для самоутверждения,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где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нужно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побеждать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любой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ценой.</w:t>
      </w:r>
    </w:p>
    <w:p w:rsidR="007D6851" w:rsidRPr="00C60E50" w:rsidRDefault="007D6851">
      <w:pPr>
        <w:pStyle w:val="BodyText"/>
        <w:spacing w:before="7"/>
        <w:ind w:left="0"/>
        <w:jc w:val="left"/>
        <w:rPr>
          <w:sz w:val="41"/>
          <w:lang w:val="ru-RU"/>
        </w:rPr>
      </w:pPr>
    </w:p>
    <w:p w:rsidR="007D6851" w:rsidRDefault="007D6851">
      <w:pPr>
        <w:pStyle w:val="BodyText"/>
        <w:ind w:left="1304" w:right="960"/>
        <w:jc w:val="center"/>
      </w:pPr>
      <w:r>
        <w:t>ПРИМЕРНЫЙ</w:t>
      </w:r>
      <w:r>
        <w:rPr>
          <w:spacing w:val="-12"/>
        </w:rPr>
        <w:t xml:space="preserve"> </w:t>
      </w:r>
      <w:r>
        <w:t>ПЛАН</w:t>
      </w:r>
      <w:r>
        <w:rPr>
          <w:spacing w:val="-8"/>
        </w:rPr>
        <w:t xml:space="preserve"> </w:t>
      </w:r>
      <w:r>
        <w:t>АНТИДОПИНГОВЫХ</w:t>
      </w:r>
      <w:r>
        <w:rPr>
          <w:spacing w:val="-7"/>
        </w:rPr>
        <w:t xml:space="preserve"> </w:t>
      </w:r>
      <w:r>
        <w:t>МЕРОПРИЯТИЙ.</w:t>
      </w:r>
    </w:p>
    <w:p w:rsidR="007D6851" w:rsidRDefault="007D6851">
      <w:pPr>
        <w:pStyle w:val="BodyText"/>
        <w:spacing w:before="4" w:after="1"/>
        <w:ind w:left="0"/>
        <w:jc w:val="left"/>
        <w:rPr>
          <w:sz w:val="14"/>
        </w:rPr>
      </w:pPr>
    </w:p>
    <w:tbl>
      <w:tblPr>
        <w:tblW w:w="0" w:type="auto"/>
        <w:tblInd w:w="2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354"/>
        <w:gridCol w:w="2929"/>
        <w:gridCol w:w="2482"/>
        <w:gridCol w:w="2929"/>
      </w:tblGrid>
      <w:tr w:rsidR="007D6851" w:rsidTr="00086203">
        <w:trPr>
          <w:trHeight w:val="556"/>
        </w:trPr>
        <w:tc>
          <w:tcPr>
            <w:tcW w:w="1354" w:type="dxa"/>
          </w:tcPr>
          <w:p w:rsidR="007D6851" w:rsidRPr="00086203" w:rsidRDefault="007D6851" w:rsidP="00086203">
            <w:pPr>
              <w:pStyle w:val="TableParagraph"/>
              <w:spacing w:line="273" w:lineRule="exact"/>
              <w:ind w:left="244"/>
              <w:rPr>
                <w:sz w:val="24"/>
              </w:rPr>
            </w:pPr>
            <w:r w:rsidRPr="00086203">
              <w:rPr>
                <w:sz w:val="24"/>
              </w:rPr>
              <w:t>№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п/п</w:t>
            </w:r>
          </w:p>
        </w:tc>
        <w:tc>
          <w:tcPr>
            <w:tcW w:w="2929" w:type="dxa"/>
          </w:tcPr>
          <w:p w:rsidR="007D6851" w:rsidRPr="00086203" w:rsidRDefault="007D6851" w:rsidP="00086203">
            <w:pPr>
              <w:pStyle w:val="TableParagraph"/>
              <w:spacing w:line="274" w:lineRule="exact"/>
              <w:ind w:left="681" w:right="888" w:firstLine="28"/>
              <w:rPr>
                <w:sz w:val="24"/>
              </w:rPr>
            </w:pPr>
            <w:r w:rsidRPr="00086203">
              <w:rPr>
                <w:sz w:val="24"/>
              </w:rPr>
              <w:t>Содержание</w:t>
            </w:r>
            <w:r w:rsidRPr="00086203">
              <w:rPr>
                <w:spacing w:val="-57"/>
                <w:sz w:val="24"/>
              </w:rPr>
              <w:t xml:space="preserve"> </w:t>
            </w:r>
            <w:r w:rsidRPr="00086203">
              <w:rPr>
                <w:sz w:val="24"/>
              </w:rPr>
              <w:t>мероприятия</w:t>
            </w:r>
          </w:p>
        </w:tc>
        <w:tc>
          <w:tcPr>
            <w:tcW w:w="2482" w:type="dxa"/>
          </w:tcPr>
          <w:p w:rsidR="007D6851" w:rsidRPr="00086203" w:rsidRDefault="007D6851" w:rsidP="00086203">
            <w:pPr>
              <w:pStyle w:val="TableParagraph"/>
              <w:spacing w:line="273" w:lineRule="exact"/>
              <w:ind w:left="136" w:right="36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Форма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проведения</w:t>
            </w:r>
          </w:p>
        </w:tc>
        <w:tc>
          <w:tcPr>
            <w:tcW w:w="2929" w:type="dxa"/>
          </w:tcPr>
          <w:p w:rsidR="007D6851" w:rsidRPr="00086203" w:rsidRDefault="007D6851" w:rsidP="00086203">
            <w:pPr>
              <w:pStyle w:val="TableParagraph"/>
              <w:spacing w:line="274" w:lineRule="exact"/>
              <w:ind w:left="668" w:right="622" w:hanging="264"/>
              <w:rPr>
                <w:sz w:val="24"/>
              </w:rPr>
            </w:pPr>
            <w:r w:rsidRPr="00086203">
              <w:rPr>
                <w:sz w:val="24"/>
              </w:rPr>
              <w:t>Сроки реализации</w:t>
            </w:r>
            <w:r w:rsidRPr="00086203">
              <w:rPr>
                <w:spacing w:val="-57"/>
                <w:sz w:val="24"/>
              </w:rPr>
              <w:t xml:space="preserve"> </w:t>
            </w:r>
            <w:r w:rsidRPr="00086203">
              <w:rPr>
                <w:sz w:val="24"/>
              </w:rPr>
              <w:t>мероприятий</w:t>
            </w:r>
          </w:p>
        </w:tc>
      </w:tr>
      <w:tr w:rsidR="007D6851" w:rsidTr="00086203">
        <w:trPr>
          <w:trHeight w:val="271"/>
        </w:trPr>
        <w:tc>
          <w:tcPr>
            <w:tcW w:w="1354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right="355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1.</w:t>
            </w:r>
          </w:p>
        </w:tc>
        <w:tc>
          <w:tcPr>
            <w:tcW w:w="2929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left="441"/>
              <w:rPr>
                <w:sz w:val="24"/>
              </w:rPr>
            </w:pPr>
            <w:r w:rsidRPr="00086203">
              <w:rPr>
                <w:sz w:val="24"/>
              </w:rPr>
              <w:t>Информирование</w:t>
            </w:r>
          </w:p>
        </w:tc>
        <w:tc>
          <w:tcPr>
            <w:tcW w:w="2482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left="130" w:right="36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Лекции,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беседы,</w:t>
            </w:r>
          </w:p>
        </w:tc>
        <w:tc>
          <w:tcPr>
            <w:tcW w:w="2929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left="333" w:right="568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Устанавливаются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в</w:t>
            </w:r>
          </w:p>
        </w:tc>
      </w:tr>
      <w:tr w:rsidR="007D6851" w:rsidTr="00086203">
        <w:trPr>
          <w:trHeight w:val="276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599"/>
              <w:rPr>
                <w:sz w:val="24"/>
              </w:rPr>
            </w:pPr>
            <w:r w:rsidRPr="00086203">
              <w:rPr>
                <w:sz w:val="24"/>
              </w:rPr>
              <w:t>спортсменов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о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36" w:right="36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индивидуальные</w:t>
            </w: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333" w:right="560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соответствии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с</w:t>
            </w:r>
          </w:p>
        </w:tc>
      </w:tr>
      <w:tr w:rsidR="007D6851" w:rsidTr="00086203">
        <w:trPr>
          <w:trHeight w:val="277"/>
        </w:trPr>
        <w:tc>
          <w:tcPr>
            <w:tcW w:w="1354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91"/>
              <w:rPr>
                <w:sz w:val="24"/>
              </w:rPr>
            </w:pPr>
            <w:r w:rsidRPr="00086203">
              <w:rPr>
                <w:sz w:val="24"/>
              </w:rPr>
              <w:t>запрещённых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веществах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36" w:right="36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консультации</w:t>
            </w: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333" w:right="55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графиком</w:t>
            </w:r>
          </w:p>
        </w:tc>
      </w:tr>
      <w:tr w:rsidR="007D6851" w:rsidTr="00086203">
        <w:trPr>
          <w:trHeight w:val="274"/>
        </w:trPr>
        <w:tc>
          <w:tcPr>
            <w:tcW w:w="1354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4" w:lineRule="exact"/>
              <w:ind w:right="355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2.</w:t>
            </w:r>
          </w:p>
        </w:tc>
        <w:tc>
          <w:tcPr>
            <w:tcW w:w="2929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518"/>
              <w:rPr>
                <w:sz w:val="24"/>
              </w:rPr>
            </w:pPr>
            <w:r w:rsidRPr="00086203">
              <w:rPr>
                <w:sz w:val="24"/>
              </w:rPr>
              <w:t>Ознакомление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с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6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225"/>
              <w:rPr>
                <w:sz w:val="24"/>
              </w:rPr>
            </w:pPr>
            <w:r w:rsidRPr="00086203">
              <w:rPr>
                <w:sz w:val="24"/>
              </w:rPr>
              <w:t>порядком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проведения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5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379"/>
              <w:rPr>
                <w:sz w:val="24"/>
              </w:rPr>
            </w:pPr>
            <w:r w:rsidRPr="00086203">
              <w:rPr>
                <w:sz w:val="24"/>
              </w:rPr>
              <w:t>допинг-контроля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и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6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407"/>
              <w:rPr>
                <w:sz w:val="24"/>
              </w:rPr>
            </w:pPr>
            <w:r w:rsidRPr="00086203">
              <w:rPr>
                <w:sz w:val="24"/>
              </w:rPr>
              <w:t>антидопинговыми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80"/>
        </w:trPr>
        <w:tc>
          <w:tcPr>
            <w:tcW w:w="1354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line="260" w:lineRule="exact"/>
              <w:ind w:left="792"/>
              <w:rPr>
                <w:sz w:val="24"/>
              </w:rPr>
            </w:pPr>
            <w:r w:rsidRPr="00086203">
              <w:rPr>
                <w:sz w:val="24"/>
              </w:rPr>
              <w:t>правилами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1"/>
        </w:trPr>
        <w:tc>
          <w:tcPr>
            <w:tcW w:w="1354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right="355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3.</w:t>
            </w:r>
          </w:p>
        </w:tc>
        <w:tc>
          <w:tcPr>
            <w:tcW w:w="2929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left="518"/>
              <w:rPr>
                <w:sz w:val="24"/>
              </w:rPr>
            </w:pPr>
            <w:r w:rsidRPr="00086203">
              <w:rPr>
                <w:sz w:val="24"/>
              </w:rPr>
              <w:t>Ознакомление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с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6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821"/>
              <w:rPr>
                <w:sz w:val="24"/>
              </w:rPr>
            </w:pPr>
            <w:r w:rsidRPr="00086203">
              <w:rPr>
                <w:sz w:val="24"/>
              </w:rPr>
              <w:t>правами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и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6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575"/>
              <w:rPr>
                <w:sz w:val="24"/>
              </w:rPr>
            </w:pPr>
            <w:r w:rsidRPr="00086203">
              <w:rPr>
                <w:sz w:val="24"/>
              </w:rPr>
              <w:t>обязанностями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9"/>
        </w:trPr>
        <w:tc>
          <w:tcPr>
            <w:tcW w:w="1354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line="260" w:lineRule="exact"/>
              <w:ind w:left="753"/>
              <w:rPr>
                <w:sz w:val="24"/>
              </w:rPr>
            </w:pPr>
            <w:r w:rsidRPr="00086203">
              <w:rPr>
                <w:sz w:val="24"/>
              </w:rPr>
              <w:t>спортсмена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1"/>
        </w:trPr>
        <w:tc>
          <w:tcPr>
            <w:tcW w:w="1354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right="355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4.</w:t>
            </w:r>
          </w:p>
        </w:tc>
        <w:tc>
          <w:tcPr>
            <w:tcW w:w="2929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left="734"/>
              <w:rPr>
                <w:sz w:val="24"/>
              </w:rPr>
            </w:pPr>
            <w:r w:rsidRPr="00086203">
              <w:rPr>
                <w:sz w:val="24"/>
              </w:rPr>
              <w:t>Повышение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6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451"/>
              <w:rPr>
                <w:sz w:val="24"/>
              </w:rPr>
            </w:pPr>
            <w:r w:rsidRPr="00086203">
              <w:rPr>
                <w:sz w:val="24"/>
              </w:rPr>
              <w:t>осведомлённости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5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537"/>
              <w:rPr>
                <w:sz w:val="24"/>
              </w:rPr>
            </w:pPr>
            <w:r w:rsidRPr="00086203">
              <w:rPr>
                <w:sz w:val="24"/>
              </w:rPr>
              <w:t>спортсменов об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6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67"/>
              <w:rPr>
                <w:sz w:val="24"/>
              </w:rPr>
            </w:pPr>
            <w:r w:rsidRPr="00086203">
              <w:rPr>
                <w:sz w:val="24"/>
              </w:rPr>
              <w:t>опасности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допинга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для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7"/>
        </w:trPr>
        <w:tc>
          <w:tcPr>
            <w:tcW w:w="1354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888"/>
              <w:rPr>
                <w:sz w:val="24"/>
              </w:rPr>
            </w:pPr>
            <w:r w:rsidRPr="00086203">
              <w:rPr>
                <w:sz w:val="24"/>
              </w:rPr>
              <w:t>здоровья</w:t>
            </w:r>
          </w:p>
        </w:tc>
        <w:tc>
          <w:tcPr>
            <w:tcW w:w="2482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4"/>
        </w:trPr>
        <w:tc>
          <w:tcPr>
            <w:tcW w:w="1354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4" w:lineRule="exact"/>
              <w:ind w:right="355"/>
              <w:jc w:val="right"/>
              <w:rPr>
                <w:sz w:val="24"/>
              </w:rPr>
            </w:pPr>
            <w:r w:rsidRPr="00086203">
              <w:rPr>
                <w:sz w:val="24"/>
              </w:rPr>
              <w:t>5.</w:t>
            </w:r>
          </w:p>
        </w:tc>
        <w:tc>
          <w:tcPr>
            <w:tcW w:w="2929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436"/>
              <w:rPr>
                <w:sz w:val="24"/>
              </w:rPr>
            </w:pPr>
            <w:r w:rsidRPr="00086203">
              <w:rPr>
                <w:sz w:val="24"/>
              </w:rPr>
              <w:t>Контроль</w:t>
            </w:r>
            <w:r w:rsidRPr="00086203">
              <w:rPr>
                <w:spacing w:val="56"/>
                <w:sz w:val="24"/>
              </w:rPr>
              <w:t xml:space="preserve"> </w:t>
            </w:r>
            <w:r w:rsidRPr="00086203">
              <w:rPr>
                <w:sz w:val="24"/>
              </w:rPr>
              <w:t>знаний</w:t>
            </w:r>
          </w:p>
        </w:tc>
        <w:tc>
          <w:tcPr>
            <w:tcW w:w="2482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36" w:right="36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Опросы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и</w:t>
            </w: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6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489"/>
              <w:rPr>
                <w:sz w:val="24"/>
              </w:rPr>
            </w:pPr>
            <w:r w:rsidRPr="00086203">
              <w:rPr>
                <w:sz w:val="24"/>
              </w:rPr>
              <w:t>антидопинговых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36" w:right="36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тестирование</w:t>
            </w: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80"/>
        </w:trPr>
        <w:tc>
          <w:tcPr>
            <w:tcW w:w="1354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line="260" w:lineRule="exact"/>
              <w:ind w:left="333" w:right="55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правил</w:t>
            </w:r>
          </w:p>
        </w:tc>
        <w:tc>
          <w:tcPr>
            <w:tcW w:w="2482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1"/>
        </w:trPr>
        <w:tc>
          <w:tcPr>
            <w:tcW w:w="1354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right="355"/>
              <w:jc w:val="right"/>
              <w:rPr>
                <w:sz w:val="24"/>
              </w:rPr>
            </w:pPr>
            <w:r w:rsidRPr="00086203">
              <w:rPr>
                <w:sz w:val="24"/>
              </w:rPr>
              <w:t>6.</w:t>
            </w:r>
          </w:p>
        </w:tc>
        <w:tc>
          <w:tcPr>
            <w:tcW w:w="2929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left="835"/>
              <w:rPr>
                <w:sz w:val="24"/>
              </w:rPr>
            </w:pPr>
            <w:r w:rsidRPr="00086203">
              <w:rPr>
                <w:sz w:val="24"/>
              </w:rPr>
              <w:t>Участие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в</w:t>
            </w:r>
          </w:p>
        </w:tc>
        <w:tc>
          <w:tcPr>
            <w:tcW w:w="2482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2" w:lineRule="exact"/>
              <w:ind w:left="131" w:right="36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Семинары</w:t>
            </w: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5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470"/>
              <w:rPr>
                <w:sz w:val="24"/>
              </w:rPr>
            </w:pPr>
            <w:r w:rsidRPr="00086203">
              <w:rPr>
                <w:sz w:val="24"/>
              </w:rPr>
              <w:t>образовательных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7"/>
        </w:trPr>
        <w:tc>
          <w:tcPr>
            <w:tcW w:w="1354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806"/>
              <w:rPr>
                <w:sz w:val="24"/>
              </w:rPr>
            </w:pPr>
            <w:r w:rsidRPr="00086203">
              <w:rPr>
                <w:sz w:val="24"/>
              </w:rPr>
              <w:t>семинарах</w:t>
            </w:r>
          </w:p>
        </w:tc>
        <w:tc>
          <w:tcPr>
            <w:tcW w:w="2482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4"/>
        </w:trPr>
        <w:tc>
          <w:tcPr>
            <w:tcW w:w="1354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4" w:lineRule="exact"/>
              <w:ind w:right="355"/>
              <w:jc w:val="right"/>
              <w:rPr>
                <w:sz w:val="24"/>
              </w:rPr>
            </w:pPr>
            <w:r w:rsidRPr="00086203">
              <w:rPr>
                <w:sz w:val="24"/>
              </w:rPr>
              <w:t>7.</w:t>
            </w:r>
          </w:p>
        </w:tc>
        <w:tc>
          <w:tcPr>
            <w:tcW w:w="2929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575"/>
              <w:rPr>
                <w:sz w:val="24"/>
              </w:rPr>
            </w:pPr>
            <w:r w:rsidRPr="00086203">
              <w:rPr>
                <w:sz w:val="24"/>
              </w:rPr>
              <w:t>Формирование</w:t>
            </w:r>
          </w:p>
        </w:tc>
        <w:tc>
          <w:tcPr>
            <w:tcW w:w="2482" w:type="dxa"/>
            <w:tcBorders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36" w:right="35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Тренинговые</w:t>
            </w: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76"/>
        </w:trPr>
        <w:tc>
          <w:tcPr>
            <w:tcW w:w="1354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653"/>
              <w:rPr>
                <w:sz w:val="24"/>
              </w:rPr>
            </w:pPr>
            <w:r w:rsidRPr="00086203">
              <w:rPr>
                <w:sz w:val="24"/>
              </w:rPr>
              <w:t>критического</w:t>
            </w:r>
          </w:p>
        </w:tc>
        <w:tc>
          <w:tcPr>
            <w:tcW w:w="2482" w:type="dxa"/>
            <w:tcBorders>
              <w:top w:val="nil"/>
              <w:bottom w:val="nil"/>
            </w:tcBorders>
          </w:tcPr>
          <w:p w:rsidR="007D6851" w:rsidRPr="00086203" w:rsidRDefault="007D6851" w:rsidP="00086203">
            <w:pPr>
              <w:pStyle w:val="TableParagraph"/>
              <w:spacing w:line="256" w:lineRule="exact"/>
              <w:ind w:left="136" w:right="36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программы</w:t>
            </w:r>
          </w:p>
        </w:tc>
        <w:tc>
          <w:tcPr>
            <w:tcW w:w="2929" w:type="dxa"/>
            <w:tcBorders>
              <w:top w:val="nil"/>
              <w:bottom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  <w:tr w:rsidR="007D6851" w:rsidTr="00086203">
        <w:trPr>
          <w:trHeight w:val="280"/>
        </w:trPr>
        <w:tc>
          <w:tcPr>
            <w:tcW w:w="1354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</w:tcBorders>
          </w:tcPr>
          <w:p w:rsidR="007D6851" w:rsidRPr="00086203" w:rsidRDefault="007D6851" w:rsidP="00086203">
            <w:pPr>
              <w:pStyle w:val="TableParagraph"/>
              <w:spacing w:line="260" w:lineRule="exact"/>
              <w:ind w:left="239"/>
              <w:rPr>
                <w:sz w:val="24"/>
              </w:rPr>
            </w:pPr>
            <w:r w:rsidRPr="00086203">
              <w:rPr>
                <w:sz w:val="24"/>
              </w:rPr>
              <w:t>отношения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к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допингу</w:t>
            </w:r>
          </w:p>
        </w:tc>
        <w:tc>
          <w:tcPr>
            <w:tcW w:w="2482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  <w:tc>
          <w:tcPr>
            <w:tcW w:w="2929" w:type="dxa"/>
            <w:tcBorders>
              <w:top w:val="nil"/>
            </w:tcBorders>
          </w:tcPr>
          <w:p w:rsidR="007D6851" w:rsidRPr="00086203" w:rsidRDefault="007D6851">
            <w:pPr>
              <w:pStyle w:val="TableParagraph"/>
              <w:rPr>
                <w:sz w:val="20"/>
              </w:rPr>
            </w:pPr>
          </w:p>
        </w:tc>
      </w:tr>
    </w:tbl>
    <w:p w:rsidR="007D6851" w:rsidRDefault="007D6851">
      <w:pPr>
        <w:pStyle w:val="BodyText"/>
        <w:spacing w:before="3"/>
        <w:ind w:left="0"/>
        <w:jc w:val="left"/>
      </w:pPr>
    </w:p>
    <w:p w:rsidR="007D6851" w:rsidRPr="00C60E50" w:rsidRDefault="007D6851">
      <w:pPr>
        <w:pStyle w:val="BodyText"/>
        <w:ind w:firstLine="566"/>
        <w:jc w:val="left"/>
        <w:rPr>
          <w:lang w:val="ru-RU"/>
        </w:rPr>
      </w:pPr>
      <w:r w:rsidRPr="00C60E50">
        <w:rPr>
          <w:lang w:val="ru-RU"/>
        </w:rPr>
        <w:t>Учет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информирования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спортсменов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антидопинговыми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правилами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ведётся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журнале регистрации инструктажа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 антидопинговым правилам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spacing w:before="73"/>
        <w:ind w:left="2292"/>
        <w:rPr>
          <w:b/>
          <w:sz w:val="24"/>
          <w:lang w:val="ru-RU"/>
        </w:rPr>
      </w:pPr>
      <w:r w:rsidRPr="00C60E50">
        <w:rPr>
          <w:b/>
          <w:sz w:val="24"/>
          <w:lang w:val="ru-RU"/>
        </w:rPr>
        <w:t>4. СИСТЕМА</w:t>
      </w:r>
      <w:r w:rsidRPr="00C60E50">
        <w:rPr>
          <w:b/>
          <w:spacing w:val="-3"/>
          <w:sz w:val="24"/>
          <w:lang w:val="ru-RU"/>
        </w:rPr>
        <w:t xml:space="preserve"> </w:t>
      </w:r>
      <w:r w:rsidRPr="00C60E50">
        <w:rPr>
          <w:b/>
          <w:sz w:val="24"/>
          <w:lang w:val="ru-RU"/>
        </w:rPr>
        <w:t>КОНТРОЛЯ</w:t>
      </w:r>
      <w:r w:rsidRPr="00C60E50">
        <w:rPr>
          <w:b/>
          <w:spacing w:val="-3"/>
          <w:sz w:val="24"/>
          <w:lang w:val="ru-RU"/>
        </w:rPr>
        <w:t xml:space="preserve"> </w:t>
      </w:r>
      <w:r w:rsidRPr="00C60E50">
        <w:rPr>
          <w:b/>
          <w:sz w:val="24"/>
          <w:lang w:val="ru-RU"/>
        </w:rPr>
        <w:t>И</w:t>
      </w:r>
      <w:r w:rsidRPr="00C60E50">
        <w:rPr>
          <w:b/>
          <w:spacing w:val="-2"/>
          <w:sz w:val="24"/>
          <w:lang w:val="ru-RU"/>
        </w:rPr>
        <w:t xml:space="preserve"> </w:t>
      </w:r>
      <w:r w:rsidRPr="00C60E50">
        <w:rPr>
          <w:b/>
          <w:sz w:val="24"/>
          <w:lang w:val="ru-RU"/>
        </w:rPr>
        <w:t>ЗАЧЕТНЫЕ</w:t>
      </w:r>
      <w:r w:rsidRPr="00C60E50">
        <w:rPr>
          <w:b/>
          <w:spacing w:val="-4"/>
          <w:sz w:val="24"/>
          <w:lang w:val="ru-RU"/>
        </w:rPr>
        <w:t xml:space="preserve"> </w:t>
      </w:r>
      <w:r w:rsidRPr="00C60E50">
        <w:rPr>
          <w:b/>
          <w:sz w:val="24"/>
          <w:lang w:val="ru-RU"/>
        </w:rPr>
        <w:t>ТРЕБОВАНИЯ</w:t>
      </w:r>
    </w:p>
    <w:p w:rsidR="007D6851" w:rsidRPr="00C60E50" w:rsidRDefault="007D6851">
      <w:pPr>
        <w:pStyle w:val="BodyText"/>
        <w:ind w:left="0"/>
        <w:jc w:val="left"/>
        <w:rPr>
          <w:b/>
          <w:sz w:val="26"/>
          <w:lang w:val="ru-RU"/>
        </w:rPr>
      </w:pPr>
    </w:p>
    <w:p w:rsidR="007D6851" w:rsidRPr="00C60E50" w:rsidRDefault="007D6851">
      <w:pPr>
        <w:pStyle w:val="BodyText"/>
        <w:spacing w:before="4"/>
        <w:ind w:left="0"/>
        <w:jc w:val="left"/>
        <w:rPr>
          <w:b/>
          <w:sz w:val="27"/>
          <w:lang w:val="ru-RU"/>
        </w:rPr>
      </w:pPr>
    </w:p>
    <w:p w:rsidR="007D6851" w:rsidRPr="00C60E50" w:rsidRDefault="007D6851">
      <w:pPr>
        <w:pStyle w:val="Heading21"/>
        <w:spacing w:line="362" w:lineRule="auto"/>
        <w:ind w:left="3733" w:right="606" w:hanging="2305"/>
        <w:jc w:val="left"/>
        <w:rPr>
          <w:lang w:val="ru-RU"/>
        </w:rPr>
      </w:pPr>
      <w:r w:rsidRPr="00C60E50">
        <w:rPr>
          <w:lang w:val="ru-RU"/>
        </w:rPr>
        <w:t>Комплексы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контрольных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упражнений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оценки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результатов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освоения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программы</w:t>
      </w:r>
    </w:p>
    <w:p w:rsidR="007D6851" w:rsidRPr="00C60E50" w:rsidRDefault="007D6851">
      <w:pPr>
        <w:ind w:left="1879" w:hanging="1321"/>
        <w:rPr>
          <w:b/>
          <w:sz w:val="28"/>
          <w:lang w:val="ru-RU"/>
        </w:rPr>
      </w:pPr>
      <w:r w:rsidRPr="00C60E50">
        <w:rPr>
          <w:b/>
          <w:sz w:val="28"/>
          <w:lang w:val="ru-RU"/>
        </w:rPr>
        <w:t>Нормативы</w:t>
      </w:r>
      <w:r w:rsidRPr="00C60E50">
        <w:rPr>
          <w:b/>
          <w:spacing w:val="-2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общей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физической</w:t>
      </w:r>
      <w:r w:rsidRPr="00C60E50">
        <w:rPr>
          <w:b/>
          <w:spacing w:val="-3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и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специальной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физической</w:t>
      </w:r>
      <w:r w:rsidRPr="00C60E50">
        <w:rPr>
          <w:b/>
          <w:spacing w:val="-3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подготовки</w:t>
      </w:r>
      <w:r w:rsidRPr="00C60E50">
        <w:rPr>
          <w:b/>
          <w:spacing w:val="-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для</w:t>
      </w:r>
      <w:r w:rsidRPr="00C60E50">
        <w:rPr>
          <w:b/>
          <w:spacing w:val="-67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зачисления</w:t>
      </w:r>
      <w:r w:rsidRPr="00C60E50">
        <w:rPr>
          <w:b/>
          <w:spacing w:val="-3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в</w:t>
      </w:r>
      <w:r w:rsidRPr="00C60E50">
        <w:rPr>
          <w:b/>
          <w:spacing w:val="2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группы</w:t>
      </w:r>
      <w:r w:rsidRPr="00C60E50">
        <w:rPr>
          <w:b/>
          <w:spacing w:val="-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на</w:t>
      </w:r>
      <w:r w:rsidRPr="00C60E50">
        <w:rPr>
          <w:b/>
          <w:spacing w:val="-1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этапе начальной</w:t>
      </w:r>
      <w:r w:rsidRPr="00C60E50">
        <w:rPr>
          <w:b/>
          <w:spacing w:val="2"/>
          <w:sz w:val="28"/>
          <w:lang w:val="ru-RU"/>
        </w:rPr>
        <w:t xml:space="preserve"> </w:t>
      </w:r>
      <w:r w:rsidRPr="00C60E50">
        <w:rPr>
          <w:b/>
          <w:sz w:val="28"/>
          <w:lang w:val="ru-RU"/>
        </w:rPr>
        <w:t>подготовки.</w:t>
      </w:r>
    </w:p>
    <w:p w:rsidR="007D6851" w:rsidRPr="00C60E50" w:rsidRDefault="007D6851">
      <w:pPr>
        <w:pStyle w:val="BodyText"/>
        <w:spacing w:before="11"/>
        <w:ind w:left="0"/>
        <w:jc w:val="left"/>
        <w:rPr>
          <w:b/>
          <w:sz w:val="27"/>
          <w:lang w:val="ru-RU"/>
        </w:rPr>
      </w:pPr>
    </w:p>
    <w:tbl>
      <w:tblPr>
        <w:tblW w:w="0" w:type="auto"/>
        <w:tblInd w:w="4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161"/>
        <w:gridCol w:w="3380"/>
        <w:gridCol w:w="2271"/>
        <w:gridCol w:w="1983"/>
      </w:tblGrid>
      <w:tr w:rsidR="007D6851" w:rsidTr="00086203">
        <w:trPr>
          <w:trHeight w:val="642"/>
        </w:trPr>
        <w:tc>
          <w:tcPr>
            <w:tcW w:w="2161" w:type="dxa"/>
            <w:vMerge w:val="restart"/>
          </w:tcPr>
          <w:p w:rsidR="007D6851" w:rsidRPr="00086203" w:rsidRDefault="007D6851" w:rsidP="00086203">
            <w:pPr>
              <w:pStyle w:val="TableParagraph"/>
              <w:ind w:left="335" w:right="322"/>
              <w:jc w:val="center"/>
              <w:rPr>
                <w:sz w:val="28"/>
              </w:rPr>
            </w:pPr>
            <w:r w:rsidRPr="00086203">
              <w:rPr>
                <w:spacing w:val="-1"/>
                <w:sz w:val="28"/>
              </w:rPr>
              <w:t>Развиваемое</w:t>
            </w:r>
            <w:r w:rsidRPr="00086203">
              <w:rPr>
                <w:spacing w:val="-67"/>
                <w:sz w:val="28"/>
              </w:rPr>
              <w:t xml:space="preserve"> </w:t>
            </w:r>
            <w:r w:rsidRPr="00086203">
              <w:rPr>
                <w:sz w:val="28"/>
              </w:rPr>
              <w:t>физическое</w:t>
            </w:r>
          </w:p>
          <w:p w:rsidR="007D6851" w:rsidRPr="00086203" w:rsidRDefault="007D6851" w:rsidP="00086203">
            <w:pPr>
              <w:pStyle w:val="TableParagraph"/>
              <w:spacing w:line="318" w:lineRule="exact"/>
              <w:ind w:left="534" w:right="531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качество</w:t>
            </w:r>
          </w:p>
        </w:tc>
        <w:tc>
          <w:tcPr>
            <w:tcW w:w="3380" w:type="dxa"/>
            <w:vMerge w:val="restart"/>
          </w:tcPr>
          <w:p w:rsidR="007D6851" w:rsidRPr="00086203" w:rsidRDefault="007D6851" w:rsidP="00086203">
            <w:pPr>
              <w:pStyle w:val="TableParagraph"/>
              <w:ind w:left="965" w:right="944" w:firstLine="163"/>
              <w:rPr>
                <w:sz w:val="28"/>
              </w:rPr>
            </w:pPr>
            <w:r w:rsidRPr="00086203">
              <w:rPr>
                <w:sz w:val="28"/>
              </w:rPr>
              <w:t>Название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pacing w:val="-1"/>
                <w:sz w:val="28"/>
              </w:rPr>
              <w:t>упражнения</w:t>
            </w:r>
          </w:p>
        </w:tc>
        <w:tc>
          <w:tcPr>
            <w:tcW w:w="4254" w:type="dxa"/>
            <w:gridSpan w:val="2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904" w:right="1894"/>
              <w:jc w:val="center"/>
              <w:rPr>
                <w:sz w:val="28"/>
              </w:rPr>
            </w:pPr>
            <w:r w:rsidRPr="00086203">
              <w:rPr>
                <w:sz w:val="28"/>
              </w:rPr>
              <w:t>НП</w:t>
            </w:r>
          </w:p>
        </w:tc>
      </w:tr>
      <w:tr w:rsidR="007D6851" w:rsidTr="00086203">
        <w:trPr>
          <w:trHeight w:val="321"/>
        </w:trPr>
        <w:tc>
          <w:tcPr>
            <w:tcW w:w="216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705"/>
              <w:rPr>
                <w:sz w:val="28"/>
              </w:rPr>
            </w:pPr>
            <w:r w:rsidRPr="00086203">
              <w:rPr>
                <w:sz w:val="28"/>
              </w:rPr>
              <w:t>юноши</w:t>
            </w:r>
          </w:p>
        </w:tc>
        <w:tc>
          <w:tcPr>
            <w:tcW w:w="1983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466"/>
              <w:rPr>
                <w:sz w:val="28"/>
              </w:rPr>
            </w:pPr>
            <w:r w:rsidRPr="00086203">
              <w:rPr>
                <w:sz w:val="28"/>
              </w:rPr>
              <w:t>девушки</w:t>
            </w:r>
          </w:p>
        </w:tc>
      </w:tr>
      <w:tr w:rsidR="007D6851" w:rsidTr="00086203">
        <w:trPr>
          <w:trHeight w:val="321"/>
        </w:trPr>
        <w:tc>
          <w:tcPr>
            <w:tcW w:w="2161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быстрота</w:t>
            </w:r>
          </w:p>
        </w:tc>
        <w:tc>
          <w:tcPr>
            <w:tcW w:w="3380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Бег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на 20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м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(с)</w:t>
            </w:r>
          </w:p>
        </w:tc>
        <w:tc>
          <w:tcPr>
            <w:tcW w:w="2271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не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более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4,5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с</w:t>
            </w:r>
          </w:p>
        </w:tc>
        <w:tc>
          <w:tcPr>
            <w:tcW w:w="1983" w:type="dxa"/>
          </w:tcPr>
          <w:p w:rsidR="007D6851" w:rsidRPr="00086203" w:rsidRDefault="007D6851" w:rsidP="00086203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не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более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4,7</w:t>
            </w:r>
            <w:r w:rsidRPr="00086203">
              <w:rPr>
                <w:spacing w:val="-4"/>
                <w:sz w:val="28"/>
              </w:rPr>
              <w:t xml:space="preserve"> </w:t>
            </w:r>
            <w:r w:rsidRPr="00086203">
              <w:rPr>
                <w:sz w:val="28"/>
              </w:rPr>
              <w:t>с</w:t>
            </w:r>
          </w:p>
        </w:tc>
      </w:tr>
      <w:tr w:rsidR="007D6851" w:rsidTr="00086203">
        <w:trPr>
          <w:trHeight w:val="647"/>
        </w:trPr>
        <w:tc>
          <w:tcPr>
            <w:tcW w:w="216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Скоростное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ведение</w:t>
            </w:r>
            <w:r w:rsidRPr="00086203">
              <w:rPr>
                <w:spacing w:val="-5"/>
                <w:sz w:val="28"/>
              </w:rPr>
              <w:t xml:space="preserve"> </w:t>
            </w:r>
            <w:r w:rsidRPr="00086203">
              <w:rPr>
                <w:sz w:val="28"/>
              </w:rPr>
              <w:t>20м</w:t>
            </w:r>
          </w:p>
          <w:p w:rsidR="007D6851" w:rsidRPr="00086203" w:rsidRDefault="007D6851" w:rsidP="00086203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(с)</w:t>
            </w:r>
          </w:p>
        </w:tc>
        <w:tc>
          <w:tcPr>
            <w:tcW w:w="227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не более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11,0 с</w:t>
            </w:r>
          </w:p>
        </w:tc>
        <w:tc>
          <w:tcPr>
            <w:tcW w:w="198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не более</w:t>
            </w:r>
            <w:r w:rsidRPr="00086203">
              <w:rPr>
                <w:spacing w:val="1"/>
                <w:sz w:val="28"/>
              </w:rPr>
              <w:t xml:space="preserve"> </w:t>
            </w:r>
            <w:r w:rsidRPr="00086203">
              <w:rPr>
                <w:sz w:val="28"/>
              </w:rPr>
              <w:t>11,4</w:t>
            </w:r>
          </w:p>
          <w:p w:rsidR="007D6851" w:rsidRPr="00086203" w:rsidRDefault="007D6851" w:rsidP="00086203">
            <w:pPr>
              <w:pStyle w:val="TableParagraph"/>
              <w:spacing w:line="313" w:lineRule="exact"/>
              <w:ind w:left="105"/>
              <w:rPr>
                <w:sz w:val="28"/>
              </w:rPr>
            </w:pPr>
            <w:r w:rsidRPr="00086203">
              <w:rPr>
                <w:w w:val="99"/>
                <w:sz w:val="28"/>
              </w:rPr>
              <w:t>с</w:t>
            </w:r>
          </w:p>
        </w:tc>
      </w:tr>
      <w:tr w:rsidR="007D6851" w:rsidTr="00086203">
        <w:trPr>
          <w:trHeight w:val="642"/>
        </w:trPr>
        <w:tc>
          <w:tcPr>
            <w:tcW w:w="2161" w:type="dxa"/>
            <w:vMerge w:val="restart"/>
          </w:tcPr>
          <w:p w:rsidR="007D6851" w:rsidRPr="00086203" w:rsidRDefault="007D6851" w:rsidP="00086203">
            <w:pPr>
              <w:pStyle w:val="TableParagraph"/>
              <w:ind w:left="110"/>
              <w:rPr>
                <w:sz w:val="28"/>
              </w:rPr>
            </w:pPr>
            <w:r w:rsidRPr="00086203">
              <w:rPr>
                <w:w w:val="95"/>
                <w:sz w:val="28"/>
              </w:rPr>
              <w:t>скоростно-</w:t>
            </w:r>
            <w:r w:rsidRPr="00086203">
              <w:rPr>
                <w:spacing w:val="-64"/>
                <w:w w:val="95"/>
                <w:sz w:val="28"/>
              </w:rPr>
              <w:t xml:space="preserve"> </w:t>
            </w:r>
            <w:r w:rsidRPr="00086203">
              <w:rPr>
                <w:sz w:val="28"/>
              </w:rPr>
              <w:t>силовые</w:t>
            </w:r>
          </w:p>
          <w:p w:rsidR="007D6851" w:rsidRPr="00086203" w:rsidRDefault="007D6851" w:rsidP="00086203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качества</w:t>
            </w:r>
          </w:p>
        </w:tc>
        <w:tc>
          <w:tcPr>
            <w:tcW w:w="3380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Прыжок</w:t>
            </w:r>
            <w:r w:rsidRPr="00086203">
              <w:rPr>
                <w:spacing w:val="-3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</w:t>
            </w:r>
            <w:r w:rsidRPr="00086203">
              <w:rPr>
                <w:spacing w:val="-2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длину</w:t>
            </w:r>
            <w:r w:rsidRPr="00086203">
              <w:rPr>
                <w:spacing w:val="-5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 места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0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(см)</w:t>
            </w:r>
          </w:p>
        </w:tc>
        <w:tc>
          <w:tcPr>
            <w:tcW w:w="2271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не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менее 130</w:t>
            </w:r>
            <w:r w:rsidRPr="00086203">
              <w:rPr>
                <w:spacing w:val="-2"/>
                <w:sz w:val="28"/>
              </w:rPr>
              <w:t xml:space="preserve"> </w:t>
            </w:r>
            <w:r w:rsidRPr="00086203">
              <w:rPr>
                <w:sz w:val="28"/>
              </w:rPr>
              <w:t>см</w:t>
            </w:r>
          </w:p>
        </w:tc>
        <w:tc>
          <w:tcPr>
            <w:tcW w:w="1983" w:type="dxa"/>
          </w:tcPr>
          <w:p w:rsidR="007D6851" w:rsidRPr="00086203" w:rsidRDefault="007D6851" w:rsidP="0008620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не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менее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115</w:t>
            </w:r>
          </w:p>
          <w:p w:rsidR="007D6851" w:rsidRPr="00086203" w:rsidRDefault="007D6851" w:rsidP="00086203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см</w:t>
            </w:r>
          </w:p>
        </w:tc>
      </w:tr>
      <w:tr w:rsidR="007D6851" w:rsidTr="00086203">
        <w:trPr>
          <w:trHeight w:val="321"/>
        </w:trPr>
        <w:tc>
          <w:tcPr>
            <w:tcW w:w="2161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05"/>
              <w:rPr>
                <w:sz w:val="28"/>
                <w:lang w:val="ru-RU"/>
              </w:rPr>
            </w:pPr>
            <w:r w:rsidRPr="00086203">
              <w:rPr>
                <w:sz w:val="28"/>
                <w:lang w:val="ru-RU"/>
              </w:rPr>
              <w:t>Прыжок</w:t>
            </w:r>
            <w:r w:rsidRPr="00086203">
              <w:rPr>
                <w:spacing w:val="-4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вверх</w:t>
            </w:r>
            <w:r w:rsidRPr="00086203">
              <w:rPr>
                <w:spacing w:val="-7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с</w:t>
            </w:r>
            <w:r w:rsidRPr="00086203">
              <w:rPr>
                <w:spacing w:val="-1"/>
                <w:sz w:val="28"/>
                <w:lang w:val="ru-RU"/>
              </w:rPr>
              <w:t xml:space="preserve"> </w:t>
            </w:r>
            <w:r w:rsidRPr="00086203">
              <w:rPr>
                <w:sz w:val="28"/>
                <w:lang w:val="ru-RU"/>
              </w:rPr>
              <w:t>места(см)</w:t>
            </w:r>
          </w:p>
        </w:tc>
        <w:tc>
          <w:tcPr>
            <w:tcW w:w="2271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 w:rsidRPr="00086203">
              <w:rPr>
                <w:sz w:val="28"/>
              </w:rPr>
              <w:t>не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менее 24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см</w:t>
            </w:r>
          </w:p>
        </w:tc>
        <w:tc>
          <w:tcPr>
            <w:tcW w:w="1983" w:type="dxa"/>
          </w:tcPr>
          <w:p w:rsidR="007D6851" w:rsidRPr="00086203" w:rsidRDefault="007D6851" w:rsidP="00086203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 w:rsidRPr="00086203">
              <w:rPr>
                <w:sz w:val="28"/>
              </w:rPr>
              <w:t>не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менее 20</w:t>
            </w:r>
            <w:r w:rsidRPr="00086203">
              <w:rPr>
                <w:spacing w:val="-1"/>
                <w:sz w:val="28"/>
              </w:rPr>
              <w:t xml:space="preserve"> </w:t>
            </w:r>
            <w:r w:rsidRPr="00086203">
              <w:rPr>
                <w:sz w:val="28"/>
              </w:rPr>
              <w:t>см</w:t>
            </w:r>
          </w:p>
        </w:tc>
      </w:tr>
    </w:tbl>
    <w:p w:rsidR="007D6851" w:rsidRPr="00C60E50" w:rsidRDefault="007D6851">
      <w:pPr>
        <w:pStyle w:val="BodyText"/>
        <w:ind w:right="606" w:firstLine="705"/>
        <w:jc w:val="left"/>
        <w:rPr>
          <w:lang w:val="ru-RU"/>
        </w:rPr>
      </w:pPr>
      <w:r w:rsidRPr="00C60E50">
        <w:rPr>
          <w:lang w:val="ru-RU"/>
        </w:rPr>
        <w:t>Для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зачисления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группы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начальной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необходимо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выполнение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менее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80% нормативов.</w:t>
      </w:r>
    </w:p>
    <w:p w:rsidR="007D6851" w:rsidRPr="00C60E50" w:rsidRDefault="007D6851">
      <w:pPr>
        <w:pStyle w:val="BodyText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ind w:left="819" w:right="960"/>
        <w:jc w:val="center"/>
        <w:rPr>
          <w:lang w:val="ru-RU"/>
        </w:rPr>
      </w:pPr>
      <w:r w:rsidRPr="00C60E50">
        <w:rPr>
          <w:lang w:val="ru-RU"/>
        </w:rPr>
        <w:t>Контрольно-переводные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нормативы</w:t>
      </w:r>
      <w:r w:rsidRPr="00C60E50">
        <w:rPr>
          <w:spacing w:val="63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этапам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подготовки</w:t>
      </w:r>
    </w:p>
    <w:p w:rsidR="007D6851" w:rsidRDefault="007D6851">
      <w:pPr>
        <w:pStyle w:val="BodyText"/>
        <w:spacing w:before="245" w:line="424" w:lineRule="auto"/>
        <w:ind w:left="4040" w:right="4176"/>
        <w:jc w:val="center"/>
      </w:pPr>
      <w:r>
        <w:t>ГНП</w:t>
      </w:r>
      <w:r>
        <w:rPr>
          <w:spacing w:val="-9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Девочки</w:t>
      </w:r>
    </w:p>
    <w:p w:rsidR="007D6851" w:rsidRDefault="007D6851">
      <w:pPr>
        <w:pStyle w:val="BodyText"/>
        <w:spacing w:before="7"/>
        <w:ind w:left="0"/>
        <w:jc w:val="left"/>
        <w:rPr>
          <w:sz w:val="6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2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2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155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130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4.6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4.7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4.8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4.9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4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1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</w:tr>
      <w:tr w:rsidR="007D6851" w:rsidTr="00086203">
        <w:trPr>
          <w:trHeight w:val="28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300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1,20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1,36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10,3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11,0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11,2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11,5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15,3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17,2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16,1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30"/>
        </w:rPr>
      </w:pPr>
    </w:p>
    <w:p w:rsidR="007D6851" w:rsidRDefault="007D6851">
      <w:pPr>
        <w:pStyle w:val="BodyText"/>
        <w:spacing w:before="226"/>
        <w:ind w:left="1682" w:right="1815"/>
        <w:jc w:val="center"/>
      </w:pPr>
      <w:r>
        <w:t>Мальчики</w:t>
      </w:r>
    </w:p>
    <w:p w:rsidR="007D6851" w:rsidRDefault="007D6851">
      <w:pPr>
        <w:pStyle w:val="BodyText"/>
        <w:spacing w:before="8" w:after="1"/>
        <w:ind w:left="0"/>
        <w:jc w:val="left"/>
        <w:rPr>
          <w:sz w:val="27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140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22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4,6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0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300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1,16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1,32</w:t>
            </w:r>
          </w:p>
        </w:tc>
      </w:tr>
      <w:tr w:rsidR="007D6851" w:rsidTr="00086203">
        <w:trPr>
          <w:trHeight w:val="55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11,1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15.9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16,8</w:t>
            </w:r>
          </w:p>
        </w:tc>
      </w:tr>
    </w:tbl>
    <w:p w:rsidR="007D6851" w:rsidRDefault="007D6851">
      <w:pPr>
        <w:spacing w:line="268" w:lineRule="exact"/>
        <w:jc w:val="center"/>
        <w:rPr>
          <w:sz w:val="24"/>
        </w:rPr>
        <w:sectPr w:rsidR="007D6851">
          <w:pgSz w:w="11910" w:h="16840"/>
          <w:pgMar w:top="260" w:right="220" w:bottom="215" w:left="920" w:header="720" w:footer="720" w:gutter="0"/>
          <w:cols w:space="720"/>
        </w:sect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</w:tr>
      <w:tr w:rsidR="007D6851" w:rsidTr="00086203">
        <w:trPr>
          <w:trHeight w:val="28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20"/>
        </w:rPr>
      </w:pPr>
    </w:p>
    <w:p w:rsidR="007D6851" w:rsidRDefault="007D6851">
      <w:pPr>
        <w:pStyle w:val="BodyText"/>
        <w:spacing w:before="3"/>
        <w:ind w:left="0"/>
        <w:jc w:val="left"/>
        <w:rPr>
          <w:sz w:val="21"/>
        </w:rPr>
      </w:pPr>
    </w:p>
    <w:p w:rsidR="007D6851" w:rsidRDefault="007D6851">
      <w:pPr>
        <w:pStyle w:val="BodyText"/>
        <w:spacing w:before="87" w:line="424" w:lineRule="auto"/>
        <w:ind w:left="4040" w:right="4176"/>
        <w:jc w:val="center"/>
      </w:pPr>
      <w:r>
        <w:t>ГНП</w:t>
      </w:r>
      <w:r>
        <w:rPr>
          <w:spacing w:val="-9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Девочки</w:t>
      </w:r>
    </w:p>
    <w:p w:rsidR="007D6851" w:rsidRDefault="007D6851">
      <w:pPr>
        <w:pStyle w:val="BodyText"/>
        <w:spacing w:before="8"/>
        <w:ind w:left="0"/>
        <w:jc w:val="left"/>
        <w:rPr>
          <w:sz w:val="6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2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140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24</w:t>
            </w:r>
          </w:p>
        </w:tc>
      </w:tr>
      <w:tr w:rsidR="007D6851" w:rsidTr="00086203">
        <w:trPr>
          <w:trHeight w:val="28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4,7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0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300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1,33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11,0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11,3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17,1</w:t>
            </w:r>
          </w:p>
        </w:tc>
      </w:tr>
      <w:tr w:rsidR="007D6851" w:rsidTr="00086203">
        <w:trPr>
          <w:trHeight w:val="28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15,9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22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30"/>
        </w:rPr>
      </w:pPr>
    </w:p>
    <w:p w:rsidR="007D6851" w:rsidRDefault="007D6851">
      <w:pPr>
        <w:pStyle w:val="BodyText"/>
        <w:spacing w:before="225"/>
        <w:ind w:left="1682" w:right="1815"/>
        <w:jc w:val="center"/>
      </w:pPr>
      <w:r>
        <w:t>Мальчики</w:t>
      </w:r>
    </w:p>
    <w:p w:rsidR="007D6851" w:rsidRDefault="007D6851">
      <w:pPr>
        <w:pStyle w:val="BodyText"/>
        <w:spacing w:before="1" w:after="1"/>
        <w:ind w:left="0"/>
        <w:jc w:val="left"/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3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2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174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154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24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4.1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4,4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4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</w:tr>
      <w:tr w:rsidR="007D6851" w:rsidTr="00086203">
        <w:trPr>
          <w:trHeight w:val="28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300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1,07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1,13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1,18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1,27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10,0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11,2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17,0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14.4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15.2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</w:tr>
      <w:tr w:rsidR="007D6851" w:rsidTr="00086203">
        <w:trPr>
          <w:trHeight w:val="28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22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30"/>
        </w:rPr>
      </w:pPr>
    </w:p>
    <w:p w:rsidR="007D6851" w:rsidRDefault="007D6851">
      <w:pPr>
        <w:pStyle w:val="BodyText"/>
        <w:spacing w:before="225" w:line="422" w:lineRule="auto"/>
        <w:ind w:left="4040" w:right="4176"/>
        <w:jc w:val="center"/>
      </w:pPr>
      <w:r>
        <w:t>ГНП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Девочки</w:t>
      </w:r>
    </w:p>
    <w:p w:rsidR="007D6851" w:rsidRDefault="007D6851">
      <w:pPr>
        <w:pStyle w:val="BodyText"/>
        <w:spacing w:before="10"/>
        <w:ind w:left="0"/>
        <w:jc w:val="left"/>
        <w:rPr>
          <w:sz w:val="6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160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27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4.1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4.2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4.3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4.4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300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1,06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1,12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1,17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1,22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6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11,2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17,0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15.1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16,0</w:t>
            </w:r>
          </w:p>
        </w:tc>
      </w:tr>
      <w:tr w:rsidR="007D6851" w:rsidTr="00086203">
        <w:trPr>
          <w:trHeight w:val="28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27</w:t>
            </w:r>
          </w:p>
        </w:tc>
      </w:tr>
    </w:tbl>
    <w:p w:rsidR="007D6851" w:rsidRDefault="007D6851">
      <w:pPr>
        <w:spacing w:line="263" w:lineRule="exact"/>
        <w:jc w:val="center"/>
        <w:rPr>
          <w:sz w:val="24"/>
        </w:rPr>
        <w:sectPr w:rsidR="007D6851">
          <w:type w:val="continuous"/>
          <w:pgSz w:w="11910" w:h="16840"/>
          <w:pgMar w:top="340" w:right="220" w:bottom="280" w:left="920" w:header="720" w:footer="720" w:gutter="0"/>
          <w:cols w:space="720"/>
        </w:sectPr>
      </w:pPr>
    </w:p>
    <w:p w:rsidR="007D6851" w:rsidRDefault="007D6851">
      <w:pPr>
        <w:pStyle w:val="BodyText"/>
        <w:spacing w:before="69"/>
        <w:ind w:left="1682" w:right="1815"/>
        <w:jc w:val="center"/>
      </w:pPr>
      <w:r>
        <w:t>Мальчики</w:t>
      </w:r>
    </w:p>
    <w:p w:rsidR="007D6851" w:rsidRDefault="007D6851">
      <w:pPr>
        <w:pStyle w:val="BodyText"/>
        <w:spacing w:before="2"/>
        <w:ind w:left="0"/>
        <w:jc w:val="left"/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170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27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4,3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0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300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55,5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с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1,06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1,12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1,18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11,0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16,3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27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30"/>
        </w:rPr>
      </w:pPr>
    </w:p>
    <w:p w:rsidR="007D6851" w:rsidRDefault="007D6851">
      <w:pPr>
        <w:pStyle w:val="BodyText"/>
        <w:spacing w:before="225" w:line="427" w:lineRule="auto"/>
        <w:ind w:left="4035" w:right="4176"/>
        <w:jc w:val="center"/>
      </w:pPr>
      <w:r>
        <w:t>УТГ 1 года обучения</w:t>
      </w:r>
      <w:r>
        <w:rPr>
          <w:spacing w:val="-68"/>
        </w:rPr>
        <w:t xml:space="preserve"> </w:t>
      </w:r>
      <w:r>
        <w:t>Девочки</w:t>
      </w:r>
    </w:p>
    <w:p w:rsidR="007D6851" w:rsidRDefault="007D6851">
      <w:pPr>
        <w:pStyle w:val="BodyText"/>
        <w:spacing w:before="2"/>
        <w:ind w:left="0"/>
        <w:jc w:val="left"/>
        <w:rPr>
          <w:sz w:val="6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2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2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175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29</w:t>
            </w:r>
          </w:p>
        </w:tc>
      </w:tr>
      <w:tr w:rsidR="007D6851" w:rsidTr="00086203">
        <w:trPr>
          <w:trHeight w:val="28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4,4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4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2,10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2,20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2,25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2,30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9,5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10,7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16,4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15,7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32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30"/>
        </w:rPr>
      </w:pPr>
    </w:p>
    <w:p w:rsidR="007D6851" w:rsidRDefault="007D6851">
      <w:pPr>
        <w:pStyle w:val="BodyText"/>
        <w:spacing w:before="224"/>
        <w:ind w:left="1682" w:right="1815"/>
        <w:jc w:val="center"/>
      </w:pPr>
      <w:r>
        <w:t>Мальчики</w:t>
      </w:r>
    </w:p>
    <w:p w:rsidR="007D6851" w:rsidRDefault="007D6851">
      <w:pPr>
        <w:pStyle w:val="BodyText"/>
        <w:spacing w:before="9"/>
        <w:ind w:left="0"/>
        <w:jc w:val="left"/>
        <w:rPr>
          <w:sz w:val="27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190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175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30</w:t>
            </w:r>
          </w:p>
        </w:tc>
      </w:tr>
      <w:tr w:rsidR="007D6851" w:rsidTr="00086203">
        <w:trPr>
          <w:trHeight w:val="28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4,2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275"/>
              <w:jc w:val="right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1,55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13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2,00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2,05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2,15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10,2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313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15,9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right="313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14.2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15,4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32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</w:tr>
    </w:tbl>
    <w:p w:rsidR="007D6851" w:rsidRDefault="007D6851">
      <w:pPr>
        <w:pStyle w:val="BodyText"/>
        <w:spacing w:before="10"/>
        <w:ind w:left="0"/>
        <w:jc w:val="left"/>
        <w:rPr>
          <w:sz w:val="27"/>
        </w:rPr>
      </w:pPr>
    </w:p>
    <w:p w:rsidR="007D6851" w:rsidRDefault="007D6851">
      <w:pPr>
        <w:pStyle w:val="BodyText"/>
        <w:spacing w:line="570" w:lineRule="atLeast"/>
        <w:ind w:left="4035" w:right="4176"/>
        <w:jc w:val="center"/>
      </w:pPr>
      <w:r>
        <w:t>УТГ 2 года обучения</w:t>
      </w:r>
      <w:r>
        <w:rPr>
          <w:spacing w:val="-68"/>
        </w:rPr>
        <w:t xml:space="preserve"> </w:t>
      </w:r>
      <w:r>
        <w:t>Девочки</w:t>
      </w:r>
    </w:p>
    <w:p w:rsidR="007D6851" w:rsidRDefault="007D6851">
      <w:pPr>
        <w:spacing w:line="570" w:lineRule="atLeast"/>
        <w:jc w:val="center"/>
        <w:sectPr w:rsidR="007D6851">
          <w:pgSz w:w="11910" w:h="16840"/>
          <w:pgMar w:top="260" w:right="220" w:bottom="280" w:left="920" w:header="720" w:footer="720" w:gutter="0"/>
          <w:cols w:space="720"/>
        </w:sect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185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32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7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4,2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366"/>
              <w:jc w:val="right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0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</w:tr>
      <w:tr w:rsidR="007D6851" w:rsidTr="00086203">
        <w:trPr>
          <w:trHeight w:val="285"/>
        </w:trPr>
        <w:tc>
          <w:tcPr>
            <w:tcW w:w="3822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1,55</w:t>
            </w:r>
          </w:p>
        </w:tc>
        <w:tc>
          <w:tcPr>
            <w:tcW w:w="1070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2,00</w:t>
            </w:r>
          </w:p>
        </w:tc>
        <w:tc>
          <w:tcPr>
            <w:tcW w:w="1070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265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2,05</w:t>
            </w:r>
          </w:p>
        </w:tc>
        <w:tc>
          <w:tcPr>
            <w:tcW w:w="1070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2,10</w:t>
            </w:r>
          </w:p>
        </w:tc>
        <w:tc>
          <w:tcPr>
            <w:tcW w:w="1070" w:type="dxa"/>
            <w:tcBorders>
              <w:bottom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2,15</w:t>
            </w:r>
          </w:p>
        </w:tc>
      </w:tr>
      <w:tr w:rsidR="007D6851" w:rsidTr="00086203">
        <w:trPr>
          <w:trHeight w:val="549"/>
        </w:trPr>
        <w:tc>
          <w:tcPr>
            <w:tcW w:w="3822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before="128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9,0</w:t>
            </w:r>
          </w:p>
        </w:tc>
        <w:tc>
          <w:tcPr>
            <w:tcW w:w="1070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before="128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9,3</w:t>
            </w:r>
          </w:p>
        </w:tc>
        <w:tc>
          <w:tcPr>
            <w:tcW w:w="1070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before="128"/>
              <w:ind w:right="37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9,6</w:t>
            </w:r>
          </w:p>
        </w:tc>
        <w:tc>
          <w:tcPr>
            <w:tcW w:w="1070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before="128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10,0</w:t>
            </w:r>
          </w:p>
        </w:tc>
        <w:tc>
          <w:tcPr>
            <w:tcW w:w="1070" w:type="dxa"/>
            <w:tcBorders>
              <w:top w:val="single" w:sz="6" w:space="0" w:color="000000"/>
            </w:tcBorders>
          </w:tcPr>
          <w:p w:rsidR="007D6851" w:rsidRPr="00086203" w:rsidRDefault="007D6851" w:rsidP="00086203">
            <w:pPr>
              <w:pStyle w:val="TableParagraph"/>
              <w:spacing w:before="128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10,3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15,4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16,2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15,7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20"/>
        </w:rPr>
      </w:pPr>
    </w:p>
    <w:p w:rsidR="007D6851" w:rsidRDefault="007D6851">
      <w:pPr>
        <w:pStyle w:val="BodyText"/>
        <w:spacing w:before="4"/>
        <w:ind w:left="0"/>
        <w:jc w:val="left"/>
        <w:rPr>
          <w:sz w:val="22"/>
        </w:rPr>
      </w:pPr>
    </w:p>
    <w:p w:rsidR="007D6851" w:rsidRDefault="007D6851">
      <w:pPr>
        <w:pStyle w:val="BodyText"/>
        <w:spacing w:before="87"/>
        <w:ind w:left="1682" w:right="1815"/>
        <w:jc w:val="center"/>
      </w:pPr>
      <w:r>
        <w:t>Мальчики</w:t>
      </w:r>
    </w:p>
    <w:p w:rsidR="007D6851" w:rsidRDefault="007D6851">
      <w:pPr>
        <w:pStyle w:val="BodyText"/>
        <w:spacing w:before="1"/>
        <w:ind w:left="0"/>
        <w:jc w:val="left"/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2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2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205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46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185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33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7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4,1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4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276"/>
              <w:jc w:val="right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0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1,45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1.50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1,55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2,05</w:t>
            </w:r>
          </w:p>
        </w:tc>
      </w:tr>
      <w:tr w:rsidR="007D6851" w:rsidTr="00086203">
        <w:trPr>
          <w:trHeight w:val="55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7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26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8,7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6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6"/>
              <w:ind w:right="37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9,3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6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6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10,0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15,4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13,6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15,3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30"/>
        </w:rPr>
      </w:pPr>
    </w:p>
    <w:p w:rsidR="007D6851" w:rsidRDefault="007D6851">
      <w:pPr>
        <w:pStyle w:val="BodyText"/>
        <w:spacing w:before="227" w:line="424" w:lineRule="auto"/>
        <w:ind w:left="4035" w:right="4176"/>
        <w:jc w:val="center"/>
      </w:pPr>
      <w:r>
        <w:t>УТГ 3 года обучения</w:t>
      </w:r>
      <w:r>
        <w:rPr>
          <w:spacing w:val="-68"/>
        </w:rPr>
        <w:t xml:space="preserve"> </w:t>
      </w:r>
      <w:r>
        <w:t>Девочки</w:t>
      </w:r>
    </w:p>
    <w:p w:rsidR="007D6851" w:rsidRDefault="007D6851">
      <w:pPr>
        <w:pStyle w:val="BodyText"/>
        <w:spacing w:before="3"/>
        <w:ind w:left="0"/>
        <w:jc w:val="left"/>
        <w:rPr>
          <w:sz w:val="6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42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205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185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33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7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4,1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right="44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right="276"/>
              <w:jc w:val="right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0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1,40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1,50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1.55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2,00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8,8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right="37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9,4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10,0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15,3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</w:tr>
      <w:tr w:rsidR="007D6851" w:rsidTr="00086203">
        <w:trPr>
          <w:trHeight w:val="28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60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47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30"/>
        </w:rPr>
      </w:pPr>
    </w:p>
    <w:p w:rsidR="007D6851" w:rsidRDefault="007D6851">
      <w:pPr>
        <w:pStyle w:val="BodyText"/>
        <w:spacing w:before="225"/>
        <w:ind w:left="1682" w:right="1815"/>
        <w:jc w:val="center"/>
      </w:pPr>
      <w:r>
        <w:t>Мальчики</w:t>
      </w:r>
    </w:p>
    <w:p w:rsidR="007D6851" w:rsidRDefault="007D6851">
      <w:pPr>
        <w:pStyle w:val="BodyText"/>
        <w:spacing w:before="1" w:after="1"/>
        <w:ind w:left="0"/>
        <w:jc w:val="left"/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3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</w:tbl>
    <w:p w:rsidR="007D6851" w:rsidRDefault="007D6851">
      <w:pPr>
        <w:spacing w:line="258" w:lineRule="exact"/>
        <w:jc w:val="center"/>
        <w:rPr>
          <w:sz w:val="24"/>
        </w:rPr>
        <w:sectPr w:rsidR="007D6851">
          <w:pgSz w:w="11910" w:h="16840"/>
          <w:pgMar w:top="400" w:right="220" w:bottom="212" w:left="920" w:header="720" w:footer="720" w:gutter="0"/>
          <w:cols w:space="720"/>
        </w:sect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42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46"/>
              <w:jc w:val="right"/>
              <w:rPr>
                <w:sz w:val="24"/>
              </w:rPr>
            </w:pPr>
            <w:r w:rsidRPr="00086203">
              <w:rPr>
                <w:sz w:val="24"/>
              </w:rPr>
              <w:t>200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190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43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35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7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444"/>
              <w:jc w:val="right"/>
              <w:rPr>
                <w:sz w:val="24"/>
              </w:rPr>
            </w:pPr>
            <w:r w:rsidRPr="00086203">
              <w:rPr>
                <w:sz w:val="24"/>
              </w:rPr>
              <w:t>8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right="37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0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1,35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1,45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1,55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27"/>
              <w:ind w:right="448"/>
              <w:jc w:val="right"/>
              <w:rPr>
                <w:sz w:val="24"/>
              </w:rPr>
            </w:pPr>
            <w:r w:rsidRPr="00086203">
              <w:rPr>
                <w:sz w:val="24"/>
              </w:rPr>
              <w:t>8,5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7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7"/>
              <w:ind w:right="37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9,1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7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7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9,7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90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13,5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312"/>
              <w:jc w:val="right"/>
              <w:rPr>
                <w:sz w:val="24"/>
              </w:rPr>
            </w:pPr>
            <w:r w:rsidRPr="00086203">
              <w:rPr>
                <w:sz w:val="24"/>
              </w:rPr>
              <w:t>14.3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15.2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58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46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right="481"/>
              <w:jc w:val="right"/>
              <w:rPr>
                <w:sz w:val="24"/>
              </w:rPr>
            </w:pPr>
            <w:r w:rsidRPr="00086203">
              <w:rPr>
                <w:sz w:val="24"/>
              </w:rPr>
              <w:t>60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47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20"/>
        </w:rPr>
      </w:pPr>
    </w:p>
    <w:p w:rsidR="007D6851" w:rsidRDefault="007D6851">
      <w:pPr>
        <w:pStyle w:val="BodyText"/>
        <w:spacing w:before="8"/>
        <w:ind w:left="0"/>
        <w:jc w:val="left"/>
        <w:rPr>
          <w:sz w:val="21"/>
        </w:rPr>
      </w:pPr>
    </w:p>
    <w:p w:rsidR="007D6851" w:rsidRDefault="007D6851">
      <w:pPr>
        <w:pStyle w:val="BodyText"/>
        <w:spacing w:before="87" w:line="424" w:lineRule="auto"/>
        <w:ind w:left="4035" w:right="4176"/>
        <w:jc w:val="center"/>
      </w:pPr>
      <w:r>
        <w:t>УТГ 4 года обучения</w:t>
      </w:r>
      <w:r>
        <w:rPr>
          <w:spacing w:val="-68"/>
        </w:rPr>
        <w:t xml:space="preserve"> </w:t>
      </w:r>
      <w:r>
        <w:t>Девочки</w:t>
      </w:r>
    </w:p>
    <w:p w:rsidR="007D6851" w:rsidRDefault="007D6851">
      <w:pPr>
        <w:pStyle w:val="BodyText"/>
        <w:spacing w:before="3"/>
        <w:ind w:left="0"/>
        <w:jc w:val="left"/>
        <w:rPr>
          <w:sz w:val="6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185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4,1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98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1,52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1,57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9,9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16,0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15,2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58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30"/>
        </w:rPr>
      </w:pPr>
    </w:p>
    <w:p w:rsidR="007D6851" w:rsidRDefault="007D6851">
      <w:pPr>
        <w:pStyle w:val="BodyText"/>
        <w:spacing w:before="226"/>
        <w:ind w:left="1682" w:right="1815"/>
        <w:jc w:val="center"/>
      </w:pPr>
      <w:r>
        <w:t>Мальчики</w:t>
      </w:r>
    </w:p>
    <w:p w:rsidR="007D6851" w:rsidRDefault="007D6851">
      <w:pPr>
        <w:pStyle w:val="BodyText"/>
        <w:spacing w:before="2"/>
        <w:ind w:left="0"/>
        <w:jc w:val="left"/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2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1,49</w:t>
            </w:r>
          </w:p>
        </w:tc>
      </w:tr>
      <w:tr w:rsidR="007D6851" w:rsidTr="00086203">
        <w:trPr>
          <w:trHeight w:val="55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9,6</w:t>
            </w:r>
          </w:p>
        </w:tc>
      </w:tr>
      <w:tr w:rsidR="007D6851" w:rsidTr="00086203">
        <w:trPr>
          <w:trHeight w:val="27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14.0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58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30"/>
        </w:rPr>
      </w:pPr>
    </w:p>
    <w:p w:rsidR="007D6851" w:rsidRDefault="007D6851">
      <w:pPr>
        <w:pStyle w:val="BodyText"/>
        <w:spacing w:before="227" w:line="424" w:lineRule="auto"/>
        <w:ind w:left="4035" w:right="4176"/>
        <w:jc w:val="center"/>
      </w:pPr>
      <w:r>
        <w:t>УТГ 5 года обучения</w:t>
      </w:r>
      <w:r>
        <w:rPr>
          <w:spacing w:val="-68"/>
        </w:rPr>
        <w:t xml:space="preserve"> </w:t>
      </w:r>
      <w:r>
        <w:t>Девочки</w:t>
      </w:r>
    </w:p>
    <w:p w:rsidR="007D6851" w:rsidRDefault="007D6851">
      <w:pPr>
        <w:pStyle w:val="BodyText"/>
        <w:spacing w:before="8"/>
        <w:ind w:left="0"/>
        <w:jc w:val="left"/>
        <w:rPr>
          <w:sz w:val="6"/>
        </w:r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3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</w:tbl>
    <w:p w:rsidR="007D6851" w:rsidRDefault="007D6851">
      <w:pPr>
        <w:spacing w:line="258" w:lineRule="exact"/>
        <w:jc w:val="center"/>
        <w:rPr>
          <w:sz w:val="24"/>
        </w:rPr>
        <w:sectPr w:rsidR="007D6851">
          <w:type w:val="continuous"/>
          <w:pgSz w:w="11910" w:h="16840"/>
          <w:pgMar w:top="340" w:right="220" w:bottom="237" w:left="920" w:header="720" w:footer="720" w:gutter="0"/>
          <w:cols w:space="720"/>
        </w:sectPr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185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4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34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4,1</w:t>
            </w:r>
          </w:p>
        </w:tc>
      </w:tr>
      <w:tr w:rsidR="007D6851" w:rsidTr="00086203">
        <w:trPr>
          <w:trHeight w:val="273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198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1,52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1,57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27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7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7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7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27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9,9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16,0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15,2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58</w:t>
            </w:r>
          </w:p>
        </w:tc>
      </w:tr>
    </w:tbl>
    <w:p w:rsidR="007D6851" w:rsidRDefault="007D6851">
      <w:pPr>
        <w:pStyle w:val="BodyText"/>
        <w:ind w:left="0"/>
        <w:jc w:val="left"/>
        <w:rPr>
          <w:sz w:val="20"/>
        </w:rPr>
      </w:pPr>
    </w:p>
    <w:p w:rsidR="007D6851" w:rsidRDefault="007D6851">
      <w:pPr>
        <w:pStyle w:val="BodyText"/>
        <w:spacing w:before="8"/>
        <w:ind w:left="0"/>
        <w:jc w:val="left"/>
        <w:rPr>
          <w:sz w:val="21"/>
        </w:rPr>
      </w:pPr>
    </w:p>
    <w:p w:rsidR="007D6851" w:rsidRDefault="007D6851">
      <w:pPr>
        <w:pStyle w:val="BodyText"/>
        <w:spacing w:before="87"/>
        <w:ind w:left="1682" w:right="1815"/>
        <w:jc w:val="center"/>
      </w:pPr>
      <w:r>
        <w:t>Мальчики</w:t>
      </w:r>
    </w:p>
    <w:p w:rsidR="007D6851" w:rsidRDefault="007D6851">
      <w:pPr>
        <w:pStyle w:val="BodyText"/>
        <w:spacing w:before="2"/>
        <w:ind w:left="0"/>
        <w:jc w:val="left"/>
      </w:pPr>
    </w:p>
    <w:tbl>
      <w:tblPr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822"/>
        <w:gridCol w:w="1224"/>
        <w:gridCol w:w="1070"/>
        <w:gridCol w:w="1070"/>
        <w:gridCol w:w="1070"/>
        <w:gridCol w:w="1070"/>
      </w:tblGrid>
      <w:tr w:rsidR="007D6851" w:rsidTr="00086203">
        <w:trPr>
          <w:trHeight w:val="282"/>
        </w:trPr>
        <w:tc>
          <w:tcPr>
            <w:tcW w:w="3822" w:type="dxa"/>
            <w:vMerge w:val="restart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133"/>
              <w:rPr>
                <w:sz w:val="24"/>
              </w:rPr>
            </w:pPr>
            <w:r w:rsidRPr="00086203">
              <w:rPr>
                <w:sz w:val="24"/>
              </w:rPr>
              <w:t>Вид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норматива</w:t>
            </w:r>
          </w:p>
        </w:tc>
        <w:tc>
          <w:tcPr>
            <w:tcW w:w="5504" w:type="dxa"/>
            <w:gridSpan w:val="5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409" w:right="239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Баллы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  <w:vMerge/>
            <w:tcBorders>
              <w:top w:val="nil"/>
            </w:tcBorders>
          </w:tcPr>
          <w:p w:rsidR="007D6851" w:rsidRPr="00086203" w:rsidRDefault="007D6851">
            <w:pPr>
              <w:rPr>
                <w:sz w:val="2"/>
                <w:szCs w:val="2"/>
              </w:rPr>
            </w:pP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Прыжок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длину</w:t>
            </w:r>
            <w:r w:rsidRPr="00086203">
              <w:rPr>
                <w:spacing w:val="-8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 места</w:t>
            </w:r>
            <w:r w:rsidRPr="00086203">
              <w:rPr>
                <w:spacing w:val="1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78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99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0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2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200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195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Высота</w:t>
            </w:r>
            <w:r w:rsidRPr="00086203">
              <w:rPr>
                <w:spacing w:val="-5"/>
                <w:sz w:val="24"/>
              </w:rPr>
              <w:t xml:space="preserve"> </w:t>
            </w:r>
            <w:r w:rsidRPr="00086203">
              <w:rPr>
                <w:sz w:val="24"/>
              </w:rPr>
              <w:t>подскока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9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36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20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3,8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4,0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40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с (м)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</w:t>
            </w:r>
            <w:r w:rsidRPr="00086203">
              <w:rPr>
                <w:spacing w:val="2"/>
                <w:sz w:val="24"/>
              </w:rPr>
              <w:t xml:space="preserve"> </w:t>
            </w:r>
            <w:r w:rsidRPr="00086203">
              <w:rPr>
                <w:sz w:val="24"/>
              </w:rPr>
              <w:t>п</w:t>
            </w:r>
            <w:r w:rsidRPr="00086203">
              <w:rPr>
                <w:spacing w:val="3"/>
                <w:sz w:val="24"/>
              </w:rPr>
              <w:t xml:space="preserve"> </w:t>
            </w:r>
            <w:r w:rsidRPr="00086203">
              <w:rPr>
                <w:sz w:val="24"/>
              </w:rPr>
              <w:t>15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Бег</w:t>
            </w:r>
            <w:r w:rsidRPr="00086203">
              <w:rPr>
                <w:spacing w:val="4"/>
                <w:sz w:val="24"/>
              </w:rPr>
              <w:t xml:space="preserve"> </w:t>
            </w:r>
            <w:r w:rsidRPr="00086203">
              <w:rPr>
                <w:sz w:val="24"/>
              </w:rPr>
              <w:t>600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1,37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1,49</w:t>
            </w:r>
          </w:p>
        </w:tc>
      </w:tr>
      <w:tr w:rsidR="007D6851" w:rsidTr="00086203">
        <w:trPr>
          <w:trHeight w:val="551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Передвижение</w:t>
            </w:r>
            <w:r w:rsidRPr="00086203">
              <w:rPr>
                <w:spacing w:val="-3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в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защитной</w:t>
            </w:r>
            <w:r w:rsidRPr="00086203">
              <w:rPr>
                <w:spacing w:val="-4"/>
                <w:sz w:val="24"/>
                <w:lang w:val="ru-RU"/>
              </w:rPr>
              <w:t xml:space="preserve"> </w:t>
            </w:r>
            <w:r w:rsidRPr="00086203">
              <w:rPr>
                <w:sz w:val="24"/>
                <w:lang w:val="ru-RU"/>
              </w:rPr>
              <w:t>стойке</w:t>
            </w:r>
          </w:p>
          <w:p w:rsidR="007D6851" w:rsidRPr="00086203" w:rsidRDefault="007D6851" w:rsidP="00086203">
            <w:pPr>
              <w:pStyle w:val="TableParagraph"/>
              <w:spacing w:before="2" w:line="261" w:lineRule="exact"/>
              <w:ind w:left="105"/>
              <w:rPr>
                <w:sz w:val="24"/>
                <w:lang w:val="ru-RU"/>
              </w:rPr>
            </w:pPr>
            <w:r w:rsidRPr="00086203">
              <w:rPr>
                <w:sz w:val="24"/>
                <w:lang w:val="ru-RU"/>
              </w:rPr>
              <w:t>(с)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before="131"/>
              <w:ind w:left="282" w:right="272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8,7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3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91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before="131"/>
              <w:ind w:left="205" w:right="189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9,6</w:t>
            </w:r>
          </w:p>
        </w:tc>
      </w:tr>
      <w:tr w:rsidR="007D6851" w:rsidTr="00086203">
        <w:trPr>
          <w:trHeight w:val="278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Скоростное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ведение</w:t>
            </w:r>
            <w:r w:rsidRPr="00086203">
              <w:rPr>
                <w:spacing w:val="-7"/>
                <w:sz w:val="24"/>
              </w:rPr>
              <w:t xml:space="preserve"> </w:t>
            </w:r>
            <w:r w:rsidRPr="00086203">
              <w:rPr>
                <w:sz w:val="24"/>
              </w:rPr>
              <w:t>(с,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13,9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14,3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5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15,1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Передача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мяча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(сек, попадания)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13,6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14.0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14,8</w:t>
            </w:r>
          </w:p>
        </w:tc>
      </w:tr>
      <w:tr w:rsidR="007D6851" w:rsidTr="00086203">
        <w:trPr>
          <w:trHeight w:val="287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Дистанционные</w:t>
            </w:r>
            <w:r w:rsidRPr="00086203">
              <w:rPr>
                <w:spacing w:val="-3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4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45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42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8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40</w:t>
            </w:r>
          </w:p>
        </w:tc>
      </w:tr>
      <w:tr w:rsidR="007D6851" w:rsidTr="00086203">
        <w:trPr>
          <w:trHeight w:val="282"/>
        </w:trPr>
        <w:tc>
          <w:tcPr>
            <w:tcW w:w="3822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105"/>
              <w:rPr>
                <w:sz w:val="24"/>
              </w:rPr>
            </w:pPr>
            <w:r w:rsidRPr="00086203">
              <w:rPr>
                <w:sz w:val="24"/>
              </w:rPr>
              <w:t>Штрафные</w:t>
            </w:r>
            <w:r w:rsidRPr="00086203">
              <w:rPr>
                <w:spacing w:val="-2"/>
                <w:sz w:val="24"/>
              </w:rPr>
              <w:t xml:space="preserve"> </w:t>
            </w:r>
            <w:r w:rsidRPr="00086203">
              <w:rPr>
                <w:sz w:val="24"/>
              </w:rPr>
              <w:t>броски</w:t>
            </w:r>
            <w:r w:rsidRPr="00086203">
              <w:rPr>
                <w:spacing w:val="-1"/>
                <w:sz w:val="24"/>
              </w:rPr>
              <w:t xml:space="preserve"> </w:t>
            </w:r>
            <w:r w:rsidRPr="00086203">
              <w:rPr>
                <w:sz w:val="24"/>
              </w:rPr>
              <w:t>(%)</w:t>
            </w:r>
          </w:p>
        </w:tc>
        <w:tc>
          <w:tcPr>
            <w:tcW w:w="1224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82" w:right="276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70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4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67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7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64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5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61</w:t>
            </w:r>
          </w:p>
        </w:tc>
        <w:tc>
          <w:tcPr>
            <w:tcW w:w="1070" w:type="dxa"/>
          </w:tcPr>
          <w:p w:rsidR="007D6851" w:rsidRPr="00086203" w:rsidRDefault="007D6851" w:rsidP="00086203">
            <w:pPr>
              <w:pStyle w:val="TableParagraph"/>
              <w:spacing w:line="263" w:lineRule="exact"/>
              <w:ind w:left="205" w:right="194"/>
              <w:jc w:val="center"/>
              <w:rPr>
                <w:sz w:val="24"/>
              </w:rPr>
            </w:pPr>
            <w:r w:rsidRPr="00086203">
              <w:rPr>
                <w:sz w:val="24"/>
              </w:rPr>
              <w:t>58</w:t>
            </w:r>
          </w:p>
        </w:tc>
      </w:tr>
    </w:tbl>
    <w:p w:rsidR="007D6851" w:rsidRDefault="007D6851">
      <w:pPr>
        <w:pStyle w:val="BodyText"/>
        <w:spacing w:before="2"/>
        <w:ind w:left="0"/>
        <w:jc w:val="left"/>
        <w:rPr>
          <w:sz w:val="44"/>
        </w:rPr>
      </w:pPr>
    </w:p>
    <w:p w:rsidR="007D6851" w:rsidRPr="00C60E50" w:rsidRDefault="007D6851">
      <w:pPr>
        <w:pStyle w:val="BodyText"/>
        <w:spacing w:before="1" w:line="276" w:lineRule="auto"/>
        <w:ind w:firstLine="705"/>
        <w:jc w:val="left"/>
        <w:rPr>
          <w:lang w:val="ru-RU"/>
        </w:rPr>
      </w:pPr>
      <w:r w:rsidRPr="00C60E50">
        <w:rPr>
          <w:lang w:val="ru-RU"/>
        </w:rPr>
        <w:t>Основанием</w:t>
      </w:r>
      <w:r w:rsidRPr="00C60E50">
        <w:rPr>
          <w:spacing w:val="13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3"/>
          <w:lang w:val="ru-RU"/>
        </w:rPr>
        <w:t xml:space="preserve"> </w:t>
      </w:r>
      <w:r w:rsidRPr="00C60E50">
        <w:rPr>
          <w:lang w:val="ru-RU"/>
        </w:rPr>
        <w:t>перевода</w:t>
      </w:r>
      <w:r w:rsidRPr="00C60E50">
        <w:rPr>
          <w:spacing w:val="9"/>
          <w:lang w:val="ru-RU"/>
        </w:rPr>
        <w:t xml:space="preserve"> </w:t>
      </w:r>
      <w:r w:rsidRPr="00C60E50">
        <w:rPr>
          <w:lang w:val="ru-RU"/>
        </w:rPr>
        <w:t>обучающихся</w:t>
      </w:r>
      <w:r w:rsidRPr="00C60E50">
        <w:rPr>
          <w:spacing w:val="18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9"/>
          <w:lang w:val="ru-RU"/>
        </w:rPr>
        <w:t xml:space="preserve"> </w:t>
      </w:r>
      <w:r w:rsidRPr="00C60E50">
        <w:rPr>
          <w:lang w:val="ru-RU"/>
        </w:rPr>
        <w:t>следующий</w:t>
      </w:r>
      <w:r w:rsidRPr="00C60E50">
        <w:rPr>
          <w:spacing w:val="11"/>
          <w:lang w:val="ru-RU"/>
        </w:rPr>
        <w:t xml:space="preserve"> </w:t>
      </w:r>
      <w:r w:rsidRPr="00C60E50">
        <w:rPr>
          <w:lang w:val="ru-RU"/>
        </w:rPr>
        <w:t>год</w:t>
      </w:r>
      <w:r w:rsidRPr="00C60E50">
        <w:rPr>
          <w:spacing w:val="14"/>
          <w:lang w:val="ru-RU"/>
        </w:rPr>
        <w:t xml:space="preserve"> </w:t>
      </w:r>
      <w:r w:rsidRPr="00C60E50">
        <w:rPr>
          <w:lang w:val="ru-RU"/>
        </w:rPr>
        <w:t>обучения</w:t>
      </w:r>
      <w:r w:rsidRPr="00C60E50">
        <w:rPr>
          <w:spacing w:val="12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3"/>
          <w:lang w:val="ru-RU"/>
        </w:rPr>
        <w:t xml:space="preserve"> </w:t>
      </w:r>
      <w:r w:rsidRPr="00C60E50">
        <w:rPr>
          <w:lang w:val="ru-RU"/>
        </w:rPr>
        <w:t>этапе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начальной подготовки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является:</w:t>
      </w:r>
    </w:p>
    <w:p w:rsidR="007D6851" w:rsidRPr="00C60E50" w:rsidRDefault="007D6851">
      <w:pPr>
        <w:pStyle w:val="ListParagraph"/>
        <w:numPr>
          <w:ilvl w:val="0"/>
          <w:numId w:val="18"/>
        </w:numPr>
        <w:tabs>
          <w:tab w:val="left" w:pos="799"/>
        </w:tabs>
        <w:spacing w:before="3"/>
        <w:ind w:left="798" w:hanging="586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выполнение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программы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предметным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областям;</w:t>
      </w:r>
    </w:p>
    <w:p w:rsidR="007D6851" w:rsidRPr="00C60E50" w:rsidRDefault="007D6851">
      <w:pPr>
        <w:pStyle w:val="ListParagraph"/>
        <w:numPr>
          <w:ilvl w:val="0"/>
          <w:numId w:val="18"/>
        </w:numPr>
        <w:tabs>
          <w:tab w:val="left" w:pos="799"/>
        </w:tabs>
        <w:spacing w:before="48"/>
        <w:ind w:left="798" w:hanging="586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выполнение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контрольных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требований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минимум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80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%.</w:t>
      </w:r>
    </w:p>
    <w:p w:rsidR="007D6851" w:rsidRPr="00C60E50" w:rsidRDefault="007D6851">
      <w:pPr>
        <w:pStyle w:val="BodyText"/>
        <w:spacing w:before="47" w:line="276" w:lineRule="auto"/>
        <w:ind w:firstLine="705"/>
        <w:jc w:val="left"/>
        <w:rPr>
          <w:lang w:val="ru-RU"/>
        </w:rPr>
      </w:pPr>
      <w:r w:rsidRPr="00C60E50">
        <w:rPr>
          <w:lang w:val="ru-RU"/>
        </w:rPr>
        <w:t>Основанием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перевода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обучающихся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(периоды)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тренировочный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(спортивной специализации) является:</w:t>
      </w:r>
    </w:p>
    <w:p w:rsidR="007D6851" w:rsidRPr="00C60E50" w:rsidRDefault="007D6851">
      <w:pPr>
        <w:pStyle w:val="ListParagraph"/>
        <w:numPr>
          <w:ilvl w:val="0"/>
          <w:numId w:val="18"/>
        </w:numPr>
        <w:tabs>
          <w:tab w:val="left" w:pos="799"/>
        </w:tabs>
        <w:spacing w:line="321" w:lineRule="exact"/>
        <w:ind w:left="798" w:hanging="586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выполнение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программы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предметным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областям;</w:t>
      </w:r>
    </w:p>
    <w:p w:rsidR="007D6851" w:rsidRPr="00C60E50" w:rsidRDefault="007D6851">
      <w:pPr>
        <w:pStyle w:val="ListParagraph"/>
        <w:numPr>
          <w:ilvl w:val="0"/>
          <w:numId w:val="18"/>
        </w:numPr>
        <w:tabs>
          <w:tab w:val="left" w:pos="799"/>
        </w:tabs>
        <w:spacing w:before="48"/>
        <w:ind w:left="798" w:hanging="586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выполнение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контрольных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требований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минимум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90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%;</w:t>
      </w:r>
    </w:p>
    <w:p w:rsidR="007D6851" w:rsidRDefault="007D6851">
      <w:pPr>
        <w:pStyle w:val="ListParagraph"/>
        <w:numPr>
          <w:ilvl w:val="0"/>
          <w:numId w:val="18"/>
        </w:numPr>
        <w:tabs>
          <w:tab w:val="left" w:pos="799"/>
        </w:tabs>
        <w:spacing w:before="48"/>
        <w:ind w:left="798" w:hanging="586"/>
        <w:jc w:val="left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разрядов.</w:t>
      </w:r>
    </w:p>
    <w:p w:rsidR="007D6851" w:rsidRPr="00C60E50" w:rsidRDefault="007D6851">
      <w:pPr>
        <w:pStyle w:val="BodyText"/>
        <w:spacing w:before="52" w:line="276" w:lineRule="auto"/>
        <w:ind w:firstLine="705"/>
        <w:jc w:val="left"/>
        <w:rPr>
          <w:lang w:val="ru-RU"/>
        </w:rPr>
      </w:pPr>
      <w:r w:rsidRPr="00C60E50">
        <w:rPr>
          <w:lang w:val="ru-RU"/>
        </w:rPr>
        <w:t>Теоретическая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подготовка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сдается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виде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теста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из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20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вопросов.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Вычисляется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процент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выполнения.</w:t>
      </w:r>
    </w:p>
    <w:p w:rsidR="007D6851" w:rsidRPr="00C60E50" w:rsidRDefault="007D6851">
      <w:pPr>
        <w:pStyle w:val="BodyText"/>
        <w:spacing w:before="196" w:line="278" w:lineRule="auto"/>
        <w:ind w:right="695" w:firstLine="705"/>
        <w:jc w:val="left"/>
        <w:rPr>
          <w:lang w:val="ru-RU"/>
        </w:rPr>
      </w:pPr>
      <w:r w:rsidRPr="00C60E50">
        <w:rPr>
          <w:lang w:val="ru-RU"/>
        </w:rPr>
        <w:t>Расчет сдачи нормативов производится исходя из того, что 100 % это сумма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максимальных балов за все испытания. Теоретическая подготовка должна быть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сдана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не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менее,</w:t>
      </w:r>
      <w:r w:rsidRPr="00C60E50">
        <w:rPr>
          <w:spacing w:val="4"/>
          <w:lang w:val="ru-RU"/>
        </w:rPr>
        <w:t xml:space="preserve"> </w:t>
      </w:r>
      <w:r w:rsidRPr="00C60E50">
        <w:rPr>
          <w:lang w:val="ru-RU"/>
        </w:rPr>
        <w:t>чем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75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%.</w:t>
      </w:r>
    </w:p>
    <w:p w:rsidR="007D6851" w:rsidRPr="00C60E50" w:rsidRDefault="007D6851">
      <w:pPr>
        <w:pStyle w:val="BodyText"/>
        <w:spacing w:before="195"/>
        <w:ind w:left="918"/>
        <w:jc w:val="left"/>
        <w:rPr>
          <w:lang w:val="ru-RU"/>
        </w:rPr>
      </w:pPr>
      <w:r w:rsidRPr="00C60E50">
        <w:rPr>
          <w:lang w:val="ru-RU"/>
        </w:rPr>
        <w:t>При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сдаче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технической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части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нормативов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100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%,</w:t>
      </w:r>
      <w:r w:rsidRPr="00C60E50">
        <w:rPr>
          <w:spacing w:val="67"/>
          <w:lang w:val="ru-RU"/>
        </w:rPr>
        <w:t xml:space="preserve"> </w:t>
      </w:r>
      <w:r w:rsidRPr="00C60E50">
        <w:rPr>
          <w:lang w:val="ru-RU"/>
        </w:rPr>
        <w:t>добавляется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5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баллов.</w:t>
      </w:r>
    </w:p>
    <w:p w:rsidR="007D6851" w:rsidRDefault="007D6851">
      <w:pPr>
        <w:pStyle w:val="Heading21"/>
        <w:spacing w:before="249"/>
        <w:ind w:right="1819"/>
        <w:jc w:val="center"/>
      </w:pPr>
      <w:r>
        <w:t>Общая</w:t>
      </w:r>
      <w:r>
        <w:rPr>
          <w:spacing w:val="-6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t>подготовка</w:t>
      </w:r>
    </w:p>
    <w:p w:rsidR="007D6851" w:rsidRDefault="007D6851">
      <w:pPr>
        <w:pStyle w:val="BodyText"/>
        <w:spacing w:before="2"/>
        <w:ind w:left="0"/>
        <w:jc w:val="left"/>
        <w:rPr>
          <w:b/>
          <w:sz w:val="32"/>
        </w:rPr>
      </w:pPr>
    </w:p>
    <w:p w:rsidR="007D6851" w:rsidRDefault="007D6851">
      <w:pPr>
        <w:pStyle w:val="ListParagraph"/>
        <w:numPr>
          <w:ilvl w:val="1"/>
          <w:numId w:val="9"/>
        </w:numPr>
        <w:tabs>
          <w:tab w:val="left" w:pos="1226"/>
        </w:tabs>
        <w:ind w:right="346" w:firstLine="705"/>
        <w:jc w:val="left"/>
        <w:rPr>
          <w:sz w:val="28"/>
        </w:rPr>
      </w:pPr>
      <w:r w:rsidRPr="00C60E50">
        <w:rPr>
          <w:sz w:val="28"/>
          <w:lang w:val="ru-RU"/>
        </w:rPr>
        <w:t>Бег</w:t>
      </w:r>
      <w:r w:rsidRPr="00C60E50">
        <w:rPr>
          <w:spacing w:val="2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40</w:t>
      </w:r>
      <w:r w:rsidRPr="00C60E50">
        <w:rPr>
          <w:spacing w:val="2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2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выполняется</w:t>
      </w:r>
      <w:r w:rsidRPr="00C60E50">
        <w:rPr>
          <w:spacing w:val="2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из</w:t>
      </w:r>
      <w:r w:rsidRPr="00C60E50">
        <w:rPr>
          <w:spacing w:val="2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положения</w:t>
      </w:r>
      <w:r w:rsidRPr="00C60E50">
        <w:rPr>
          <w:spacing w:val="2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2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высокого</w:t>
      </w:r>
      <w:r w:rsidRPr="00C60E50">
        <w:rPr>
          <w:spacing w:val="2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старта</w:t>
      </w:r>
      <w:r w:rsidRPr="00C60E50">
        <w:rPr>
          <w:spacing w:val="2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2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сигналу</w:t>
      </w:r>
      <w:r w:rsidRPr="00C60E50">
        <w:rPr>
          <w:spacing w:val="1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арбитра.</w:t>
      </w:r>
      <w:r w:rsidRPr="00C60E50">
        <w:rPr>
          <w:spacing w:val="-67"/>
          <w:sz w:val="28"/>
          <w:lang w:val="ru-RU"/>
        </w:rPr>
        <w:t xml:space="preserve"> </w:t>
      </w:r>
      <w:r>
        <w:rPr>
          <w:sz w:val="28"/>
        </w:rPr>
        <w:t>Игрок</w:t>
      </w:r>
      <w:r>
        <w:rPr>
          <w:spacing w:val="65"/>
          <w:sz w:val="28"/>
        </w:rPr>
        <w:t xml:space="preserve"> </w:t>
      </w:r>
      <w:r>
        <w:rPr>
          <w:sz w:val="28"/>
        </w:rPr>
        <w:t>последовательно,</w:t>
      </w:r>
      <w:r>
        <w:rPr>
          <w:spacing w:val="67"/>
          <w:sz w:val="28"/>
        </w:rPr>
        <w:t xml:space="preserve"> </w:t>
      </w:r>
      <w:r>
        <w:rPr>
          <w:sz w:val="28"/>
        </w:rPr>
        <w:t>без</w:t>
      </w:r>
      <w:r>
        <w:rPr>
          <w:spacing w:val="66"/>
          <w:sz w:val="28"/>
        </w:rPr>
        <w:t xml:space="preserve"> </w:t>
      </w:r>
      <w:r>
        <w:rPr>
          <w:sz w:val="28"/>
        </w:rPr>
        <w:t>пауз</w:t>
      </w:r>
      <w:r>
        <w:rPr>
          <w:spacing w:val="67"/>
          <w:sz w:val="28"/>
        </w:rPr>
        <w:t xml:space="preserve"> </w:t>
      </w:r>
      <w:r>
        <w:rPr>
          <w:sz w:val="28"/>
        </w:rPr>
        <w:t>бегает</w:t>
      </w:r>
      <w:r>
        <w:rPr>
          <w:spacing w:val="64"/>
          <w:sz w:val="28"/>
        </w:rPr>
        <w:t xml:space="preserve"> </w:t>
      </w:r>
      <w:r>
        <w:rPr>
          <w:sz w:val="28"/>
        </w:rPr>
        <w:t>от</w:t>
      </w:r>
      <w:r>
        <w:rPr>
          <w:spacing w:val="64"/>
          <w:sz w:val="28"/>
        </w:rPr>
        <w:t xml:space="preserve"> </w:t>
      </w:r>
      <w:r>
        <w:rPr>
          <w:sz w:val="28"/>
        </w:rPr>
        <w:t>одной</w:t>
      </w:r>
      <w:r>
        <w:rPr>
          <w:spacing w:val="66"/>
          <w:sz w:val="28"/>
        </w:rPr>
        <w:t xml:space="preserve"> </w:t>
      </w:r>
      <w:r>
        <w:rPr>
          <w:sz w:val="28"/>
        </w:rPr>
        <w:t>лицевой</w:t>
      </w:r>
      <w:r>
        <w:rPr>
          <w:spacing w:val="65"/>
          <w:sz w:val="28"/>
        </w:rPr>
        <w:t xml:space="preserve"> </w:t>
      </w:r>
      <w:r>
        <w:rPr>
          <w:sz w:val="28"/>
        </w:rPr>
        <w:t>линии</w:t>
      </w:r>
      <w:r>
        <w:rPr>
          <w:spacing w:val="65"/>
          <w:sz w:val="28"/>
        </w:rPr>
        <w:t xml:space="preserve"> </w:t>
      </w:r>
      <w:r>
        <w:rPr>
          <w:sz w:val="28"/>
        </w:rPr>
        <w:t>баскетбольной</w:t>
      </w:r>
    </w:p>
    <w:p w:rsidR="007D6851" w:rsidRDefault="007D6851">
      <w:pPr>
        <w:rPr>
          <w:sz w:val="28"/>
        </w:rPr>
        <w:sectPr w:rsidR="007D6851">
          <w:type w:val="continuous"/>
          <w:pgSz w:w="11910" w:h="16840"/>
          <w:pgMar w:top="340" w:right="220" w:bottom="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ind w:right="341"/>
        <w:rPr>
          <w:lang w:val="ru-RU"/>
        </w:rPr>
      </w:pPr>
      <w:r w:rsidRPr="00C60E50">
        <w:rPr>
          <w:lang w:val="ru-RU"/>
        </w:rPr>
        <w:t>площадки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другой,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стремясь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преодолеть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максимальную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дистанцию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40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сек.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Остановки - повороты для изменения направления бега должны выполняться так,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чтобы одна нога игрока, в момент остановки, находилась полностью за лицевой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линией.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Выполняются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попытки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интервалами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2,5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минуты.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Фиксируется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суммарная дистанция, пройденная игроком за две попытки. В начале упражнения,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интервале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между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попытками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конце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измеряется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пульс,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АД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м,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делается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заключение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функциональной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готовности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баскетболистов.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Юные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баскетболисты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начальной подготовки выполняют этот норматив, пробегая 40-секундный отрезок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один раз.</w:t>
      </w:r>
    </w:p>
    <w:p w:rsidR="007D6851" w:rsidRPr="00C60E50" w:rsidRDefault="007D6851">
      <w:pPr>
        <w:pStyle w:val="ListParagraph"/>
        <w:numPr>
          <w:ilvl w:val="1"/>
          <w:numId w:val="9"/>
        </w:numPr>
        <w:tabs>
          <w:tab w:val="left" w:pos="1216"/>
        </w:tabs>
        <w:spacing w:before="3"/>
        <w:ind w:right="347" w:firstLine="705"/>
        <w:rPr>
          <w:sz w:val="28"/>
          <w:lang w:val="ru-RU"/>
        </w:rPr>
      </w:pPr>
      <w:r w:rsidRPr="00C60E50">
        <w:rPr>
          <w:sz w:val="28"/>
          <w:lang w:val="ru-RU"/>
        </w:rPr>
        <w:t>Бег 20 м, 300 м, 600 м, 1000 м или тест Купера выполняются из положения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высокого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старта в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соответствии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правилами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легкоатлетических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соревнований.</w:t>
      </w:r>
    </w:p>
    <w:p w:rsidR="007D6851" w:rsidRDefault="007D6851">
      <w:pPr>
        <w:pStyle w:val="ListParagraph"/>
        <w:numPr>
          <w:ilvl w:val="1"/>
          <w:numId w:val="9"/>
        </w:numPr>
        <w:tabs>
          <w:tab w:val="left" w:pos="1202"/>
        </w:tabs>
        <w:ind w:right="359" w:firstLine="705"/>
        <w:rPr>
          <w:sz w:val="28"/>
        </w:rPr>
      </w:pPr>
      <w:r w:rsidRPr="00C60E50">
        <w:rPr>
          <w:sz w:val="28"/>
          <w:lang w:val="ru-RU"/>
        </w:rPr>
        <w:t>Прыжок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длину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места,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измерение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проводится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общепринятым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правилам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отсчета длины прыжка.</w:t>
      </w:r>
      <w:r w:rsidRPr="00C60E50">
        <w:rPr>
          <w:spacing w:val="1"/>
          <w:sz w:val="28"/>
          <w:lang w:val="ru-RU"/>
        </w:rPr>
        <w:t xml:space="preserve"> </w:t>
      </w:r>
      <w:r>
        <w:rPr>
          <w:sz w:val="28"/>
        </w:rPr>
        <w:t>Каждый испытуемый имеет две попытки, засчитывается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лучший результат.</w:t>
      </w:r>
    </w:p>
    <w:p w:rsidR="007D6851" w:rsidRPr="00C60E50" w:rsidRDefault="007D6851">
      <w:pPr>
        <w:pStyle w:val="ListParagraph"/>
        <w:numPr>
          <w:ilvl w:val="1"/>
          <w:numId w:val="9"/>
        </w:numPr>
        <w:tabs>
          <w:tab w:val="left" w:pos="1250"/>
        </w:tabs>
        <w:ind w:right="341" w:firstLine="705"/>
        <w:rPr>
          <w:sz w:val="28"/>
          <w:lang w:val="ru-RU"/>
        </w:rPr>
      </w:pPr>
      <w:r w:rsidRPr="00C60E50">
        <w:rPr>
          <w:sz w:val="28"/>
          <w:lang w:val="ru-RU"/>
        </w:rPr>
        <w:t>Прыжок с доставанием используется для определения скоростно-силовых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качеств.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Игрок</w:t>
      </w:r>
      <w:r w:rsidRPr="00C60E50">
        <w:rPr>
          <w:spacing w:val="-16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располагается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под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pacing w:val="-1"/>
          <w:sz w:val="28"/>
          <w:lang w:val="ru-RU"/>
        </w:rPr>
        <w:t>щитом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1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отталкиваясь</w:t>
      </w:r>
      <w:r w:rsidRPr="00C60E50">
        <w:rPr>
          <w:spacing w:val="-1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двумя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ногами</w:t>
      </w:r>
      <w:r w:rsidRPr="00C60E50">
        <w:rPr>
          <w:spacing w:val="-1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прыгает</w:t>
      </w:r>
      <w:r w:rsidRPr="00C60E50">
        <w:rPr>
          <w:spacing w:val="-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вверх,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стремясь достать рукой как можно более высокую точку на ленте с сантиметровыми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делениями, укрепленную на баскетбольном щите. В зачет идет лучший результат из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трех попыток. Показатель прыгучести рассчитывается по разнице между высотой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доставания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прыжке и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высотой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доставания рукой,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стоя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 полу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 носочках.</w:t>
      </w:r>
    </w:p>
    <w:p w:rsidR="007D6851" w:rsidRDefault="007D6851">
      <w:pPr>
        <w:pStyle w:val="Heading21"/>
        <w:spacing w:before="6"/>
        <w:ind w:left="4064"/>
      </w:pPr>
      <w:r>
        <w:t>Техническая</w:t>
      </w:r>
      <w:r>
        <w:rPr>
          <w:spacing w:val="-7"/>
        </w:rPr>
        <w:t xml:space="preserve"> </w:t>
      </w:r>
      <w:r>
        <w:t>подготовка.</w:t>
      </w:r>
    </w:p>
    <w:p w:rsidR="007D6851" w:rsidRDefault="007D6851">
      <w:pPr>
        <w:pStyle w:val="BodyText"/>
        <w:spacing w:before="7"/>
        <w:ind w:left="0"/>
        <w:jc w:val="left"/>
        <w:rPr>
          <w:b/>
          <w:sz w:val="27"/>
        </w:rPr>
      </w:pPr>
    </w:p>
    <w:p w:rsidR="007D6851" w:rsidRDefault="007D6851">
      <w:pPr>
        <w:pStyle w:val="ListParagraph"/>
        <w:numPr>
          <w:ilvl w:val="0"/>
          <w:numId w:val="6"/>
        </w:numPr>
        <w:tabs>
          <w:tab w:val="left" w:pos="1202"/>
        </w:tabs>
        <w:spacing w:line="322" w:lineRule="exact"/>
        <w:ind w:hanging="284"/>
        <w:rPr>
          <w:i/>
          <w:sz w:val="28"/>
        </w:rPr>
      </w:pPr>
      <w:r>
        <w:rPr>
          <w:i/>
          <w:sz w:val="28"/>
        </w:rPr>
        <w:t>Передвижение</w:t>
      </w:r>
    </w:p>
    <w:p w:rsidR="007D6851" w:rsidRPr="00C60E50" w:rsidRDefault="007D6851">
      <w:pPr>
        <w:pStyle w:val="BodyText"/>
        <w:ind w:right="353" w:firstLine="705"/>
        <w:rPr>
          <w:lang w:val="ru-RU"/>
        </w:rPr>
      </w:pPr>
      <w:r w:rsidRPr="00C60E50">
        <w:rPr>
          <w:lang w:val="ru-RU"/>
        </w:rPr>
        <w:t>Игрок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находится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лицевой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линией.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сигналу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арбитра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испытуемый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перемещается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спиной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защитной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стойке,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каждого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ориентира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изменяет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направление. От центральной лини выполняет рывок лицом вперед к лицевой линии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на исходную позицию. Фиксируется общее время (с). Для всех групп одинаковое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задание.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Инвентарь: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3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стойки.</w:t>
      </w:r>
    </w:p>
    <w:p w:rsidR="007D6851" w:rsidRDefault="007D6851">
      <w:pPr>
        <w:pStyle w:val="ListParagraph"/>
        <w:numPr>
          <w:ilvl w:val="0"/>
          <w:numId w:val="6"/>
        </w:numPr>
        <w:tabs>
          <w:tab w:val="left" w:pos="1202"/>
        </w:tabs>
        <w:spacing w:before="3" w:line="322" w:lineRule="exact"/>
        <w:ind w:hanging="284"/>
        <w:rPr>
          <w:i/>
          <w:sz w:val="28"/>
        </w:rPr>
      </w:pPr>
      <w:r>
        <w:rPr>
          <w:i/>
          <w:sz w:val="28"/>
        </w:rPr>
        <w:t>Скоростное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ведение</w:t>
      </w:r>
    </w:p>
    <w:p w:rsidR="007D6851" w:rsidRDefault="007D6851">
      <w:pPr>
        <w:pStyle w:val="BodyText"/>
        <w:ind w:right="342" w:firstLine="705"/>
      </w:pPr>
      <w:r w:rsidRPr="00C60E50">
        <w:rPr>
          <w:lang w:val="ru-RU"/>
        </w:rPr>
        <w:t>Игрок находится за лицевой линией. По сигналу арбитра дриблер начинает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ведение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левой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рукой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направлении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первых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ворот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(две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рядом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стоящие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стойки),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выполняет перевод мяча на правую руку, проход внутри ворот и т.д. Каждый раз,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проходя ворота, игрок должен выполнить перевод мяча и менять ведущую руку.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Преодолев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последние,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пятые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ворота,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игрок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выполняет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ведение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правой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рукой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бросок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в движении на 2-х шагах (правой рукой). После броска игрок снимает мяч с кольца и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начинает движение в обратном направлении, только ведет правой рукой, а в конце,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преодолев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последние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ворота,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выполняет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ведение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левой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рукой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бросок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движении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2-х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шагах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левой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рукой.</w:t>
      </w:r>
      <w:r w:rsidRPr="00C60E50">
        <w:rPr>
          <w:spacing w:val="2"/>
          <w:lang w:val="ru-RU"/>
        </w:rPr>
        <w:t xml:space="preserve"> </w:t>
      </w:r>
      <w:r>
        <w:t>Инвентарь:</w:t>
      </w:r>
      <w:r>
        <w:rPr>
          <w:spacing w:val="-4"/>
        </w:rPr>
        <w:t xml:space="preserve"> </w:t>
      </w:r>
      <w:r>
        <w:t>10 стоек,</w:t>
      </w:r>
      <w:r>
        <w:rPr>
          <w:spacing w:val="3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баскетбольный мяч.</w:t>
      </w:r>
    </w:p>
    <w:p w:rsidR="007D6851" w:rsidRDefault="007D6851">
      <w:pPr>
        <w:pStyle w:val="BodyText"/>
        <w:spacing w:line="319" w:lineRule="exact"/>
        <w:ind w:left="918"/>
      </w:pPr>
      <w:r>
        <w:t>Общеметодические</w:t>
      </w:r>
      <w:r>
        <w:rPr>
          <w:spacing w:val="-7"/>
        </w:rPr>
        <w:t xml:space="preserve"> </w:t>
      </w:r>
      <w:r>
        <w:t>указания</w:t>
      </w:r>
      <w:r>
        <w:rPr>
          <w:spacing w:val="-7"/>
        </w:rPr>
        <w:t xml:space="preserve"> </w:t>
      </w:r>
      <w:r>
        <w:t>(ОМУ):</w:t>
      </w:r>
    </w:p>
    <w:p w:rsidR="007D6851" w:rsidRPr="00C60E50" w:rsidRDefault="007D6851">
      <w:pPr>
        <w:pStyle w:val="ListParagraph"/>
        <w:numPr>
          <w:ilvl w:val="0"/>
          <w:numId w:val="5"/>
        </w:numPr>
        <w:tabs>
          <w:tab w:val="left" w:pos="1260"/>
        </w:tabs>
        <w:ind w:right="348" w:firstLine="705"/>
        <w:rPr>
          <w:sz w:val="28"/>
          <w:lang w:val="ru-RU"/>
        </w:rPr>
      </w:pPr>
      <w:r w:rsidRPr="00C60E50">
        <w:rPr>
          <w:sz w:val="28"/>
          <w:lang w:val="ru-RU"/>
        </w:rPr>
        <w:t>для ГНП - перевод выполняется с руки на руку; - задание выполняется 2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дистанции (4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броска).</w:t>
      </w:r>
    </w:p>
    <w:p w:rsidR="007D6851" w:rsidRPr="00C60E50" w:rsidRDefault="007D6851">
      <w:pPr>
        <w:pStyle w:val="ListParagraph"/>
        <w:numPr>
          <w:ilvl w:val="0"/>
          <w:numId w:val="5"/>
        </w:numPr>
        <w:tabs>
          <w:tab w:val="left" w:pos="1303"/>
        </w:tabs>
        <w:spacing w:before="4"/>
        <w:ind w:right="347" w:firstLine="705"/>
        <w:rPr>
          <w:sz w:val="28"/>
          <w:lang w:val="ru-RU"/>
        </w:rPr>
      </w:pPr>
      <w:r w:rsidRPr="00C60E50">
        <w:rPr>
          <w:sz w:val="28"/>
          <w:lang w:val="ru-RU"/>
        </w:rPr>
        <w:t>для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УТГ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перевод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выполняется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руки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руку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ногой;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задание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выполняется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3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дистанции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(6 бросков).</w:t>
      </w:r>
    </w:p>
    <w:p w:rsidR="007D6851" w:rsidRPr="00C60E50" w:rsidRDefault="007D6851">
      <w:pPr>
        <w:pStyle w:val="BodyText"/>
        <w:ind w:right="340" w:firstLine="705"/>
        <w:rPr>
          <w:lang w:val="ru-RU"/>
        </w:rPr>
      </w:pPr>
      <w:r w:rsidRPr="00C60E50">
        <w:rPr>
          <w:lang w:val="ru-RU"/>
        </w:rPr>
        <w:t>Фиксируется общее время и общее количество заброшенных мячей. В прото-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коле записывается время, за каждый заброшенный мяч отнимается 1 с (Пр. 25 м –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4поп =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21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).</w:t>
      </w:r>
    </w:p>
    <w:p w:rsidR="007D6851" w:rsidRDefault="007D6851">
      <w:pPr>
        <w:pStyle w:val="ListParagraph"/>
        <w:numPr>
          <w:ilvl w:val="0"/>
          <w:numId w:val="6"/>
        </w:numPr>
        <w:tabs>
          <w:tab w:val="left" w:pos="1202"/>
        </w:tabs>
        <w:spacing w:line="321" w:lineRule="exact"/>
        <w:ind w:hanging="284"/>
        <w:rPr>
          <w:i/>
          <w:sz w:val="28"/>
        </w:rPr>
      </w:pPr>
      <w:r>
        <w:rPr>
          <w:i/>
          <w:sz w:val="28"/>
        </w:rPr>
        <w:t>Передачи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мяча</w:t>
      </w:r>
    </w:p>
    <w:p w:rsidR="007D6851" w:rsidRPr="00C60E50" w:rsidRDefault="007D6851">
      <w:pPr>
        <w:pStyle w:val="BodyText"/>
        <w:ind w:right="342" w:firstLine="705"/>
        <w:rPr>
          <w:lang w:val="ru-RU"/>
        </w:rPr>
      </w:pPr>
      <w:r w:rsidRPr="00C60E50">
        <w:rPr>
          <w:lang w:val="ru-RU"/>
        </w:rPr>
        <w:t>Игрок стоит лицом к центральному кольцу. Выполняет передачу в щит, сни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мает мяч в высшей точке и передает его помощнику № 1 левой рукой и начинает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движение</w:t>
      </w:r>
      <w:r w:rsidRPr="00C60E50">
        <w:rPr>
          <w:spacing w:val="35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33"/>
          <w:lang w:val="ru-RU"/>
        </w:rPr>
        <w:t xml:space="preserve"> </w:t>
      </w:r>
      <w:r w:rsidRPr="00C60E50">
        <w:rPr>
          <w:lang w:val="ru-RU"/>
        </w:rPr>
        <w:t>противоположному</w:t>
      </w:r>
      <w:r w:rsidRPr="00C60E50">
        <w:rPr>
          <w:spacing w:val="29"/>
          <w:lang w:val="ru-RU"/>
        </w:rPr>
        <w:t xml:space="preserve"> </w:t>
      </w:r>
      <w:r w:rsidRPr="00C60E50">
        <w:rPr>
          <w:lang w:val="ru-RU"/>
        </w:rPr>
        <w:t>кольцу,</w:t>
      </w:r>
      <w:r w:rsidRPr="00C60E50">
        <w:rPr>
          <w:spacing w:val="41"/>
          <w:lang w:val="ru-RU"/>
        </w:rPr>
        <w:t xml:space="preserve"> </w:t>
      </w:r>
      <w:r w:rsidRPr="00C60E50">
        <w:rPr>
          <w:lang w:val="ru-RU"/>
        </w:rPr>
        <w:t>получает</w:t>
      </w:r>
      <w:r w:rsidRPr="00C60E50">
        <w:rPr>
          <w:spacing w:val="32"/>
          <w:lang w:val="ru-RU"/>
        </w:rPr>
        <w:t xml:space="preserve"> </w:t>
      </w:r>
      <w:r w:rsidRPr="00C60E50">
        <w:rPr>
          <w:lang w:val="ru-RU"/>
        </w:rPr>
        <w:t>обратно</w:t>
      </w:r>
      <w:r w:rsidRPr="00C60E50">
        <w:rPr>
          <w:spacing w:val="33"/>
          <w:lang w:val="ru-RU"/>
        </w:rPr>
        <w:t xml:space="preserve"> </w:t>
      </w:r>
      <w:r w:rsidRPr="00C60E50">
        <w:rPr>
          <w:lang w:val="ru-RU"/>
        </w:rPr>
        <w:t>мяч</w:t>
      </w:r>
      <w:r w:rsidRPr="00C60E50">
        <w:rPr>
          <w:spacing w:val="33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33"/>
          <w:lang w:val="ru-RU"/>
        </w:rPr>
        <w:t xml:space="preserve"> </w:t>
      </w:r>
      <w:r w:rsidRPr="00C60E50">
        <w:rPr>
          <w:lang w:val="ru-RU"/>
        </w:rPr>
        <w:t>передает</w:t>
      </w:r>
      <w:r w:rsidRPr="00C60E50">
        <w:rPr>
          <w:spacing w:val="37"/>
          <w:lang w:val="ru-RU"/>
        </w:rPr>
        <w:t xml:space="preserve"> </w:t>
      </w:r>
      <w:r w:rsidRPr="00C60E50">
        <w:rPr>
          <w:lang w:val="ru-RU"/>
        </w:rPr>
        <w:t>его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 w:line="242" w:lineRule="auto"/>
        <w:ind w:right="343"/>
        <w:rPr>
          <w:lang w:val="ru-RU"/>
        </w:rPr>
      </w:pPr>
      <w:r w:rsidRPr="00C60E50">
        <w:rPr>
          <w:lang w:val="ru-RU"/>
        </w:rPr>
        <w:t>помощнику № 2 левой рукой и т.д. После передачи от помощника № 3 игрок должен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выполнить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атаку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кольцо.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Снимает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свой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мяч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повторяет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же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путь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противоположному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кольцу,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отдавая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передачи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правой рукой.</w:t>
      </w:r>
    </w:p>
    <w:p w:rsidR="007D6851" w:rsidRPr="00C60E50" w:rsidRDefault="007D6851">
      <w:pPr>
        <w:pStyle w:val="BodyText"/>
        <w:ind w:right="347" w:firstLine="705"/>
        <w:rPr>
          <w:lang w:val="ru-RU"/>
        </w:rPr>
      </w:pPr>
      <w:r w:rsidRPr="00C60E50">
        <w:rPr>
          <w:lang w:val="ru-RU"/>
        </w:rPr>
        <w:t>ОМУ: 1) для ГНП - передачи выполняются одной рукой от плеча; - задание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выполняется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2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дистанции (4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броска);</w:t>
      </w:r>
    </w:p>
    <w:p w:rsidR="007D6851" w:rsidRPr="00C60E50" w:rsidRDefault="007D6851">
      <w:pPr>
        <w:pStyle w:val="BodyText"/>
        <w:ind w:right="342" w:firstLine="705"/>
        <w:jc w:val="right"/>
        <w:rPr>
          <w:lang w:val="ru-RU"/>
        </w:rPr>
      </w:pPr>
      <w:r w:rsidRPr="00C60E50">
        <w:rPr>
          <w:spacing w:val="-1"/>
          <w:lang w:val="ru-RU"/>
        </w:rPr>
        <w:t>2)</w:t>
      </w:r>
      <w:r w:rsidRPr="00C60E50">
        <w:rPr>
          <w:spacing w:val="-15"/>
          <w:lang w:val="ru-RU"/>
        </w:rPr>
        <w:t xml:space="preserve"> </w:t>
      </w:r>
      <w:r w:rsidRPr="00C60E50">
        <w:rPr>
          <w:spacing w:val="-1"/>
          <w:lang w:val="ru-RU"/>
        </w:rPr>
        <w:t>для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УТГ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-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передачи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выполняются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об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пол;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-</w:t>
      </w:r>
      <w:r w:rsidRPr="00C60E50">
        <w:rPr>
          <w:spacing w:val="-15"/>
          <w:lang w:val="ru-RU"/>
        </w:rPr>
        <w:t xml:space="preserve"> </w:t>
      </w:r>
      <w:r w:rsidRPr="00C60E50">
        <w:rPr>
          <w:lang w:val="ru-RU"/>
        </w:rPr>
        <w:t>задание</w:t>
      </w:r>
      <w:r w:rsidRPr="00C60E50">
        <w:rPr>
          <w:spacing w:val="-16"/>
          <w:lang w:val="ru-RU"/>
        </w:rPr>
        <w:t xml:space="preserve"> </w:t>
      </w:r>
      <w:r w:rsidRPr="00C60E50">
        <w:rPr>
          <w:lang w:val="ru-RU"/>
        </w:rPr>
        <w:t>выполняется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3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дистанции;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Фиксируется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время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количество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попаданий.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протокол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записывается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время,</w:t>
      </w:r>
      <w:r w:rsidRPr="00C60E50">
        <w:rPr>
          <w:spacing w:val="9"/>
          <w:lang w:val="ru-RU"/>
        </w:rPr>
        <w:t xml:space="preserve"> </w:t>
      </w:r>
      <w:r w:rsidRPr="00C60E50">
        <w:rPr>
          <w:lang w:val="ru-RU"/>
        </w:rPr>
        <w:t>за</w:t>
      </w:r>
      <w:r w:rsidRPr="00C60E50">
        <w:rPr>
          <w:spacing w:val="8"/>
          <w:lang w:val="ru-RU"/>
        </w:rPr>
        <w:t xml:space="preserve"> </w:t>
      </w:r>
      <w:r w:rsidRPr="00C60E50">
        <w:rPr>
          <w:lang w:val="ru-RU"/>
        </w:rPr>
        <w:t>каждый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заброшенный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мяч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отнимается</w:t>
      </w:r>
      <w:r w:rsidRPr="00C60E50">
        <w:rPr>
          <w:spacing w:val="8"/>
          <w:lang w:val="ru-RU"/>
        </w:rPr>
        <w:t xml:space="preserve"> </w:t>
      </w:r>
      <w:r w:rsidRPr="00C60E50">
        <w:rPr>
          <w:lang w:val="ru-RU"/>
        </w:rPr>
        <w:t>1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8"/>
          <w:lang w:val="ru-RU"/>
        </w:rPr>
        <w:t xml:space="preserve"> </w:t>
      </w:r>
      <w:r w:rsidRPr="00C60E50">
        <w:rPr>
          <w:lang w:val="ru-RU"/>
        </w:rPr>
        <w:t>(Пр.</w:t>
      </w:r>
      <w:r w:rsidRPr="00C60E50">
        <w:rPr>
          <w:spacing w:val="9"/>
          <w:lang w:val="ru-RU"/>
        </w:rPr>
        <w:t xml:space="preserve"> </w:t>
      </w:r>
      <w:r w:rsidRPr="00C60E50">
        <w:rPr>
          <w:lang w:val="ru-RU"/>
        </w:rPr>
        <w:t>30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м</w:t>
      </w:r>
      <w:r w:rsidRPr="00C60E50">
        <w:rPr>
          <w:spacing w:val="11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7"/>
          <w:lang w:val="ru-RU"/>
        </w:rPr>
        <w:t xml:space="preserve"> </w:t>
      </w:r>
      <w:r w:rsidRPr="00C60E50">
        <w:rPr>
          <w:lang w:val="ru-RU"/>
        </w:rPr>
        <w:t>2поп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=</w:t>
      </w:r>
    </w:p>
    <w:p w:rsidR="007D6851" w:rsidRDefault="007D6851">
      <w:pPr>
        <w:pStyle w:val="BodyText"/>
        <w:spacing w:line="321" w:lineRule="exact"/>
      </w:pPr>
      <w:r>
        <w:t>28</w:t>
      </w:r>
      <w:r>
        <w:rPr>
          <w:spacing w:val="-4"/>
        </w:rPr>
        <w:t xml:space="preserve"> </w:t>
      </w:r>
      <w:r>
        <w:t>м).</w:t>
      </w:r>
      <w:r>
        <w:rPr>
          <w:spacing w:val="-1"/>
        </w:rPr>
        <w:t xml:space="preserve"> </w:t>
      </w:r>
      <w:r>
        <w:t>Инвентарь:</w:t>
      </w:r>
      <w:r>
        <w:rPr>
          <w:spacing w:val="-8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баскетбольный</w:t>
      </w:r>
      <w:r>
        <w:rPr>
          <w:spacing w:val="-4"/>
        </w:rPr>
        <w:t xml:space="preserve"> </w:t>
      </w:r>
      <w:r>
        <w:t>мяч.</w:t>
      </w:r>
    </w:p>
    <w:p w:rsidR="007D6851" w:rsidRDefault="007D6851">
      <w:pPr>
        <w:pStyle w:val="ListParagraph"/>
        <w:numPr>
          <w:ilvl w:val="0"/>
          <w:numId w:val="6"/>
        </w:numPr>
        <w:tabs>
          <w:tab w:val="left" w:pos="1202"/>
        </w:tabs>
        <w:spacing w:line="322" w:lineRule="exact"/>
        <w:ind w:hanging="284"/>
        <w:rPr>
          <w:i/>
          <w:sz w:val="28"/>
        </w:rPr>
      </w:pPr>
      <w:r>
        <w:rPr>
          <w:i/>
          <w:sz w:val="28"/>
        </w:rPr>
        <w:t>Броски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дистанции</w:t>
      </w:r>
    </w:p>
    <w:p w:rsidR="007D6851" w:rsidRPr="00C60E50" w:rsidRDefault="007D6851">
      <w:pPr>
        <w:pStyle w:val="BodyText"/>
        <w:ind w:right="339" w:firstLine="705"/>
        <w:rPr>
          <w:lang w:val="ru-RU"/>
        </w:rPr>
      </w:pPr>
      <w:r w:rsidRPr="00C60E50">
        <w:rPr>
          <w:lang w:val="ru-RU"/>
        </w:rPr>
        <w:t>Для ГНП: Игрок выполняет 10 бросков с 5 разнорасположенных и разноуда-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ленных точек 2 раза – туда и обратно. Фиксируется количество попаданий. Для УТГ: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игрок выполняет по 2 броска с каждой точки: первый – в трехочковой зоне, второй –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в двухочковой. На выполнение задания дается 2 мин. Если игрок не уложился 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установленное время, то выполнение упражнения прекращается. Точки для бросков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размечаются на площадке следующим образом: - точки 1 и 2 - слева от щита, 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линии,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параллельной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лицевой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линии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площадки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проходящей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через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проекцию</w:t>
      </w:r>
      <w:r w:rsidRPr="00C60E50">
        <w:rPr>
          <w:spacing w:val="-14"/>
          <w:lang w:val="ru-RU"/>
        </w:rPr>
        <w:t xml:space="preserve"> </w:t>
      </w:r>
      <w:r w:rsidRPr="00C60E50">
        <w:rPr>
          <w:lang w:val="ru-RU"/>
        </w:rPr>
        <w:t>центра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кольца; - точки 3 и 4 - слева от щита, на линии, проходящей через проекцию центра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кольца под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углом 450 к проекции щита;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- точки 5 и 6 - на линии, проходящей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проекцию центра кольца под углом 900 к проекции щита (т.е. прямо перед щитом); -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точки 7 и 8 - симметрично точкам 3 и 4 справа от щита; - точки 9 и 10 - симметрично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точкам 1 и 2 справа от щита. Расстояние точек 1, 3, 5, 7, 9 от проекции центра кольца</w:t>
      </w:r>
      <w:r w:rsidRPr="00C60E50">
        <w:rPr>
          <w:spacing w:val="-68"/>
          <w:lang w:val="ru-RU"/>
        </w:rPr>
        <w:t xml:space="preserve"> </w:t>
      </w:r>
      <w:r w:rsidRPr="00C60E50">
        <w:rPr>
          <w:spacing w:val="-1"/>
          <w:lang w:val="ru-RU"/>
        </w:rPr>
        <w:t>для</w:t>
      </w:r>
      <w:r w:rsidRPr="00C60E50">
        <w:rPr>
          <w:spacing w:val="-11"/>
          <w:lang w:val="ru-RU"/>
        </w:rPr>
        <w:t xml:space="preserve"> </w:t>
      </w:r>
      <w:r w:rsidRPr="00C60E50">
        <w:rPr>
          <w:spacing w:val="-1"/>
          <w:lang w:val="ru-RU"/>
        </w:rPr>
        <w:t>групп</w:t>
      </w:r>
      <w:r w:rsidRPr="00C60E50">
        <w:rPr>
          <w:spacing w:val="-13"/>
          <w:lang w:val="ru-RU"/>
        </w:rPr>
        <w:t xml:space="preserve"> </w:t>
      </w:r>
      <w:r w:rsidRPr="00C60E50">
        <w:rPr>
          <w:spacing w:val="-1"/>
          <w:lang w:val="ru-RU"/>
        </w:rPr>
        <w:t>начальной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3,5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метра,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учебно-тренировочных</w:t>
      </w:r>
      <w:r w:rsidRPr="00C60E50">
        <w:rPr>
          <w:spacing w:val="-18"/>
          <w:lang w:val="ru-RU"/>
        </w:rPr>
        <w:t xml:space="preserve"> </w:t>
      </w:r>
      <w:r w:rsidRPr="00C60E50">
        <w:rPr>
          <w:lang w:val="ru-RU"/>
        </w:rPr>
        <w:t>групп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4</w:t>
      </w:r>
      <w:r w:rsidRPr="00C60E50">
        <w:rPr>
          <w:spacing w:val="-13"/>
          <w:lang w:val="ru-RU"/>
        </w:rPr>
        <w:t xml:space="preserve"> </w:t>
      </w:r>
      <w:r w:rsidRPr="00C60E50">
        <w:rPr>
          <w:lang w:val="ru-RU"/>
        </w:rPr>
        <w:t>метра,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а точек 2, 4, 6, 8, 10 - соответственно 5 метров, 5,5 метра. Игрок обязан выполнить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серии бросков с точек в строгой последова- тельности: первая серия бросков 1, 2, 3,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4, 5, 6, 7, 8, 9, 10. Игроку подавать мяч не разрешается, он должен сам подобрать мяч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после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броска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ведением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выходить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следующую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точку.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spacing w:val="-1"/>
          <w:lang w:val="ru-RU"/>
        </w:rPr>
        <w:t>норматива</w:t>
      </w:r>
      <w:r w:rsidRPr="00C60E50">
        <w:rPr>
          <w:spacing w:val="-12"/>
          <w:lang w:val="ru-RU"/>
        </w:rPr>
        <w:t xml:space="preserve"> </w:t>
      </w:r>
      <w:r w:rsidRPr="00C60E50">
        <w:rPr>
          <w:spacing w:val="-1"/>
          <w:lang w:val="ru-RU"/>
        </w:rPr>
        <w:t>предоставляется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право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одну</w:t>
      </w:r>
      <w:r w:rsidRPr="00C60E50">
        <w:rPr>
          <w:spacing w:val="-17"/>
          <w:lang w:val="ru-RU"/>
        </w:rPr>
        <w:t xml:space="preserve"> </w:t>
      </w:r>
      <w:r w:rsidRPr="00C60E50">
        <w:rPr>
          <w:lang w:val="ru-RU"/>
        </w:rPr>
        <w:t>попытку.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Фиксируется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количество</w:t>
      </w:r>
      <w:r w:rsidRPr="00C60E50">
        <w:rPr>
          <w:spacing w:val="-12"/>
          <w:lang w:val="ru-RU"/>
        </w:rPr>
        <w:t xml:space="preserve"> </w:t>
      </w:r>
      <w:r w:rsidRPr="00C60E50">
        <w:rPr>
          <w:lang w:val="ru-RU"/>
        </w:rPr>
        <w:t>бросков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и очков.</w:t>
      </w:r>
    </w:p>
    <w:p w:rsidR="007D6851" w:rsidRDefault="007D6851">
      <w:pPr>
        <w:pStyle w:val="ListParagraph"/>
        <w:numPr>
          <w:ilvl w:val="0"/>
          <w:numId w:val="6"/>
        </w:numPr>
        <w:tabs>
          <w:tab w:val="left" w:pos="1202"/>
        </w:tabs>
        <w:spacing w:line="322" w:lineRule="exact"/>
        <w:ind w:hanging="284"/>
        <w:rPr>
          <w:i/>
          <w:sz w:val="28"/>
        </w:rPr>
      </w:pPr>
      <w:r>
        <w:rPr>
          <w:i/>
          <w:sz w:val="28"/>
        </w:rPr>
        <w:t>Штрафные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броски.</w:t>
      </w:r>
    </w:p>
    <w:p w:rsidR="007D6851" w:rsidRPr="00C60E50" w:rsidRDefault="007D6851">
      <w:pPr>
        <w:pStyle w:val="BodyText"/>
        <w:ind w:right="344" w:firstLine="705"/>
        <w:rPr>
          <w:lang w:val="ru-RU"/>
        </w:rPr>
      </w:pPr>
      <w:r w:rsidRPr="00C60E50">
        <w:rPr>
          <w:lang w:val="ru-RU"/>
        </w:rPr>
        <w:t>Игрок выполняет 7 серий по 3 броска (21 бросок). После первого и второго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броска мяч ему подает партнер, после третьего броска игрок сам подбирает мяч и с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ведением возвращается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исходную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позицию.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Учитывается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%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попадания.</w:t>
      </w:r>
    </w:p>
    <w:p w:rsidR="007D6851" w:rsidRPr="00C60E50" w:rsidRDefault="007D6851">
      <w:pPr>
        <w:pStyle w:val="BodyText"/>
        <w:spacing w:before="2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ind w:right="1825"/>
        <w:jc w:val="center"/>
        <w:rPr>
          <w:lang w:val="ru-RU"/>
        </w:rPr>
      </w:pPr>
      <w:r w:rsidRPr="00C60E50">
        <w:rPr>
          <w:lang w:val="ru-RU"/>
        </w:rPr>
        <w:t>Методические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указания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организации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аттестации</w:t>
      </w:r>
    </w:p>
    <w:p w:rsidR="007D6851" w:rsidRPr="00C60E50" w:rsidRDefault="007D6851">
      <w:pPr>
        <w:pStyle w:val="BodyText"/>
        <w:spacing w:before="244"/>
        <w:ind w:right="343" w:firstLine="710"/>
        <w:rPr>
          <w:lang w:val="ru-RU"/>
        </w:rPr>
      </w:pPr>
      <w:r w:rsidRPr="00C60E50">
        <w:rPr>
          <w:lang w:val="ru-RU"/>
        </w:rPr>
        <w:t>Установление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фактического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специально-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подготовленности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обучающихся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усвоения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ими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учебно-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нагрузки,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предусмотренной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дополнительной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образовательной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программой по виду спорта для того или иного года обучения на этапе спортивной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 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итогам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учебного</w:t>
      </w:r>
      <w:r w:rsidRPr="00C60E50">
        <w:rPr>
          <w:spacing w:val="6"/>
          <w:lang w:val="ru-RU"/>
        </w:rPr>
        <w:t xml:space="preserve"> </w:t>
      </w:r>
      <w:r w:rsidRPr="00C60E50">
        <w:rPr>
          <w:lang w:val="ru-RU"/>
        </w:rPr>
        <w:t>года.</w:t>
      </w:r>
    </w:p>
    <w:p w:rsidR="007D6851" w:rsidRPr="00C60E50" w:rsidRDefault="007D6851">
      <w:pPr>
        <w:pStyle w:val="BodyText"/>
        <w:ind w:right="354" w:firstLine="710"/>
        <w:rPr>
          <w:lang w:val="ru-RU"/>
        </w:rPr>
      </w:pPr>
      <w:r w:rsidRPr="00C60E50">
        <w:rPr>
          <w:lang w:val="ru-RU"/>
        </w:rPr>
        <w:t>Определение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соответствия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требованиям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нормативов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предусмотренных образовательными программами спортивной подготовки по видам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спорта.</w:t>
      </w:r>
    </w:p>
    <w:p w:rsidR="007D6851" w:rsidRPr="00C60E50" w:rsidRDefault="007D6851">
      <w:pPr>
        <w:pStyle w:val="BodyText"/>
        <w:spacing w:line="242" w:lineRule="auto"/>
        <w:ind w:right="351" w:firstLine="710"/>
        <w:rPr>
          <w:lang w:val="ru-RU"/>
        </w:rPr>
      </w:pPr>
      <w:r w:rsidRPr="00C60E50">
        <w:rPr>
          <w:lang w:val="ru-RU"/>
        </w:rPr>
        <w:t>Контроль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качества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дополнительных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образовательных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программ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видам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области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общей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специально-физической подготовки.</w:t>
      </w:r>
    </w:p>
    <w:p w:rsidR="007D6851" w:rsidRPr="00C60E50" w:rsidRDefault="007D6851">
      <w:pPr>
        <w:pStyle w:val="BodyText"/>
        <w:spacing w:line="316" w:lineRule="exact"/>
        <w:ind w:left="923"/>
        <w:rPr>
          <w:lang w:val="ru-RU"/>
        </w:rPr>
      </w:pPr>
      <w:r w:rsidRPr="00C60E50">
        <w:rPr>
          <w:lang w:val="ru-RU"/>
        </w:rPr>
        <w:t>Виды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аттестации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обучающихся: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промежуточная,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итоговая.</w:t>
      </w:r>
    </w:p>
    <w:p w:rsidR="007D6851" w:rsidRPr="00C60E50" w:rsidRDefault="007D6851">
      <w:pPr>
        <w:spacing w:line="316" w:lineRule="exact"/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 w:line="242" w:lineRule="auto"/>
        <w:ind w:right="662" w:firstLine="710"/>
        <w:jc w:val="left"/>
        <w:rPr>
          <w:lang w:val="ru-RU"/>
        </w:rPr>
      </w:pPr>
      <w:r w:rsidRPr="00C60E50">
        <w:rPr>
          <w:lang w:val="ru-RU"/>
        </w:rPr>
        <w:t>Промежуточная аттестация проводится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 итогам учебного года на этапе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начальной подготовки и учебно-тренировочном этапе (для каждого года обучения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этапе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спортивной подготовки).</w:t>
      </w:r>
    </w:p>
    <w:p w:rsidR="007D6851" w:rsidRPr="00C60E50" w:rsidRDefault="007D6851">
      <w:pPr>
        <w:pStyle w:val="BodyText"/>
        <w:spacing w:line="276" w:lineRule="auto"/>
        <w:ind w:firstLine="710"/>
        <w:jc w:val="left"/>
        <w:rPr>
          <w:lang w:val="ru-RU"/>
        </w:rPr>
      </w:pPr>
      <w:r w:rsidRPr="00C60E50">
        <w:rPr>
          <w:lang w:val="ru-RU"/>
        </w:rPr>
        <w:t>Итоговая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аттестация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обучающихся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проводится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окончании</w:t>
      </w:r>
      <w:r w:rsidRPr="00C60E50">
        <w:rPr>
          <w:spacing w:val="58"/>
          <w:lang w:val="ru-RU"/>
        </w:rPr>
        <w:t xml:space="preserve"> </w:t>
      </w:r>
      <w:r w:rsidRPr="00C60E50">
        <w:rPr>
          <w:lang w:val="ru-RU"/>
        </w:rPr>
        <w:t>обучения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дополнительной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образовательной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программе спортивной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подготовки</w:t>
      </w:r>
    </w:p>
    <w:p w:rsidR="007D6851" w:rsidRPr="00C60E50" w:rsidRDefault="007D6851">
      <w:pPr>
        <w:pStyle w:val="Heading21"/>
        <w:spacing w:before="201"/>
        <w:ind w:left="4347"/>
        <w:rPr>
          <w:lang w:val="ru-RU"/>
        </w:rPr>
      </w:pPr>
      <w:r w:rsidRPr="00C60E50">
        <w:rPr>
          <w:lang w:val="ru-RU"/>
        </w:rPr>
        <w:t>Врачебный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контроль</w:t>
      </w:r>
    </w:p>
    <w:p w:rsidR="007D6851" w:rsidRPr="00C60E50" w:rsidRDefault="007D6851">
      <w:pPr>
        <w:pStyle w:val="BodyText"/>
        <w:spacing w:before="153"/>
        <w:ind w:right="349" w:firstLine="705"/>
        <w:rPr>
          <w:lang w:val="ru-RU"/>
        </w:rPr>
      </w:pPr>
      <w:r w:rsidRPr="00C60E50">
        <w:rPr>
          <w:lang w:val="ru-RU"/>
        </w:rPr>
        <w:t>Целью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врачебно-педагогического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является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здоровья,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работоспособности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подготовленности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спортсмена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завершения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этапа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подготовки,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оценка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воздействия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нагрузок,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с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последующей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корректировкой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занятий.</w:t>
      </w:r>
    </w:p>
    <w:p w:rsidR="007D6851" w:rsidRDefault="007D6851">
      <w:pPr>
        <w:pStyle w:val="BodyText"/>
        <w:spacing w:line="321" w:lineRule="exact"/>
        <w:ind w:left="918"/>
      </w:pPr>
      <w:r>
        <w:t>Задачи</w:t>
      </w:r>
      <w:r>
        <w:rPr>
          <w:spacing w:val="-6"/>
        </w:rPr>
        <w:t xml:space="preserve"> </w:t>
      </w:r>
      <w:r>
        <w:t>врачебно-педагогического</w:t>
      </w:r>
      <w:r>
        <w:rPr>
          <w:spacing w:val="-6"/>
        </w:rPr>
        <w:t xml:space="preserve"> </w:t>
      </w:r>
      <w:r>
        <w:t>контроля: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665"/>
        </w:tabs>
        <w:spacing w:before="4"/>
        <w:ind w:right="358" w:firstLine="0"/>
        <w:rPr>
          <w:sz w:val="28"/>
          <w:lang w:val="ru-RU"/>
        </w:rPr>
      </w:pPr>
      <w:r w:rsidRPr="00C60E50">
        <w:rPr>
          <w:sz w:val="28"/>
          <w:lang w:val="ru-RU"/>
        </w:rPr>
        <w:t>Изучение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соответствия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условий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согласно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гигиеническим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физиологическим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нормам.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382"/>
        </w:tabs>
        <w:ind w:right="356" w:firstLine="0"/>
        <w:rPr>
          <w:sz w:val="28"/>
          <w:lang w:val="ru-RU"/>
        </w:rPr>
      </w:pPr>
      <w:r w:rsidRPr="00C60E50">
        <w:rPr>
          <w:sz w:val="28"/>
          <w:lang w:val="ru-RU"/>
        </w:rPr>
        <w:t>Изучение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соответствия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средств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систем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тренировки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ее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задачам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функциональным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возможностям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занимающихся.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382"/>
        </w:tabs>
        <w:spacing w:line="322" w:lineRule="exact"/>
        <w:ind w:left="381" w:hanging="169"/>
        <w:rPr>
          <w:sz w:val="28"/>
          <w:lang w:val="ru-RU"/>
        </w:rPr>
      </w:pPr>
      <w:r w:rsidRPr="00C60E50">
        <w:rPr>
          <w:sz w:val="28"/>
          <w:lang w:val="ru-RU"/>
        </w:rPr>
        <w:t>Оценка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общей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специальной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тренированности.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382"/>
        </w:tabs>
        <w:spacing w:line="322" w:lineRule="exact"/>
        <w:ind w:left="381" w:hanging="169"/>
        <w:rPr>
          <w:sz w:val="28"/>
          <w:lang w:val="ru-RU"/>
        </w:rPr>
      </w:pPr>
      <w:r w:rsidRPr="00C60E50">
        <w:rPr>
          <w:sz w:val="28"/>
          <w:lang w:val="ru-RU"/>
        </w:rPr>
        <w:t>Текущее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перспективное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планирование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тренировочных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занятий.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526"/>
        </w:tabs>
        <w:ind w:right="348" w:firstLine="0"/>
        <w:rPr>
          <w:sz w:val="28"/>
          <w:lang w:val="ru-RU"/>
        </w:rPr>
      </w:pPr>
      <w:r w:rsidRPr="00C60E50">
        <w:rPr>
          <w:sz w:val="28"/>
          <w:lang w:val="ru-RU"/>
        </w:rPr>
        <w:t>Выбор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оценка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педагогических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(оптимальное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построение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микро,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мезо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макроциклов), психологических (психорегуляция, аутогенная тренировка и т.д.)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медицинских средств восстановления (витаминизация, сауна, массаж, рациональное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питание).</w:t>
      </w:r>
    </w:p>
    <w:p w:rsidR="007D6851" w:rsidRPr="00C60E50" w:rsidRDefault="007D6851">
      <w:pPr>
        <w:pStyle w:val="BodyText"/>
        <w:spacing w:line="321" w:lineRule="exact"/>
        <w:ind w:left="918"/>
        <w:rPr>
          <w:lang w:val="ru-RU"/>
        </w:rPr>
      </w:pPr>
      <w:r w:rsidRPr="00C60E50">
        <w:rPr>
          <w:lang w:val="ru-RU"/>
        </w:rPr>
        <w:t>В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педагогическом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контроле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применяются:</w:t>
      </w:r>
    </w:p>
    <w:p w:rsidR="007D6851" w:rsidRPr="00C60E50" w:rsidRDefault="007D6851">
      <w:pPr>
        <w:pStyle w:val="BodyText"/>
        <w:ind w:right="353" w:firstLine="705"/>
        <w:rPr>
          <w:lang w:val="ru-RU"/>
        </w:rPr>
      </w:pPr>
      <w:r w:rsidRPr="00C60E50">
        <w:rPr>
          <w:lang w:val="ru-RU"/>
        </w:rPr>
        <w:t>Метод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педагогического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наблюдения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используется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процессе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занятий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соревнований. Тренер наблюдает за поведением занимающихся, их активностью,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эмоциональным состоянием, дисциплиной, за качеством выполнения упражнений 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заданий,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за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реакцией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организма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тренировочные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соревновательные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нагрузки.</w:t>
      </w:r>
    </w:p>
    <w:p w:rsidR="007D6851" w:rsidRPr="00C60E50" w:rsidRDefault="007D6851">
      <w:pPr>
        <w:pStyle w:val="BodyText"/>
        <w:spacing w:before="3"/>
        <w:ind w:right="342" w:firstLine="705"/>
        <w:rPr>
          <w:lang w:val="ru-RU"/>
        </w:rPr>
      </w:pPr>
      <w:r w:rsidRPr="00C60E50">
        <w:rPr>
          <w:lang w:val="ru-RU"/>
        </w:rPr>
        <w:t>Тренер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основании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результатов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анализа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контрольно-переводных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нормативов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заданий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на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соревнованиях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дает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оценку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подготовленности и готовности спортсмена к выполнению поставленных перед ним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двигательных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задач.</w:t>
      </w:r>
    </w:p>
    <w:p w:rsidR="007D6851" w:rsidRPr="00C60E50" w:rsidRDefault="007D6851">
      <w:pPr>
        <w:pStyle w:val="BodyText"/>
        <w:spacing w:before="3"/>
        <w:ind w:left="0"/>
        <w:jc w:val="left"/>
        <w:rPr>
          <w:lang w:val="ru-RU"/>
        </w:rPr>
      </w:pPr>
    </w:p>
    <w:p w:rsidR="007D6851" w:rsidRPr="00C60E50" w:rsidRDefault="007D6851">
      <w:pPr>
        <w:pStyle w:val="Heading21"/>
        <w:ind w:left="4486"/>
        <w:jc w:val="left"/>
        <w:rPr>
          <w:lang w:val="ru-RU"/>
        </w:rPr>
      </w:pPr>
      <w:r w:rsidRPr="00C60E50">
        <w:rPr>
          <w:lang w:val="ru-RU"/>
        </w:rPr>
        <w:t>Текущий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контроль</w:t>
      </w:r>
    </w:p>
    <w:p w:rsidR="007D6851" w:rsidRPr="00C60E50" w:rsidRDefault="007D6851">
      <w:pPr>
        <w:pStyle w:val="BodyText"/>
        <w:spacing w:before="158"/>
        <w:ind w:right="606" w:firstLine="710"/>
        <w:jc w:val="left"/>
        <w:rPr>
          <w:lang w:val="ru-RU"/>
        </w:rPr>
      </w:pPr>
      <w:r w:rsidRPr="00C60E50">
        <w:rPr>
          <w:lang w:val="ru-RU"/>
        </w:rPr>
        <w:t>Контроль тренировочной деятельности ведется на основе оценки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тренировочной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нагрузки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эффективности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тренировочной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деятельности.</w:t>
      </w:r>
    </w:p>
    <w:p w:rsidR="007D6851" w:rsidRPr="00C60E50" w:rsidRDefault="007D6851">
      <w:pPr>
        <w:pStyle w:val="BodyText"/>
        <w:ind w:right="349" w:firstLine="710"/>
        <w:jc w:val="left"/>
        <w:rPr>
          <w:lang w:val="ru-RU"/>
        </w:rPr>
      </w:pPr>
      <w:r w:rsidRPr="00C60E50">
        <w:rPr>
          <w:lang w:val="ru-RU"/>
        </w:rPr>
        <w:t>Нагрузка оценивается по показателям объема и интенсивности, при этом за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показатель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объема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принимается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суммарное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количество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выполненной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тренировочной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работы в часах, а за показатель интенсивности - ее напряженность (в баллах),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которая определяется количеством технико-тактических действий, выполняемых в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единицу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времени,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скоростью,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темпом.</w:t>
      </w:r>
    </w:p>
    <w:p w:rsidR="007D6851" w:rsidRPr="00C60E50" w:rsidRDefault="007D6851">
      <w:pPr>
        <w:pStyle w:val="BodyText"/>
        <w:spacing w:line="320" w:lineRule="exact"/>
        <w:ind w:left="923"/>
        <w:jc w:val="left"/>
        <w:rPr>
          <w:lang w:val="ru-RU"/>
        </w:rPr>
      </w:pPr>
      <w:r w:rsidRPr="00C60E50">
        <w:rPr>
          <w:lang w:val="ru-RU"/>
        </w:rPr>
        <w:t>К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показателям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объема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следует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отнести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количество:</w:t>
      </w:r>
    </w:p>
    <w:p w:rsidR="007D6851" w:rsidRDefault="007D6851">
      <w:pPr>
        <w:pStyle w:val="ListParagraph"/>
        <w:numPr>
          <w:ilvl w:val="1"/>
          <w:numId w:val="4"/>
        </w:numPr>
        <w:tabs>
          <w:tab w:val="left" w:pos="1092"/>
        </w:tabs>
        <w:ind w:hanging="169"/>
        <w:jc w:val="left"/>
        <w:rPr>
          <w:sz w:val="28"/>
        </w:rPr>
      </w:pPr>
      <w:r>
        <w:rPr>
          <w:sz w:val="28"/>
        </w:rPr>
        <w:t>тренировочных</w:t>
      </w:r>
      <w:r>
        <w:rPr>
          <w:spacing w:val="-9"/>
          <w:sz w:val="28"/>
        </w:rPr>
        <w:t xml:space="preserve"> </w:t>
      </w:r>
      <w:r>
        <w:rPr>
          <w:sz w:val="28"/>
        </w:rPr>
        <w:t>дней;</w:t>
      </w:r>
    </w:p>
    <w:p w:rsidR="007D6851" w:rsidRDefault="007D6851">
      <w:pPr>
        <w:pStyle w:val="ListParagraph"/>
        <w:numPr>
          <w:ilvl w:val="1"/>
          <w:numId w:val="4"/>
        </w:numPr>
        <w:tabs>
          <w:tab w:val="left" w:pos="1092"/>
        </w:tabs>
        <w:ind w:hanging="169"/>
        <w:jc w:val="left"/>
        <w:rPr>
          <w:sz w:val="28"/>
        </w:rPr>
      </w:pPr>
      <w:r>
        <w:rPr>
          <w:sz w:val="28"/>
        </w:rPr>
        <w:t>тренировочных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занятий;</w:t>
      </w:r>
    </w:p>
    <w:p w:rsidR="007D6851" w:rsidRPr="00C60E50" w:rsidRDefault="007D6851">
      <w:pPr>
        <w:pStyle w:val="ListParagraph"/>
        <w:numPr>
          <w:ilvl w:val="1"/>
          <w:numId w:val="4"/>
        </w:numPr>
        <w:tabs>
          <w:tab w:val="left" w:pos="1092"/>
        </w:tabs>
        <w:spacing w:before="4" w:line="322" w:lineRule="exact"/>
        <w:ind w:hanging="16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часов,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затраченных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тренировочные занятия.</w:t>
      </w:r>
    </w:p>
    <w:p w:rsidR="007D6851" w:rsidRPr="00C60E50" w:rsidRDefault="007D6851">
      <w:pPr>
        <w:pStyle w:val="BodyText"/>
        <w:ind w:right="606" w:firstLine="710"/>
        <w:jc w:val="left"/>
        <w:rPr>
          <w:lang w:val="ru-RU"/>
        </w:rPr>
      </w:pPr>
      <w:r w:rsidRPr="00C60E50">
        <w:rPr>
          <w:lang w:val="ru-RU"/>
        </w:rPr>
        <w:t>Для более объективной оценки тренировочной нагрузки необходимо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определение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ее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частных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объемов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видам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подготовки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(физической,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технической,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тактической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и игровой),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5"/>
          <w:lang w:val="ru-RU"/>
        </w:rPr>
        <w:t xml:space="preserve"> </w:t>
      </w:r>
      <w:r w:rsidRPr="00C60E50">
        <w:rPr>
          <w:lang w:val="ru-RU"/>
        </w:rPr>
        <w:t>характеру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5"/>
          <w:lang w:val="ru-RU"/>
        </w:rPr>
        <w:t xml:space="preserve"> </w:t>
      </w:r>
      <w:r w:rsidRPr="00C60E50">
        <w:rPr>
          <w:lang w:val="ru-RU"/>
        </w:rPr>
        <w:t>направленности.</w:t>
      </w:r>
    </w:p>
    <w:p w:rsidR="007D6851" w:rsidRPr="00C60E50" w:rsidRDefault="007D6851">
      <w:pPr>
        <w:pStyle w:val="BodyText"/>
        <w:ind w:right="606" w:firstLine="710"/>
        <w:jc w:val="left"/>
        <w:rPr>
          <w:lang w:val="ru-RU"/>
        </w:rPr>
      </w:pPr>
      <w:r w:rsidRPr="00C60E50">
        <w:rPr>
          <w:lang w:val="ru-RU"/>
        </w:rPr>
        <w:t>Эффективность тренировочного процесса определяется по степени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выполнения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тренировочных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заданий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занятиях,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динамике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контрольных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BodyText"/>
        <w:spacing w:before="69"/>
        <w:jc w:val="left"/>
        <w:rPr>
          <w:lang w:val="ru-RU"/>
        </w:rPr>
      </w:pPr>
      <w:r w:rsidRPr="00C60E50">
        <w:rPr>
          <w:lang w:val="ru-RU"/>
        </w:rPr>
        <w:t>показателей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технико-тактической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8"/>
          <w:lang w:val="ru-RU"/>
        </w:rPr>
        <w:t xml:space="preserve"> </w:t>
      </w:r>
      <w:r w:rsidRPr="00C60E50">
        <w:rPr>
          <w:lang w:val="ru-RU"/>
        </w:rPr>
        <w:t>физической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подготовленности,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по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результатам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официальных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игр.</w:t>
      </w:r>
    </w:p>
    <w:p w:rsidR="007D6851" w:rsidRPr="00C60E50" w:rsidRDefault="007D6851">
      <w:pPr>
        <w:pStyle w:val="BodyText"/>
        <w:spacing w:before="7"/>
        <w:ind w:left="0"/>
        <w:jc w:val="left"/>
        <w:rPr>
          <w:sz w:val="42"/>
          <w:lang w:val="ru-RU"/>
        </w:rPr>
      </w:pPr>
    </w:p>
    <w:p w:rsidR="007D6851" w:rsidRPr="00C60E50" w:rsidRDefault="007D6851">
      <w:pPr>
        <w:pStyle w:val="Heading21"/>
        <w:ind w:left="3603"/>
        <w:rPr>
          <w:lang w:val="ru-RU"/>
        </w:rPr>
      </w:pPr>
      <w:r w:rsidRPr="00C60E50">
        <w:rPr>
          <w:lang w:val="ru-RU"/>
        </w:rPr>
        <w:t>Медико-биологические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средства</w:t>
      </w:r>
    </w:p>
    <w:p w:rsidR="007D6851" w:rsidRPr="00C60E50" w:rsidRDefault="007D6851">
      <w:pPr>
        <w:pStyle w:val="BodyText"/>
        <w:spacing w:before="158"/>
        <w:ind w:right="350" w:firstLine="705"/>
        <w:rPr>
          <w:lang w:val="ru-RU"/>
        </w:rPr>
      </w:pPr>
      <w:r w:rsidRPr="00C60E50">
        <w:rPr>
          <w:lang w:val="ru-RU"/>
        </w:rPr>
        <w:t>При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любой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форме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физкультурно-оздоровительной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работы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очень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важен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систематический медицинский контроль. Ведь уровень здоровья и функциональное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состояние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организма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важные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условия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адекватного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двигательного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режима для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каждого занимающегося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оценки его эффективности.</w:t>
      </w:r>
    </w:p>
    <w:p w:rsidR="007D6851" w:rsidRPr="00C60E50" w:rsidRDefault="007D6851">
      <w:pPr>
        <w:pStyle w:val="BodyText"/>
        <w:ind w:right="345" w:firstLine="705"/>
        <w:rPr>
          <w:lang w:val="ru-RU"/>
        </w:rPr>
      </w:pPr>
      <w:r w:rsidRPr="00C60E50">
        <w:rPr>
          <w:lang w:val="ru-RU"/>
        </w:rPr>
        <w:t>Цель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медико-биологического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контроля: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рационального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двигательного режима, соответствующего анатомо-физиологическим и клиническим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особенностям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занимающихся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определенных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возрастных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групп;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сохранение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укрепление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здоровья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спортсменов.</w:t>
      </w:r>
    </w:p>
    <w:p w:rsidR="007D6851" w:rsidRDefault="007D6851">
      <w:pPr>
        <w:pStyle w:val="BodyText"/>
        <w:spacing w:line="321" w:lineRule="exact"/>
        <w:ind w:left="918"/>
      </w:pPr>
      <w:r>
        <w:t>Задачи</w:t>
      </w:r>
      <w:r>
        <w:rPr>
          <w:spacing w:val="-6"/>
        </w:rPr>
        <w:t xml:space="preserve"> </w:t>
      </w:r>
      <w:r>
        <w:t>медико-биологического</w:t>
      </w:r>
      <w:r>
        <w:rPr>
          <w:spacing w:val="-5"/>
        </w:rPr>
        <w:t xml:space="preserve"> </w:t>
      </w:r>
      <w:r>
        <w:t>контроля: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382"/>
        </w:tabs>
        <w:ind w:left="381" w:hanging="16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Определение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показаний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противопоказаний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занятиям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баскетболом.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382"/>
        </w:tabs>
        <w:spacing w:before="3" w:line="322" w:lineRule="exact"/>
        <w:ind w:left="381" w:hanging="16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Обоснование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рациональных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режимов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тренировочного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процесса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баскетболистов.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382"/>
        </w:tabs>
        <w:ind w:right="492" w:firstLine="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Систематическое наблюдение за физическим и психо-эмоциональным состоянием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баскетболистов.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382"/>
        </w:tabs>
        <w:spacing w:line="322" w:lineRule="exact"/>
        <w:ind w:left="381" w:hanging="16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Обучение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спортсменов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самоконтролю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процессе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занятий.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612"/>
          <w:tab w:val="left" w:pos="4066"/>
          <w:tab w:val="left" w:pos="5174"/>
          <w:tab w:val="left" w:pos="5706"/>
          <w:tab w:val="left" w:pos="7005"/>
          <w:tab w:val="left" w:pos="7451"/>
          <w:tab w:val="left" w:pos="9029"/>
        </w:tabs>
        <w:ind w:right="352" w:firstLine="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Санитарно-гигиенический</w:t>
      </w:r>
      <w:r w:rsidRPr="00C60E50">
        <w:rPr>
          <w:sz w:val="28"/>
          <w:lang w:val="ru-RU"/>
        </w:rPr>
        <w:tab/>
        <w:t>надзор</w:t>
      </w:r>
      <w:r w:rsidRPr="00C60E50">
        <w:rPr>
          <w:sz w:val="28"/>
          <w:lang w:val="ru-RU"/>
        </w:rPr>
        <w:tab/>
        <w:t>за</w:t>
      </w:r>
      <w:r w:rsidRPr="00C60E50">
        <w:rPr>
          <w:sz w:val="28"/>
          <w:lang w:val="ru-RU"/>
        </w:rPr>
        <w:tab/>
        <w:t>местами</w:t>
      </w:r>
      <w:r w:rsidRPr="00C60E50">
        <w:rPr>
          <w:sz w:val="28"/>
          <w:lang w:val="ru-RU"/>
        </w:rPr>
        <w:tab/>
        <w:t>и</w:t>
      </w:r>
      <w:r w:rsidRPr="00C60E50">
        <w:rPr>
          <w:sz w:val="28"/>
          <w:lang w:val="ru-RU"/>
        </w:rPr>
        <w:tab/>
        <w:t>условиями</w:t>
      </w:r>
      <w:r w:rsidRPr="00C60E50">
        <w:rPr>
          <w:sz w:val="28"/>
          <w:lang w:val="ru-RU"/>
        </w:rPr>
        <w:tab/>
        <w:t>проведения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тренировочных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баскетболистов.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382"/>
        </w:tabs>
        <w:spacing w:line="321" w:lineRule="exact"/>
        <w:ind w:left="381" w:hanging="169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Медицинское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обеспечение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соревнований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баскетболу.</w:t>
      </w:r>
    </w:p>
    <w:p w:rsidR="007D6851" w:rsidRPr="00C60E50" w:rsidRDefault="007D6851">
      <w:pPr>
        <w:pStyle w:val="ListParagraph"/>
        <w:numPr>
          <w:ilvl w:val="0"/>
          <w:numId w:val="4"/>
        </w:numPr>
        <w:tabs>
          <w:tab w:val="left" w:pos="453"/>
        </w:tabs>
        <w:ind w:right="357" w:firstLine="0"/>
        <w:rPr>
          <w:sz w:val="28"/>
          <w:lang w:val="ru-RU"/>
        </w:rPr>
      </w:pPr>
      <w:r w:rsidRPr="00C60E50">
        <w:rPr>
          <w:sz w:val="28"/>
          <w:lang w:val="ru-RU"/>
        </w:rPr>
        <w:t>Санитарно-просветительская работа по вопросам рационального использования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средств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занятий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баскетболом,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профилактике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травм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заболеваний,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правильного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применения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режима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работы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отдыха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 т.д.</w:t>
      </w:r>
    </w:p>
    <w:p w:rsidR="007D6851" w:rsidRDefault="007D6851">
      <w:pPr>
        <w:pStyle w:val="ListParagraph"/>
        <w:numPr>
          <w:ilvl w:val="0"/>
          <w:numId w:val="4"/>
        </w:numPr>
        <w:tabs>
          <w:tab w:val="left" w:pos="382"/>
        </w:tabs>
        <w:spacing w:line="321" w:lineRule="exact"/>
        <w:ind w:left="381" w:hanging="169"/>
        <w:rPr>
          <w:sz w:val="28"/>
        </w:rPr>
      </w:pPr>
      <w:r>
        <w:rPr>
          <w:sz w:val="28"/>
        </w:rPr>
        <w:t>Ведение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документации.</w:t>
      </w:r>
    </w:p>
    <w:p w:rsidR="007D6851" w:rsidRPr="00C60E50" w:rsidRDefault="007D6851">
      <w:pPr>
        <w:pStyle w:val="BodyText"/>
        <w:ind w:right="342" w:firstLine="705"/>
        <w:rPr>
          <w:lang w:val="ru-RU"/>
        </w:rPr>
      </w:pPr>
      <w:r w:rsidRPr="00C60E50">
        <w:rPr>
          <w:lang w:val="ru-RU"/>
        </w:rPr>
        <w:t>Основа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медико-биологического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контроля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диспансерный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метод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–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мониторинг,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который подразумевает проведение регламентированных форм врачебного контроля</w:t>
      </w:r>
      <w:r w:rsidRPr="00C60E50">
        <w:rPr>
          <w:spacing w:val="-67"/>
          <w:lang w:val="ru-RU"/>
        </w:rPr>
        <w:t xml:space="preserve"> </w:t>
      </w:r>
      <w:r w:rsidRPr="00C60E50">
        <w:rPr>
          <w:spacing w:val="-1"/>
          <w:lang w:val="ru-RU"/>
        </w:rPr>
        <w:t>вне</w:t>
      </w:r>
      <w:r w:rsidRPr="00C60E50">
        <w:rPr>
          <w:spacing w:val="-11"/>
          <w:lang w:val="ru-RU"/>
        </w:rPr>
        <w:t xml:space="preserve"> </w:t>
      </w:r>
      <w:r w:rsidRPr="00C60E50">
        <w:rPr>
          <w:spacing w:val="-1"/>
          <w:lang w:val="ru-RU"/>
        </w:rPr>
        <w:t>зависимости</w:t>
      </w:r>
      <w:r w:rsidRPr="00C60E50">
        <w:rPr>
          <w:spacing w:val="-11"/>
          <w:lang w:val="ru-RU"/>
        </w:rPr>
        <w:t xml:space="preserve"> </w:t>
      </w:r>
      <w:r w:rsidRPr="00C60E50">
        <w:rPr>
          <w:spacing w:val="-1"/>
          <w:lang w:val="ru-RU"/>
        </w:rPr>
        <w:t>от</w:t>
      </w:r>
      <w:r w:rsidRPr="00C60E50">
        <w:rPr>
          <w:spacing w:val="-12"/>
          <w:lang w:val="ru-RU"/>
        </w:rPr>
        <w:t xml:space="preserve"> </w:t>
      </w:r>
      <w:r w:rsidRPr="00C60E50">
        <w:rPr>
          <w:spacing w:val="-1"/>
          <w:lang w:val="ru-RU"/>
        </w:rPr>
        <w:t>субъективных</w:t>
      </w:r>
      <w:r w:rsidRPr="00C60E50">
        <w:rPr>
          <w:spacing w:val="-16"/>
          <w:lang w:val="ru-RU"/>
        </w:rPr>
        <w:t xml:space="preserve"> </w:t>
      </w:r>
      <w:r w:rsidRPr="00C60E50">
        <w:rPr>
          <w:spacing w:val="-1"/>
          <w:lang w:val="ru-RU"/>
        </w:rPr>
        <w:t>ощущений</w:t>
      </w:r>
      <w:r w:rsidRPr="00C60E50">
        <w:rPr>
          <w:spacing w:val="-11"/>
          <w:lang w:val="ru-RU"/>
        </w:rPr>
        <w:t xml:space="preserve"> </w:t>
      </w:r>
      <w:r w:rsidRPr="00C60E50">
        <w:rPr>
          <w:lang w:val="ru-RU"/>
        </w:rPr>
        <w:t>спортсмена.</w:t>
      </w:r>
      <w:r w:rsidRPr="00C60E50">
        <w:rPr>
          <w:spacing w:val="-9"/>
          <w:lang w:val="ru-RU"/>
        </w:rPr>
        <w:t xml:space="preserve"> </w:t>
      </w:r>
      <w:r w:rsidRPr="00C60E50">
        <w:rPr>
          <w:lang w:val="ru-RU"/>
        </w:rPr>
        <w:t>Плановая</w:t>
      </w:r>
      <w:r w:rsidRPr="00C60E50">
        <w:rPr>
          <w:spacing w:val="-10"/>
          <w:lang w:val="ru-RU"/>
        </w:rPr>
        <w:t xml:space="preserve"> </w:t>
      </w:r>
      <w:r w:rsidRPr="00C60E50">
        <w:rPr>
          <w:lang w:val="ru-RU"/>
        </w:rPr>
        <w:t>диспансеризация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проводится два раза в год с целью выявления динамики функционального состояния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спортсменов,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уровня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их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физического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здоровья.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Внеплановая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диспансеризация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применяется после выявления различных патологических состояний у спортсмена,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после перенесенных травм, заболеваний для возобновления выполнения физических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нагрузок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спортсменом</w:t>
      </w:r>
      <w:r w:rsidRPr="00C60E50">
        <w:rPr>
          <w:spacing w:val="-1"/>
          <w:lang w:val="ru-RU"/>
        </w:rPr>
        <w:t xml:space="preserve"> </w:t>
      </w:r>
      <w:r w:rsidRPr="00C60E50">
        <w:rPr>
          <w:lang w:val="ru-RU"/>
        </w:rPr>
        <w:t>и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определения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возможности</w:t>
      </w:r>
      <w:r w:rsidRPr="00C60E50">
        <w:rPr>
          <w:spacing w:val="-3"/>
          <w:lang w:val="ru-RU"/>
        </w:rPr>
        <w:t xml:space="preserve"> </w:t>
      </w:r>
      <w:r w:rsidRPr="00C60E50">
        <w:rPr>
          <w:lang w:val="ru-RU"/>
        </w:rPr>
        <w:t>его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участия</w:t>
      </w:r>
      <w:r w:rsidRPr="00C60E50">
        <w:rPr>
          <w:spacing w:val="-2"/>
          <w:lang w:val="ru-RU"/>
        </w:rPr>
        <w:t xml:space="preserve"> </w:t>
      </w:r>
      <w:r w:rsidRPr="00C60E50">
        <w:rPr>
          <w:lang w:val="ru-RU"/>
        </w:rPr>
        <w:t>в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соревновании.</w:t>
      </w:r>
    </w:p>
    <w:p w:rsidR="007D6851" w:rsidRPr="00C60E50" w:rsidRDefault="007D6851">
      <w:pPr>
        <w:rPr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Pr="00C60E50" w:rsidRDefault="007D6851">
      <w:pPr>
        <w:pStyle w:val="Heading11"/>
        <w:ind w:left="1596"/>
        <w:rPr>
          <w:lang w:val="ru-RU"/>
        </w:rPr>
      </w:pPr>
      <w:r w:rsidRPr="00C60E50">
        <w:rPr>
          <w:lang w:val="ru-RU"/>
        </w:rPr>
        <w:t>5.</w:t>
      </w:r>
      <w:r w:rsidRPr="00C60E50">
        <w:rPr>
          <w:spacing w:val="-4"/>
          <w:lang w:val="ru-RU"/>
        </w:rPr>
        <w:t xml:space="preserve"> </w:t>
      </w:r>
      <w:r w:rsidRPr="00C60E50">
        <w:rPr>
          <w:lang w:val="ru-RU"/>
        </w:rPr>
        <w:t>ПЕРЕЧЕНЬ</w:t>
      </w:r>
      <w:r w:rsidRPr="00C60E50">
        <w:rPr>
          <w:spacing w:val="-7"/>
          <w:lang w:val="ru-RU"/>
        </w:rPr>
        <w:t xml:space="preserve"> </w:t>
      </w:r>
      <w:r w:rsidRPr="00C60E50">
        <w:rPr>
          <w:lang w:val="ru-RU"/>
        </w:rPr>
        <w:t>ИНФОРМАЦИОННОГО</w:t>
      </w:r>
      <w:r w:rsidRPr="00C60E50">
        <w:rPr>
          <w:spacing w:val="-6"/>
          <w:lang w:val="ru-RU"/>
        </w:rPr>
        <w:t xml:space="preserve"> </w:t>
      </w:r>
      <w:r w:rsidRPr="00C60E50">
        <w:rPr>
          <w:lang w:val="ru-RU"/>
        </w:rPr>
        <w:t>ОБЕСПЕЧЕНИЯ</w:t>
      </w:r>
    </w:p>
    <w:p w:rsidR="007D6851" w:rsidRPr="00C60E50" w:rsidRDefault="007D6851">
      <w:pPr>
        <w:pStyle w:val="BodyText"/>
        <w:spacing w:before="245"/>
        <w:ind w:left="923"/>
        <w:jc w:val="left"/>
        <w:rPr>
          <w:lang w:val="ru-RU"/>
        </w:rPr>
      </w:pPr>
      <w:r w:rsidRPr="00C60E50">
        <w:rPr>
          <w:lang w:val="ru-RU"/>
        </w:rPr>
        <w:t>Электронные</w:t>
      </w:r>
      <w:r w:rsidRPr="00C60E50">
        <w:rPr>
          <w:spacing w:val="-5"/>
          <w:lang w:val="ru-RU"/>
        </w:rPr>
        <w:t xml:space="preserve"> </w:t>
      </w:r>
      <w:r w:rsidRPr="00C60E50">
        <w:rPr>
          <w:lang w:val="ru-RU"/>
        </w:rPr>
        <w:t>ресурсы.</w:t>
      </w:r>
    </w:p>
    <w:p w:rsidR="007D6851" w:rsidRPr="00C60E50" w:rsidRDefault="007D6851">
      <w:pPr>
        <w:pStyle w:val="ListParagraph"/>
        <w:numPr>
          <w:ilvl w:val="0"/>
          <w:numId w:val="3"/>
        </w:numPr>
        <w:tabs>
          <w:tab w:val="left" w:pos="1136"/>
        </w:tabs>
        <w:spacing w:before="48" w:line="276" w:lineRule="auto"/>
        <w:ind w:right="342" w:firstLine="710"/>
        <w:jc w:val="left"/>
        <w:rPr>
          <w:sz w:val="28"/>
          <w:lang w:val="ru-RU"/>
        </w:rPr>
      </w:pPr>
      <w:hyperlink r:id="rId6">
        <w:r w:rsidRPr="00C60E50">
          <w:rPr>
            <w:sz w:val="28"/>
            <w:lang w:val="ru-RU"/>
          </w:rPr>
          <w:t>"</w:t>
        </w:r>
        <w:r>
          <w:rPr>
            <w:sz w:val="28"/>
          </w:rPr>
          <w:t>Sports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ru</w:t>
        </w:r>
        <w:r w:rsidRPr="00C60E50">
          <w:rPr>
            <w:sz w:val="28"/>
            <w:lang w:val="ru-RU"/>
          </w:rPr>
          <w:t>"</w:t>
        </w:r>
        <w:r w:rsidRPr="00C60E50">
          <w:rPr>
            <w:spacing w:val="4"/>
            <w:sz w:val="28"/>
            <w:lang w:val="ru-RU"/>
          </w:rPr>
          <w:t xml:space="preserve"> </w:t>
        </w:r>
        <w:r w:rsidRPr="00C60E50">
          <w:rPr>
            <w:sz w:val="28"/>
            <w:lang w:val="ru-RU"/>
          </w:rPr>
          <w:t>-</w:t>
        </w:r>
        <w:r w:rsidRPr="00C60E50">
          <w:rPr>
            <w:spacing w:val="5"/>
            <w:sz w:val="28"/>
            <w:lang w:val="ru-RU"/>
          </w:rPr>
          <w:t xml:space="preserve"> </w:t>
        </w:r>
        <w:r w:rsidRPr="00C60E50">
          <w:rPr>
            <w:sz w:val="28"/>
            <w:lang w:val="ru-RU"/>
          </w:rPr>
          <w:t>спортивный</w:t>
        </w:r>
        <w:r w:rsidRPr="00C60E50">
          <w:rPr>
            <w:spacing w:val="6"/>
            <w:sz w:val="28"/>
            <w:lang w:val="ru-RU"/>
          </w:rPr>
          <w:t xml:space="preserve"> </w:t>
        </w:r>
        <w:r w:rsidRPr="00C60E50">
          <w:rPr>
            <w:sz w:val="28"/>
            <w:lang w:val="ru-RU"/>
          </w:rPr>
          <w:t>портал</w:t>
        </w:r>
      </w:hyperlink>
      <w:r w:rsidRPr="00C60E50">
        <w:rPr>
          <w:sz w:val="28"/>
          <w:lang w:val="ru-RU"/>
        </w:rPr>
        <w:t>[Электронный</w:t>
      </w:r>
      <w:r w:rsidRPr="00C60E50">
        <w:rPr>
          <w:spacing w:val="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ресурс].</w:t>
      </w:r>
      <w:r w:rsidRPr="00C60E50">
        <w:rPr>
          <w:spacing w:val="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</w:t>
      </w:r>
      <w:r w:rsidRPr="00C60E50">
        <w:rPr>
          <w:spacing w:val="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Режим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доступа:</w:t>
      </w:r>
      <w:r w:rsidRPr="00C60E50">
        <w:rPr>
          <w:spacing w:val="-67"/>
          <w:sz w:val="28"/>
          <w:lang w:val="ru-RU"/>
        </w:rPr>
        <w:t xml:space="preserve"> </w:t>
      </w:r>
      <w:hyperlink r:id="rId7">
        <w:r>
          <w:rPr>
            <w:sz w:val="28"/>
          </w:rPr>
          <w:t>http</w:t>
        </w:r>
        <w:r w:rsidRPr="00C60E50">
          <w:rPr>
            <w:sz w:val="28"/>
            <w:lang w:val="ru-RU"/>
          </w:rPr>
          <w:t>://</w:t>
        </w:r>
        <w:r>
          <w:rPr>
            <w:sz w:val="28"/>
          </w:rPr>
          <w:t>www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sports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</w:p>
    <w:p w:rsidR="007D6851" w:rsidRPr="00C60E50" w:rsidRDefault="007D6851">
      <w:pPr>
        <w:pStyle w:val="ListParagraph"/>
        <w:numPr>
          <w:ilvl w:val="0"/>
          <w:numId w:val="3"/>
        </w:numPr>
        <w:tabs>
          <w:tab w:val="left" w:pos="1193"/>
        </w:tabs>
        <w:spacing w:before="3" w:line="276" w:lineRule="auto"/>
        <w:ind w:right="341" w:firstLine="710"/>
        <w:jc w:val="left"/>
        <w:rPr>
          <w:sz w:val="28"/>
          <w:lang w:val="ru-RU"/>
        </w:rPr>
      </w:pPr>
      <w:r>
        <w:rPr>
          <w:w w:val="95"/>
          <w:sz w:val="28"/>
        </w:rPr>
        <w:t>Slamdunk</w:t>
      </w:r>
      <w:r w:rsidRPr="00C60E50">
        <w:rPr>
          <w:w w:val="95"/>
          <w:sz w:val="28"/>
          <w:lang w:val="ru-RU"/>
        </w:rPr>
        <w:t>.</w:t>
      </w:r>
      <w:r>
        <w:rPr>
          <w:w w:val="95"/>
          <w:sz w:val="28"/>
        </w:rPr>
        <w:t>ru</w:t>
      </w:r>
      <w:r w:rsidRPr="00C60E50">
        <w:rPr>
          <w:spacing w:val="33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-</w:t>
      </w:r>
      <w:r w:rsidRPr="00C60E50">
        <w:rPr>
          <w:spacing w:val="29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здесь</w:t>
      </w:r>
      <w:r w:rsidRPr="00C60E50">
        <w:rPr>
          <w:spacing w:val="28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живет</w:t>
      </w:r>
      <w:r w:rsidRPr="00C60E50">
        <w:rPr>
          <w:spacing w:val="28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баскетбол</w:t>
      </w:r>
      <w:r w:rsidRPr="00C60E50">
        <w:rPr>
          <w:spacing w:val="32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[Электронный</w:t>
      </w:r>
      <w:r w:rsidRPr="00C60E50">
        <w:rPr>
          <w:spacing w:val="31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ресурс].</w:t>
      </w:r>
      <w:r w:rsidRPr="00C60E50">
        <w:rPr>
          <w:spacing w:val="49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–</w:t>
      </w:r>
      <w:r w:rsidRPr="00C60E50">
        <w:rPr>
          <w:spacing w:val="33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Режим</w:t>
      </w:r>
      <w:r w:rsidRPr="00C60E50">
        <w:rPr>
          <w:spacing w:val="33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доступа:</w:t>
      </w:r>
      <w:r w:rsidRPr="00C60E50">
        <w:rPr>
          <w:spacing w:val="-63"/>
          <w:w w:val="95"/>
          <w:sz w:val="28"/>
          <w:lang w:val="ru-RU"/>
        </w:rPr>
        <w:t xml:space="preserve"> </w:t>
      </w:r>
      <w:hyperlink r:id="rId8">
        <w:r>
          <w:rPr>
            <w:sz w:val="28"/>
          </w:rPr>
          <w:t>http</w:t>
        </w:r>
        <w:r w:rsidRPr="00C60E50">
          <w:rPr>
            <w:sz w:val="28"/>
            <w:lang w:val="ru-RU"/>
          </w:rPr>
          <w:t>://</w:t>
        </w:r>
        <w:r>
          <w:rPr>
            <w:sz w:val="28"/>
          </w:rPr>
          <w:t>www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slamdunk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</w:p>
    <w:p w:rsidR="007D6851" w:rsidRPr="00C60E50" w:rsidRDefault="007D6851">
      <w:pPr>
        <w:pStyle w:val="ListParagraph"/>
        <w:numPr>
          <w:ilvl w:val="0"/>
          <w:numId w:val="3"/>
        </w:numPr>
        <w:tabs>
          <w:tab w:val="left" w:pos="1289"/>
        </w:tabs>
        <w:spacing w:line="276" w:lineRule="auto"/>
        <w:ind w:right="343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Мир</w:t>
      </w:r>
      <w:r w:rsidRPr="00C60E50">
        <w:rPr>
          <w:spacing w:val="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спорта</w:t>
      </w:r>
      <w:r w:rsidRPr="00C60E50">
        <w:rPr>
          <w:spacing w:val="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[Электронный</w:t>
      </w:r>
      <w:r w:rsidRPr="00C60E50">
        <w:rPr>
          <w:spacing w:val="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ресурс].</w:t>
      </w:r>
      <w:r w:rsidRPr="00C60E50">
        <w:rPr>
          <w:spacing w:val="1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</w:t>
      </w:r>
      <w:r w:rsidRPr="00C60E50">
        <w:rPr>
          <w:spacing w:val="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Режим</w:t>
      </w:r>
      <w:r w:rsidRPr="00C60E50">
        <w:rPr>
          <w:spacing w:val="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доступа:</w:t>
      </w:r>
      <w:r w:rsidRPr="00C60E50">
        <w:rPr>
          <w:spacing w:val="9"/>
          <w:sz w:val="28"/>
          <w:lang w:val="ru-RU"/>
        </w:rPr>
        <w:t xml:space="preserve"> </w:t>
      </w:r>
      <w:r>
        <w:rPr>
          <w:sz w:val="28"/>
        </w:rPr>
        <w:t>http</w:t>
      </w:r>
      <w:r w:rsidRPr="00C60E50">
        <w:rPr>
          <w:sz w:val="28"/>
          <w:lang w:val="ru-RU"/>
        </w:rPr>
        <w:t>://</w:t>
      </w:r>
      <w:r>
        <w:rPr>
          <w:sz w:val="28"/>
        </w:rPr>
        <w:t>www</w:t>
      </w:r>
      <w:r w:rsidRPr="00C60E50">
        <w:rPr>
          <w:sz w:val="28"/>
          <w:lang w:val="ru-RU"/>
        </w:rPr>
        <w:t>.</w:t>
      </w:r>
      <w:r>
        <w:rPr>
          <w:sz w:val="28"/>
        </w:rPr>
        <w:t>world</w:t>
      </w:r>
      <w:r w:rsidRPr="00C60E50">
        <w:rPr>
          <w:sz w:val="28"/>
          <w:lang w:val="ru-RU"/>
        </w:rPr>
        <w:t>-</w:t>
      </w:r>
      <w:r w:rsidRPr="00C60E50">
        <w:rPr>
          <w:spacing w:val="-67"/>
          <w:sz w:val="28"/>
          <w:lang w:val="ru-RU"/>
        </w:rPr>
        <w:t xml:space="preserve"> </w:t>
      </w:r>
      <w:r>
        <w:rPr>
          <w:sz w:val="28"/>
        </w:rPr>
        <w:t>sport</w:t>
      </w:r>
      <w:r w:rsidRPr="00C60E50">
        <w:rPr>
          <w:sz w:val="28"/>
          <w:lang w:val="ru-RU"/>
        </w:rPr>
        <w:t>.</w:t>
      </w:r>
      <w:r>
        <w:rPr>
          <w:sz w:val="28"/>
        </w:rPr>
        <w:t>org</w:t>
      </w:r>
    </w:p>
    <w:p w:rsidR="007D6851" w:rsidRPr="00C60E50" w:rsidRDefault="007D6851">
      <w:pPr>
        <w:pStyle w:val="ListParagraph"/>
        <w:numPr>
          <w:ilvl w:val="0"/>
          <w:numId w:val="3"/>
        </w:numPr>
        <w:tabs>
          <w:tab w:val="left" w:pos="1659"/>
          <w:tab w:val="left" w:pos="3697"/>
          <w:tab w:val="left" w:pos="5941"/>
          <w:tab w:val="left" w:pos="7420"/>
          <w:tab w:val="left" w:pos="8083"/>
          <w:tab w:val="left" w:pos="9402"/>
        </w:tabs>
        <w:spacing w:line="276" w:lineRule="auto"/>
        <w:ind w:right="342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Консультант</w:t>
      </w:r>
      <w:r w:rsidRPr="00C60E50">
        <w:rPr>
          <w:sz w:val="28"/>
          <w:lang w:val="ru-RU"/>
        </w:rPr>
        <w:tab/>
        <w:t>[Электронный</w:t>
      </w:r>
      <w:r w:rsidRPr="00C60E50">
        <w:rPr>
          <w:sz w:val="28"/>
          <w:lang w:val="ru-RU"/>
        </w:rPr>
        <w:tab/>
        <w:t>ресурс].</w:t>
      </w:r>
      <w:r w:rsidRPr="00C60E50">
        <w:rPr>
          <w:sz w:val="28"/>
          <w:lang w:val="ru-RU"/>
        </w:rPr>
        <w:tab/>
        <w:t>–</w:t>
      </w:r>
      <w:r w:rsidRPr="00C60E50">
        <w:rPr>
          <w:sz w:val="28"/>
          <w:lang w:val="ru-RU"/>
        </w:rPr>
        <w:tab/>
        <w:t>Режим</w:t>
      </w:r>
      <w:r w:rsidRPr="00C60E50">
        <w:rPr>
          <w:sz w:val="28"/>
          <w:lang w:val="ru-RU"/>
        </w:rPr>
        <w:tab/>
      </w:r>
      <w:r w:rsidRPr="00C60E50">
        <w:rPr>
          <w:spacing w:val="-1"/>
          <w:sz w:val="28"/>
          <w:lang w:val="ru-RU"/>
        </w:rPr>
        <w:t>доступа:</w:t>
      </w:r>
      <w:r w:rsidRPr="00C60E50">
        <w:rPr>
          <w:spacing w:val="-67"/>
          <w:sz w:val="28"/>
          <w:lang w:val="ru-RU"/>
        </w:rPr>
        <w:t xml:space="preserve"> </w:t>
      </w:r>
      <w:hyperlink r:id="rId9">
        <w:r>
          <w:rPr>
            <w:sz w:val="28"/>
          </w:rPr>
          <w:t>http</w:t>
        </w:r>
        <w:r w:rsidRPr="00C60E50">
          <w:rPr>
            <w:sz w:val="28"/>
            <w:lang w:val="ru-RU"/>
          </w:rPr>
          <w:t>://</w:t>
        </w:r>
        <w:r>
          <w:rPr>
            <w:sz w:val="28"/>
          </w:rPr>
          <w:t>www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consultant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</w:p>
    <w:p w:rsidR="007D6851" w:rsidRPr="00C60E50" w:rsidRDefault="007D6851">
      <w:pPr>
        <w:pStyle w:val="ListParagraph"/>
        <w:numPr>
          <w:ilvl w:val="0"/>
          <w:numId w:val="3"/>
        </w:numPr>
        <w:tabs>
          <w:tab w:val="left" w:pos="1188"/>
        </w:tabs>
        <w:spacing w:line="278" w:lineRule="auto"/>
        <w:ind w:right="342" w:firstLine="710"/>
        <w:jc w:val="left"/>
        <w:rPr>
          <w:sz w:val="28"/>
          <w:lang w:val="ru-RU"/>
        </w:rPr>
      </w:pPr>
      <w:r w:rsidRPr="00C60E50">
        <w:rPr>
          <w:w w:val="95"/>
          <w:sz w:val="28"/>
          <w:lang w:val="ru-RU"/>
        </w:rPr>
        <w:t>Министерство</w:t>
      </w:r>
      <w:r w:rsidRPr="00C60E50">
        <w:rPr>
          <w:spacing w:val="33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спорта</w:t>
      </w:r>
      <w:r w:rsidRPr="00C60E50">
        <w:rPr>
          <w:spacing w:val="35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Российской</w:t>
      </w:r>
      <w:r w:rsidRPr="00C60E50">
        <w:rPr>
          <w:spacing w:val="34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Федерации</w:t>
      </w:r>
      <w:r w:rsidRPr="00C60E50">
        <w:rPr>
          <w:spacing w:val="33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[Электронный</w:t>
      </w:r>
      <w:r w:rsidRPr="00C60E50">
        <w:rPr>
          <w:spacing w:val="43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ресурс].</w:t>
      </w:r>
      <w:r w:rsidRPr="00C60E50">
        <w:rPr>
          <w:spacing w:val="59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–</w:t>
      </w:r>
      <w:r w:rsidRPr="00C60E50">
        <w:rPr>
          <w:spacing w:val="33"/>
          <w:w w:val="95"/>
          <w:sz w:val="28"/>
          <w:lang w:val="ru-RU"/>
        </w:rPr>
        <w:t xml:space="preserve"> </w:t>
      </w:r>
      <w:r w:rsidRPr="00C60E50">
        <w:rPr>
          <w:w w:val="95"/>
          <w:sz w:val="28"/>
          <w:lang w:val="ru-RU"/>
        </w:rPr>
        <w:t>Режим</w:t>
      </w:r>
      <w:r w:rsidRPr="00C60E50">
        <w:rPr>
          <w:spacing w:val="1"/>
          <w:w w:val="9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доступа:</w:t>
      </w:r>
      <w:r w:rsidRPr="00C60E50">
        <w:rPr>
          <w:spacing w:val="-3"/>
          <w:sz w:val="28"/>
          <w:lang w:val="ru-RU"/>
        </w:rPr>
        <w:t xml:space="preserve"> </w:t>
      </w:r>
      <w:hyperlink r:id="rId10">
        <w:r>
          <w:rPr>
            <w:sz w:val="28"/>
          </w:rPr>
          <w:t>http</w:t>
        </w:r>
        <w:r w:rsidRPr="00C60E50">
          <w:rPr>
            <w:sz w:val="28"/>
            <w:lang w:val="ru-RU"/>
          </w:rPr>
          <w:t>://</w:t>
        </w:r>
        <w:r>
          <w:rPr>
            <w:sz w:val="28"/>
          </w:rPr>
          <w:t>www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minsport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gov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</w:p>
    <w:p w:rsidR="007D6851" w:rsidRPr="00C60E50" w:rsidRDefault="007D6851">
      <w:pPr>
        <w:pStyle w:val="ListParagraph"/>
        <w:numPr>
          <w:ilvl w:val="0"/>
          <w:numId w:val="3"/>
        </w:numPr>
        <w:tabs>
          <w:tab w:val="left" w:pos="1208"/>
        </w:tabs>
        <w:spacing w:line="276" w:lineRule="auto"/>
        <w:ind w:left="923" w:right="1585" w:firstLine="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Российская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федерация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баскетбола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[Электронный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ресурс].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Режим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доступа:</w:t>
      </w:r>
      <w:r w:rsidRPr="00C60E50">
        <w:rPr>
          <w:spacing w:val="-3"/>
          <w:sz w:val="28"/>
          <w:lang w:val="ru-RU"/>
        </w:rPr>
        <w:t xml:space="preserve"> </w:t>
      </w:r>
      <w:hyperlink r:id="rId11">
        <w:r>
          <w:rPr>
            <w:sz w:val="28"/>
          </w:rPr>
          <w:t>http</w:t>
        </w:r>
        <w:r w:rsidRPr="00C60E50">
          <w:rPr>
            <w:sz w:val="28"/>
            <w:lang w:val="ru-RU"/>
          </w:rPr>
          <w:t>://</w:t>
        </w:r>
        <w:r>
          <w:rPr>
            <w:sz w:val="28"/>
          </w:rPr>
          <w:t>russiabasket</w:t>
        </w:r>
        <w:r w:rsidRPr="00C60E50">
          <w:rPr>
            <w:sz w:val="28"/>
            <w:lang w:val="ru-RU"/>
          </w:rPr>
          <w:t>.</w:t>
        </w:r>
        <w:r>
          <w:rPr>
            <w:sz w:val="28"/>
          </w:rPr>
          <w:t>ru</w:t>
        </w:r>
      </w:hyperlink>
    </w:p>
    <w:p w:rsidR="007D6851" w:rsidRDefault="007D6851">
      <w:pPr>
        <w:pStyle w:val="BodyText"/>
        <w:spacing w:line="321" w:lineRule="exact"/>
        <w:ind w:left="923"/>
        <w:jc w:val="left"/>
      </w:pPr>
      <w:r>
        <w:t>Используемая</w:t>
      </w:r>
      <w:r>
        <w:rPr>
          <w:spacing w:val="-7"/>
        </w:rPr>
        <w:t xml:space="preserve"> </w:t>
      </w:r>
      <w:r>
        <w:t>литература.</w:t>
      </w:r>
    </w:p>
    <w:p w:rsidR="007D6851" w:rsidRDefault="007D6851">
      <w:pPr>
        <w:pStyle w:val="ListParagraph"/>
        <w:numPr>
          <w:ilvl w:val="0"/>
          <w:numId w:val="2"/>
        </w:numPr>
        <w:tabs>
          <w:tab w:val="left" w:pos="1202"/>
        </w:tabs>
        <w:spacing w:before="42" w:line="276" w:lineRule="auto"/>
        <w:ind w:right="348" w:firstLine="710"/>
        <w:jc w:val="left"/>
        <w:rPr>
          <w:sz w:val="28"/>
        </w:rPr>
      </w:pPr>
      <w:r w:rsidRPr="00C60E50">
        <w:rPr>
          <w:sz w:val="28"/>
          <w:lang w:val="ru-RU"/>
        </w:rPr>
        <w:t>Анискина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С.Н.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Методика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обучения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тактике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игры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баскетбол: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метод,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разраб./</w:t>
      </w:r>
      <w:r w:rsidRPr="00C60E50">
        <w:rPr>
          <w:spacing w:val="-67"/>
          <w:sz w:val="28"/>
          <w:lang w:val="ru-RU"/>
        </w:rPr>
        <w:t xml:space="preserve"> </w:t>
      </w:r>
      <w:r>
        <w:rPr>
          <w:sz w:val="28"/>
        </w:rPr>
        <w:t>С.Н.</w:t>
      </w:r>
      <w:r>
        <w:rPr>
          <w:spacing w:val="3"/>
          <w:sz w:val="28"/>
        </w:rPr>
        <w:t xml:space="preserve"> </w:t>
      </w:r>
      <w:r>
        <w:rPr>
          <w:sz w:val="28"/>
        </w:rPr>
        <w:t>Анискина.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ГЦОЛИФК,</w:t>
      </w:r>
      <w:r>
        <w:rPr>
          <w:spacing w:val="3"/>
          <w:sz w:val="28"/>
        </w:rPr>
        <w:t xml:space="preserve"> </w:t>
      </w:r>
      <w:r>
        <w:rPr>
          <w:sz w:val="28"/>
        </w:rPr>
        <w:t>1991.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38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433"/>
        </w:tabs>
        <w:spacing w:line="278" w:lineRule="auto"/>
        <w:ind w:right="341" w:firstLine="710"/>
        <w:rPr>
          <w:sz w:val="28"/>
          <w:lang w:val="ru-RU"/>
        </w:rPr>
      </w:pPr>
      <w:r w:rsidRPr="00C60E50">
        <w:rPr>
          <w:sz w:val="28"/>
          <w:lang w:val="ru-RU"/>
        </w:rPr>
        <w:t>Баскетбол.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Поурочная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учебная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программа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детско-юношеских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спортивных школ и специализированных детско- юношеских школ олимпийского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резерва/ Под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редакцией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Ю.Д.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Железняка.</w:t>
      </w:r>
      <w:r w:rsidRPr="00C60E50">
        <w:rPr>
          <w:spacing w:val="1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М.,</w:t>
      </w:r>
      <w:r w:rsidRPr="00C60E50">
        <w:rPr>
          <w:spacing w:val="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1984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327"/>
        </w:tabs>
        <w:spacing w:line="276" w:lineRule="auto"/>
        <w:ind w:right="338" w:firstLine="710"/>
        <w:rPr>
          <w:sz w:val="28"/>
          <w:lang w:val="ru-RU"/>
        </w:rPr>
      </w:pPr>
      <w:r w:rsidRPr="00C60E50">
        <w:rPr>
          <w:sz w:val="28"/>
          <w:lang w:val="ru-RU"/>
        </w:rPr>
        <w:t>Баскетбол.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Примерная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программа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спортивной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подготовки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для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детско-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юношеских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школ,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специализированных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детско-юношеских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школ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олимпийского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резерва/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Ю.Д.Железняк.</w:t>
      </w:r>
      <w:r w:rsidRPr="00C60E50">
        <w:rPr>
          <w:spacing w:val="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М.: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Советский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2004.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100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202"/>
        </w:tabs>
        <w:spacing w:line="320" w:lineRule="exact"/>
        <w:ind w:left="1201"/>
        <w:rPr>
          <w:sz w:val="28"/>
          <w:lang w:val="ru-RU"/>
        </w:rPr>
      </w:pPr>
      <w:r w:rsidRPr="00C60E50">
        <w:rPr>
          <w:sz w:val="28"/>
          <w:lang w:val="ru-RU"/>
        </w:rPr>
        <w:t>Баула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Н.П.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Баскетбол: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Тактика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игры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5-6</w:t>
      </w:r>
      <w:r w:rsidRPr="00C60E50">
        <w:rPr>
          <w:spacing w:val="-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классы/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Н.П.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Баула,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В.И.</w:t>
      </w:r>
      <w:r w:rsidRPr="00C60E50">
        <w:rPr>
          <w:spacing w:val="-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Кучеренко.</w:t>
      </w:r>
    </w:p>
    <w:p w:rsidR="007D6851" w:rsidRDefault="007D6851">
      <w:pPr>
        <w:pStyle w:val="ListParagraph"/>
        <w:numPr>
          <w:ilvl w:val="0"/>
          <w:numId w:val="18"/>
        </w:numPr>
        <w:tabs>
          <w:tab w:val="left" w:pos="377"/>
        </w:tabs>
        <w:spacing w:before="40"/>
        <w:ind w:left="376" w:hanging="164"/>
        <w:rPr>
          <w:sz w:val="28"/>
        </w:rPr>
      </w:pPr>
      <w:r>
        <w:rPr>
          <w:sz w:val="28"/>
        </w:rPr>
        <w:t>М.:</w:t>
      </w:r>
      <w:r>
        <w:rPr>
          <w:spacing w:val="-7"/>
          <w:sz w:val="28"/>
        </w:rPr>
        <w:t xml:space="preserve"> </w:t>
      </w:r>
      <w:r>
        <w:rPr>
          <w:sz w:val="28"/>
        </w:rPr>
        <w:t>Чистые пруды,</w:t>
      </w:r>
      <w:r>
        <w:rPr>
          <w:spacing w:val="1"/>
          <w:sz w:val="28"/>
        </w:rPr>
        <w:t xml:space="preserve"> </w:t>
      </w:r>
      <w:r>
        <w:rPr>
          <w:sz w:val="28"/>
        </w:rPr>
        <w:t>2005.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32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303"/>
        </w:tabs>
        <w:spacing w:before="52" w:line="276" w:lineRule="auto"/>
        <w:ind w:right="358" w:firstLine="710"/>
        <w:rPr>
          <w:sz w:val="28"/>
          <w:lang w:val="ru-RU"/>
        </w:rPr>
      </w:pPr>
      <w:r w:rsidRPr="00C60E50">
        <w:rPr>
          <w:sz w:val="28"/>
          <w:lang w:val="ru-RU"/>
        </w:rPr>
        <w:t>Верхошанский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Ю.В.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Программирование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организация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тренировочного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процесса/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Ю.В.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Верхошанский.</w:t>
      </w:r>
      <w:r w:rsidRPr="00C60E50">
        <w:rPr>
          <w:spacing w:val="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М.: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Физкультура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спорт,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1985.</w:t>
      </w:r>
      <w:r w:rsidRPr="00C60E50">
        <w:rPr>
          <w:spacing w:val="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176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231"/>
        </w:tabs>
        <w:spacing w:line="276" w:lineRule="auto"/>
        <w:ind w:right="343" w:firstLine="710"/>
        <w:rPr>
          <w:sz w:val="28"/>
          <w:lang w:val="ru-RU"/>
        </w:rPr>
      </w:pPr>
      <w:r w:rsidRPr="00C60E50">
        <w:rPr>
          <w:sz w:val="28"/>
          <w:lang w:val="ru-RU"/>
        </w:rPr>
        <w:t>Вуден Д.Р. Современный баскетбол/ сокр. пер. с англ. - М.: Физкультура и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1987.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-254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231"/>
        </w:tabs>
        <w:spacing w:line="276" w:lineRule="auto"/>
        <w:ind w:right="360" w:firstLine="710"/>
        <w:rPr>
          <w:sz w:val="28"/>
          <w:lang w:val="ru-RU"/>
        </w:rPr>
      </w:pPr>
      <w:r w:rsidRPr="00C60E50">
        <w:rPr>
          <w:sz w:val="28"/>
          <w:lang w:val="ru-RU"/>
        </w:rPr>
        <w:t>Гатмен Б. Все о тренировке юного баскетболиста/ Б. Гатмен, Т. Финнеган/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пер.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англ.Т.А.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Бобровой.</w:t>
      </w:r>
      <w:r w:rsidRPr="00C60E50">
        <w:rPr>
          <w:spacing w:val="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 М.: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АСТ: Астрель,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2007.</w:t>
      </w:r>
      <w:r w:rsidRPr="00C60E50">
        <w:rPr>
          <w:spacing w:val="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303 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317"/>
        </w:tabs>
        <w:spacing w:line="276" w:lineRule="auto"/>
        <w:ind w:right="350" w:firstLine="710"/>
        <w:rPr>
          <w:sz w:val="28"/>
          <w:lang w:val="ru-RU"/>
        </w:rPr>
      </w:pPr>
      <w:r w:rsidRPr="00C60E50">
        <w:rPr>
          <w:sz w:val="28"/>
          <w:lang w:val="ru-RU"/>
        </w:rPr>
        <w:t>Гомельский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А.Я.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Секреты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мастерства,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1000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баскетбольных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упражнений/ А.Я.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Гомельский.</w:t>
      </w:r>
      <w:r w:rsidRPr="00C60E50">
        <w:rPr>
          <w:spacing w:val="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 М.: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Гранд,</w:t>
      </w:r>
      <w:r w:rsidRPr="00C60E50">
        <w:rPr>
          <w:spacing w:val="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1997.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224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404"/>
        </w:tabs>
        <w:spacing w:before="1" w:line="276" w:lineRule="auto"/>
        <w:ind w:right="355" w:firstLine="710"/>
        <w:rPr>
          <w:sz w:val="28"/>
          <w:lang w:val="ru-RU"/>
        </w:rPr>
      </w:pPr>
      <w:r w:rsidRPr="00C60E50">
        <w:rPr>
          <w:sz w:val="28"/>
          <w:lang w:val="ru-RU"/>
        </w:rPr>
        <w:t>Гомельский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А.Я.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Энциклопедия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баскетбола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Гомельского/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А.Я.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Гомельский.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 М.:</w:t>
      </w:r>
      <w:r w:rsidRPr="00C60E50">
        <w:rPr>
          <w:spacing w:val="-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Гранд,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2002.</w:t>
      </w:r>
      <w:r w:rsidRPr="00C60E50">
        <w:rPr>
          <w:spacing w:val="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- 352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341"/>
        </w:tabs>
        <w:spacing w:line="276" w:lineRule="auto"/>
        <w:ind w:right="346" w:firstLine="710"/>
        <w:rPr>
          <w:sz w:val="28"/>
          <w:lang w:val="ru-RU"/>
        </w:rPr>
      </w:pPr>
      <w:r w:rsidRPr="00C60E50">
        <w:rPr>
          <w:sz w:val="28"/>
          <w:lang w:val="ru-RU"/>
        </w:rPr>
        <w:t>Грошев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А.М.</w:t>
      </w:r>
      <w:r w:rsidRPr="00C60E50">
        <w:rPr>
          <w:spacing w:val="-1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Обеспечение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надежности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бросков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мяча</w:t>
      </w:r>
      <w:r w:rsidRPr="00C60E50">
        <w:rPr>
          <w:spacing w:val="-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-1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баскетболе:</w:t>
      </w:r>
      <w:r w:rsidRPr="00C60E50">
        <w:rPr>
          <w:spacing w:val="-1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автореф.</w:t>
      </w:r>
      <w:r w:rsidRPr="00C60E50">
        <w:rPr>
          <w:spacing w:val="-6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дисс.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канд.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пед.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наук/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А.М.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Грошев.</w:t>
      </w:r>
      <w:r w:rsidRPr="00C60E50">
        <w:rPr>
          <w:spacing w:val="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Малаховка,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2005.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23 с.</w:t>
      </w:r>
    </w:p>
    <w:p w:rsidR="007D6851" w:rsidRDefault="007D6851">
      <w:pPr>
        <w:pStyle w:val="ListParagraph"/>
        <w:numPr>
          <w:ilvl w:val="0"/>
          <w:numId w:val="2"/>
        </w:numPr>
        <w:tabs>
          <w:tab w:val="left" w:pos="1380"/>
        </w:tabs>
        <w:spacing w:line="276" w:lineRule="auto"/>
        <w:ind w:right="355" w:firstLine="710"/>
        <w:rPr>
          <w:sz w:val="28"/>
        </w:rPr>
      </w:pPr>
      <w:r w:rsidRPr="00C60E50">
        <w:rPr>
          <w:sz w:val="28"/>
          <w:lang w:val="ru-RU"/>
        </w:rPr>
        <w:t>Губа В.П. Особенности отбора в баскетболе/ В.П. Губа, С.Г. Фомин, СВ.</w:t>
      </w:r>
      <w:r w:rsidRPr="00C60E50">
        <w:rPr>
          <w:spacing w:val="1"/>
          <w:sz w:val="28"/>
          <w:lang w:val="ru-RU"/>
        </w:rPr>
        <w:t xml:space="preserve"> </w:t>
      </w:r>
      <w:r>
        <w:rPr>
          <w:sz w:val="28"/>
        </w:rPr>
        <w:t>Чернов.</w:t>
      </w:r>
      <w:r>
        <w:rPr>
          <w:spacing w:val="4"/>
          <w:sz w:val="28"/>
        </w:rPr>
        <w:t xml:space="preserve"> </w:t>
      </w:r>
      <w:r>
        <w:rPr>
          <w:sz w:val="28"/>
        </w:rPr>
        <w:t>- М.:</w:t>
      </w:r>
      <w:r>
        <w:rPr>
          <w:spacing w:val="-5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2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4"/>
          <w:sz w:val="28"/>
        </w:rPr>
        <w:t xml:space="preserve"> </w:t>
      </w:r>
      <w:r>
        <w:rPr>
          <w:sz w:val="28"/>
        </w:rPr>
        <w:t>2006.</w:t>
      </w:r>
      <w:r>
        <w:rPr>
          <w:spacing w:val="8"/>
          <w:sz w:val="28"/>
        </w:rPr>
        <w:t xml:space="preserve"> </w:t>
      </w:r>
      <w:r>
        <w:rPr>
          <w:sz w:val="28"/>
        </w:rPr>
        <w:t>-144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351"/>
        </w:tabs>
        <w:spacing w:line="278" w:lineRule="auto"/>
        <w:ind w:right="344" w:firstLine="710"/>
        <w:rPr>
          <w:sz w:val="28"/>
          <w:lang w:val="ru-RU"/>
        </w:rPr>
      </w:pPr>
      <w:r w:rsidRPr="00C60E50">
        <w:rPr>
          <w:sz w:val="28"/>
          <w:lang w:val="ru-RU"/>
        </w:rPr>
        <w:t>Лосева И.В. Методика специальной подготовки к СД баскетболистов 17-21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года при переходе в команды высшей лиги: автореферат диссертации на соискание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ученой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степени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канд.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пед.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наук/И.В.Лосева.</w:t>
      </w:r>
      <w:r w:rsidRPr="00C60E50">
        <w:rPr>
          <w:spacing w:val="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 Волгоград,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1997.</w:t>
      </w:r>
      <w:r w:rsidRPr="00C60E50">
        <w:rPr>
          <w:spacing w:val="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 24 с.</w:t>
      </w:r>
    </w:p>
    <w:p w:rsidR="007D6851" w:rsidRPr="00C60E50" w:rsidRDefault="007D6851">
      <w:pPr>
        <w:spacing w:line="278" w:lineRule="auto"/>
        <w:jc w:val="both"/>
        <w:rPr>
          <w:sz w:val="28"/>
          <w:lang w:val="ru-RU"/>
        </w:rPr>
        <w:sectPr w:rsidR="007D6851" w:rsidRPr="00C60E50">
          <w:pgSz w:w="11910" w:h="16840"/>
          <w:pgMar w:top="260" w:right="220" w:bottom="280" w:left="920" w:header="720" w:footer="720" w:gutter="0"/>
          <w:cols w:space="720"/>
        </w:sectPr>
      </w:pPr>
    </w:p>
    <w:p w:rsidR="007D6851" w:rsidRDefault="007D6851">
      <w:pPr>
        <w:pStyle w:val="ListParagraph"/>
        <w:numPr>
          <w:ilvl w:val="0"/>
          <w:numId w:val="2"/>
        </w:numPr>
        <w:tabs>
          <w:tab w:val="left" w:pos="1472"/>
          <w:tab w:val="left" w:pos="9744"/>
        </w:tabs>
        <w:spacing w:before="69" w:line="278" w:lineRule="auto"/>
        <w:ind w:right="334" w:firstLine="710"/>
        <w:jc w:val="left"/>
        <w:rPr>
          <w:sz w:val="28"/>
        </w:rPr>
      </w:pPr>
      <w:r w:rsidRPr="00C60E50">
        <w:rPr>
          <w:sz w:val="28"/>
          <w:lang w:val="ru-RU"/>
        </w:rPr>
        <w:t>Нестеровский</w:t>
      </w:r>
      <w:r w:rsidRPr="00C60E50">
        <w:rPr>
          <w:spacing w:val="11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Д.И.</w:t>
      </w:r>
      <w:r w:rsidRPr="00C60E50">
        <w:rPr>
          <w:spacing w:val="11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Баскетбол:</w:t>
      </w:r>
      <w:r w:rsidRPr="00C60E50">
        <w:rPr>
          <w:spacing w:val="11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Теория</w:t>
      </w:r>
      <w:r w:rsidRPr="00C60E50">
        <w:rPr>
          <w:spacing w:val="11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11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методика</w:t>
      </w:r>
      <w:r w:rsidRPr="00C60E50">
        <w:rPr>
          <w:spacing w:val="11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обучения</w:t>
      </w:r>
      <w:r w:rsidRPr="00C60E50">
        <w:rPr>
          <w:sz w:val="28"/>
          <w:lang w:val="ru-RU"/>
        </w:rPr>
        <w:tab/>
        <w:t>-</w:t>
      </w:r>
      <w:r w:rsidRPr="00C60E50">
        <w:rPr>
          <w:spacing w:val="3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М.: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Издательский центр</w:t>
      </w:r>
      <w:r w:rsidRPr="00C60E50">
        <w:rPr>
          <w:spacing w:val="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«Академия»,</w:t>
      </w:r>
      <w:r w:rsidRPr="00C60E50">
        <w:rPr>
          <w:spacing w:val="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 xml:space="preserve">2006.- </w:t>
      </w:r>
      <w:r>
        <w:rPr>
          <w:sz w:val="28"/>
        </w:rPr>
        <w:t>336 с.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437"/>
        </w:tabs>
        <w:spacing w:line="276" w:lineRule="auto"/>
        <w:ind w:right="356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Приказ</w:t>
      </w:r>
      <w:r w:rsidRPr="00C60E50">
        <w:rPr>
          <w:spacing w:val="1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Министерства</w:t>
      </w:r>
      <w:r w:rsidRPr="00C60E50">
        <w:rPr>
          <w:spacing w:val="1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России</w:t>
      </w:r>
      <w:r w:rsidRPr="00C60E50">
        <w:rPr>
          <w:spacing w:val="1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</w:t>
      </w:r>
      <w:r w:rsidRPr="00C60E50">
        <w:rPr>
          <w:spacing w:val="2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10.04.2013</w:t>
      </w:r>
      <w:r w:rsidRPr="00C60E50">
        <w:rPr>
          <w:spacing w:val="1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№</w:t>
      </w:r>
      <w:r w:rsidRPr="00C60E50">
        <w:rPr>
          <w:spacing w:val="1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114</w:t>
      </w:r>
      <w:r w:rsidRPr="00C60E50">
        <w:rPr>
          <w:spacing w:val="2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«Об</w:t>
      </w:r>
      <w:r w:rsidRPr="00C60E50">
        <w:rPr>
          <w:spacing w:val="2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утверждении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Федерального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стандарта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спортивной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подготовки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</w:t>
      </w:r>
      <w:r w:rsidRPr="00C60E50">
        <w:rPr>
          <w:spacing w:val="-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виду</w:t>
      </w:r>
      <w:r w:rsidRPr="00C60E50">
        <w:rPr>
          <w:spacing w:val="-6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спорта</w:t>
      </w:r>
      <w:r w:rsidRPr="00C60E50">
        <w:rPr>
          <w:spacing w:val="-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баскетбол».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370"/>
        </w:tabs>
        <w:spacing w:line="321" w:lineRule="exact"/>
        <w:ind w:left="1369" w:hanging="447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Приказ</w:t>
      </w:r>
      <w:r w:rsidRPr="00C60E50">
        <w:rPr>
          <w:spacing w:val="2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Министерства</w:t>
      </w:r>
      <w:r w:rsidRPr="00C60E50">
        <w:rPr>
          <w:spacing w:val="2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спорта</w:t>
      </w:r>
      <w:r w:rsidRPr="00C60E50">
        <w:rPr>
          <w:spacing w:val="2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Российской</w:t>
      </w:r>
      <w:r w:rsidRPr="00C60E50">
        <w:rPr>
          <w:spacing w:val="1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Федерации</w:t>
      </w:r>
      <w:r w:rsidRPr="00C60E50">
        <w:rPr>
          <w:spacing w:val="1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</w:t>
      </w:r>
      <w:r w:rsidRPr="00C60E50">
        <w:rPr>
          <w:spacing w:val="1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13.09.2013</w:t>
      </w:r>
      <w:r w:rsidRPr="00C60E50">
        <w:rPr>
          <w:spacing w:val="1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№</w:t>
      </w:r>
      <w:r w:rsidRPr="00C60E50">
        <w:rPr>
          <w:spacing w:val="1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730</w:t>
      </w:r>
    </w:p>
    <w:p w:rsidR="007D6851" w:rsidRPr="00C60E50" w:rsidRDefault="007D6851">
      <w:pPr>
        <w:pStyle w:val="BodyText"/>
        <w:tabs>
          <w:tab w:val="left" w:pos="2443"/>
          <w:tab w:val="left" w:pos="4439"/>
          <w:tab w:val="left" w:pos="6310"/>
          <w:tab w:val="left" w:pos="8412"/>
        </w:tabs>
        <w:spacing w:before="46" w:line="276" w:lineRule="auto"/>
        <w:ind w:right="349"/>
        <w:rPr>
          <w:lang w:val="ru-RU"/>
        </w:rPr>
      </w:pPr>
      <w:r w:rsidRPr="00C60E50">
        <w:rPr>
          <w:lang w:val="ru-RU"/>
        </w:rPr>
        <w:t>«Об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утверждении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федеральных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государственных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требований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минимуму</w:t>
      </w:r>
      <w:r w:rsidRPr="00C60E50">
        <w:rPr>
          <w:spacing w:val="-67"/>
          <w:lang w:val="ru-RU"/>
        </w:rPr>
        <w:t xml:space="preserve"> </w:t>
      </w:r>
      <w:r w:rsidRPr="00C60E50">
        <w:rPr>
          <w:lang w:val="ru-RU"/>
        </w:rPr>
        <w:t>содержания,</w:t>
      </w:r>
      <w:r w:rsidRPr="00C60E50">
        <w:rPr>
          <w:lang w:val="ru-RU"/>
        </w:rPr>
        <w:tab/>
        <w:t>структуре,</w:t>
      </w:r>
      <w:r w:rsidRPr="00C60E50">
        <w:rPr>
          <w:lang w:val="ru-RU"/>
        </w:rPr>
        <w:tab/>
        <w:t>условиям</w:t>
      </w:r>
      <w:r w:rsidRPr="00C60E50">
        <w:rPr>
          <w:lang w:val="ru-RU"/>
        </w:rPr>
        <w:tab/>
        <w:t>реализации</w:t>
      </w:r>
      <w:r w:rsidRPr="00C60E50">
        <w:rPr>
          <w:lang w:val="ru-RU"/>
        </w:rPr>
        <w:tab/>
      </w:r>
      <w:r w:rsidRPr="00C60E50">
        <w:rPr>
          <w:spacing w:val="-1"/>
          <w:lang w:val="ru-RU"/>
        </w:rPr>
        <w:t>дополнительных</w:t>
      </w:r>
      <w:r w:rsidRPr="00C60E50">
        <w:rPr>
          <w:spacing w:val="-68"/>
          <w:lang w:val="ru-RU"/>
        </w:rPr>
        <w:t xml:space="preserve"> </w:t>
      </w:r>
      <w:r w:rsidRPr="00C60E50">
        <w:rPr>
          <w:lang w:val="ru-RU"/>
        </w:rPr>
        <w:t>предпрофессиональных программ в области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физической культуры и спорта и к</w:t>
      </w:r>
      <w:r w:rsidRPr="00C60E50">
        <w:rPr>
          <w:spacing w:val="1"/>
          <w:lang w:val="ru-RU"/>
        </w:rPr>
        <w:t xml:space="preserve"> </w:t>
      </w:r>
      <w:r w:rsidRPr="00C60E50">
        <w:rPr>
          <w:lang w:val="ru-RU"/>
        </w:rPr>
        <w:t>срокам</w:t>
      </w:r>
      <w:r w:rsidRPr="00C60E50">
        <w:rPr>
          <w:spacing w:val="3"/>
          <w:lang w:val="ru-RU"/>
        </w:rPr>
        <w:t xml:space="preserve"> </w:t>
      </w:r>
      <w:r w:rsidRPr="00C60E50">
        <w:rPr>
          <w:lang w:val="ru-RU"/>
        </w:rPr>
        <w:t>обучения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по этим</w:t>
      </w:r>
      <w:r w:rsidRPr="00C60E50">
        <w:rPr>
          <w:spacing w:val="2"/>
          <w:lang w:val="ru-RU"/>
        </w:rPr>
        <w:t xml:space="preserve"> </w:t>
      </w:r>
      <w:r w:rsidRPr="00C60E50">
        <w:rPr>
          <w:lang w:val="ru-RU"/>
        </w:rPr>
        <w:t>программам».</w:t>
      </w:r>
    </w:p>
    <w:p w:rsidR="007D6851" w:rsidRDefault="007D6851">
      <w:pPr>
        <w:pStyle w:val="ListParagraph"/>
        <w:numPr>
          <w:ilvl w:val="0"/>
          <w:numId w:val="2"/>
        </w:numPr>
        <w:tabs>
          <w:tab w:val="left" w:pos="1557"/>
          <w:tab w:val="left" w:pos="3317"/>
          <w:tab w:val="left" w:pos="4261"/>
          <w:tab w:val="left" w:pos="5580"/>
          <w:tab w:val="left" w:pos="6275"/>
          <w:tab w:val="left" w:pos="7422"/>
          <w:tab w:val="left" w:pos="8189"/>
          <w:tab w:val="left" w:pos="9172"/>
        </w:tabs>
        <w:spacing w:before="2" w:line="276" w:lineRule="auto"/>
        <w:ind w:right="352" w:firstLine="710"/>
        <w:jc w:val="left"/>
        <w:rPr>
          <w:sz w:val="28"/>
        </w:rPr>
      </w:pPr>
      <w:r w:rsidRPr="00C60E50">
        <w:rPr>
          <w:sz w:val="28"/>
          <w:lang w:val="ru-RU"/>
        </w:rPr>
        <w:t>Спортивные</w:t>
      </w:r>
      <w:r w:rsidRPr="00C60E50">
        <w:rPr>
          <w:sz w:val="28"/>
          <w:lang w:val="ru-RU"/>
        </w:rPr>
        <w:tab/>
        <w:t>игры.</w:t>
      </w:r>
      <w:r w:rsidRPr="00C60E50">
        <w:rPr>
          <w:sz w:val="28"/>
          <w:lang w:val="ru-RU"/>
        </w:rPr>
        <w:tab/>
        <w:t>Учебник</w:t>
      </w:r>
      <w:r w:rsidRPr="00C60E50">
        <w:rPr>
          <w:sz w:val="28"/>
          <w:lang w:val="ru-RU"/>
        </w:rPr>
        <w:tab/>
        <w:t>для</w:t>
      </w:r>
      <w:r w:rsidRPr="00C60E50">
        <w:rPr>
          <w:sz w:val="28"/>
          <w:lang w:val="ru-RU"/>
        </w:rPr>
        <w:tab/>
        <w:t>ВУЗов.</w:t>
      </w:r>
      <w:r w:rsidRPr="00C60E50">
        <w:rPr>
          <w:sz w:val="28"/>
          <w:lang w:val="ru-RU"/>
        </w:rPr>
        <w:tab/>
        <w:t>Том</w:t>
      </w:r>
      <w:r w:rsidRPr="00C60E50">
        <w:rPr>
          <w:sz w:val="28"/>
          <w:lang w:val="ru-RU"/>
        </w:rPr>
        <w:tab/>
        <w:t>2/Под</w:t>
      </w:r>
      <w:r w:rsidRPr="00C60E50">
        <w:rPr>
          <w:sz w:val="28"/>
          <w:lang w:val="ru-RU"/>
        </w:rPr>
        <w:tab/>
      </w:r>
      <w:r w:rsidRPr="00C60E50">
        <w:rPr>
          <w:spacing w:val="-1"/>
          <w:sz w:val="28"/>
          <w:lang w:val="ru-RU"/>
        </w:rPr>
        <w:t>редакцией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Ю.Д.Железняка,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Ю.М.Портнова.</w:t>
      </w:r>
      <w:r w:rsidRPr="00C60E50">
        <w:rPr>
          <w:spacing w:val="8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–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М.: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Изд.</w:t>
      </w:r>
      <w:r w:rsidRPr="00C60E50">
        <w:rPr>
          <w:spacing w:val="3"/>
          <w:sz w:val="28"/>
          <w:lang w:val="ru-RU"/>
        </w:rPr>
        <w:t xml:space="preserve"> </w:t>
      </w:r>
      <w:r>
        <w:rPr>
          <w:sz w:val="28"/>
        </w:rPr>
        <w:t>Центр Академия,</w:t>
      </w:r>
      <w:r>
        <w:rPr>
          <w:spacing w:val="2"/>
          <w:sz w:val="28"/>
        </w:rPr>
        <w:t xml:space="preserve"> </w:t>
      </w:r>
      <w:r>
        <w:rPr>
          <w:sz w:val="28"/>
        </w:rPr>
        <w:t>2004.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452"/>
        </w:tabs>
        <w:spacing w:line="276" w:lineRule="auto"/>
        <w:ind w:right="358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Федеральный</w:t>
      </w:r>
      <w:r w:rsidRPr="00C60E50">
        <w:rPr>
          <w:spacing w:val="3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закон</w:t>
      </w:r>
      <w:r w:rsidRPr="00C60E50">
        <w:rPr>
          <w:spacing w:val="3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"О</w:t>
      </w:r>
      <w:r w:rsidRPr="00C60E50">
        <w:rPr>
          <w:spacing w:val="3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физической</w:t>
      </w:r>
      <w:r w:rsidRPr="00C60E50">
        <w:rPr>
          <w:spacing w:val="3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культуре</w:t>
      </w:r>
      <w:r w:rsidRPr="00C60E50">
        <w:rPr>
          <w:spacing w:val="3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</w:t>
      </w:r>
      <w:r w:rsidRPr="00C60E50">
        <w:rPr>
          <w:spacing w:val="30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спорте</w:t>
      </w:r>
      <w:r w:rsidRPr="00C60E50">
        <w:rPr>
          <w:spacing w:val="3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в</w:t>
      </w:r>
      <w:r w:rsidRPr="00C60E50">
        <w:rPr>
          <w:spacing w:val="29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Российской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Федерации"</w:t>
      </w:r>
      <w:r w:rsidRPr="00C60E50">
        <w:rPr>
          <w:spacing w:val="-3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от 14.12.2007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г.</w:t>
      </w:r>
      <w:r w:rsidRPr="00C60E50">
        <w:rPr>
          <w:spacing w:val="4"/>
          <w:sz w:val="28"/>
          <w:lang w:val="ru-RU"/>
        </w:rPr>
        <w:t xml:space="preserve"> </w:t>
      </w:r>
      <w:r>
        <w:rPr>
          <w:sz w:val="28"/>
        </w:rPr>
        <w:t>N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329-ФЗ.</w:t>
      </w:r>
    </w:p>
    <w:p w:rsidR="007D6851" w:rsidRPr="00C60E50" w:rsidRDefault="007D6851">
      <w:pPr>
        <w:pStyle w:val="ListParagraph"/>
        <w:numPr>
          <w:ilvl w:val="0"/>
          <w:numId w:val="2"/>
        </w:numPr>
        <w:tabs>
          <w:tab w:val="left" w:pos="1476"/>
          <w:tab w:val="left" w:pos="3301"/>
          <w:tab w:val="left" w:pos="4165"/>
          <w:tab w:val="left" w:pos="4850"/>
          <w:tab w:val="left" w:pos="6553"/>
          <w:tab w:val="left" w:pos="8476"/>
          <w:tab w:val="left" w:pos="10144"/>
        </w:tabs>
        <w:spacing w:line="276" w:lineRule="auto"/>
        <w:ind w:right="356" w:firstLine="710"/>
        <w:jc w:val="left"/>
        <w:rPr>
          <w:sz w:val="28"/>
          <w:lang w:val="ru-RU"/>
        </w:rPr>
      </w:pPr>
      <w:r w:rsidRPr="00C60E50">
        <w:rPr>
          <w:sz w:val="28"/>
          <w:lang w:val="ru-RU"/>
        </w:rPr>
        <w:t>Федеральный</w:t>
      </w:r>
      <w:r w:rsidRPr="00C60E50">
        <w:rPr>
          <w:sz w:val="28"/>
          <w:lang w:val="ru-RU"/>
        </w:rPr>
        <w:tab/>
        <w:t>закон</w:t>
      </w:r>
      <w:r w:rsidRPr="00C60E50">
        <w:rPr>
          <w:sz w:val="28"/>
          <w:lang w:val="ru-RU"/>
        </w:rPr>
        <w:tab/>
        <w:t>«Об</w:t>
      </w:r>
      <w:r w:rsidRPr="00C60E50">
        <w:rPr>
          <w:sz w:val="28"/>
          <w:lang w:val="ru-RU"/>
        </w:rPr>
        <w:tab/>
        <w:t>образовании</w:t>
      </w:r>
      <w:r w:rsidRPr="00C60E50">
        <w:rPr>
          <w:sz w:val="28"/>
          <w:lang w:val="ru-RU"/>
        </w:rPr>
        <w:tab/>
        <w:t>в</w:t>
      </w:r>
      <w:r w:rsidRPr="00C60E50">
        <w:rPr>
          <w:spacing w:val="12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Российской</w:t>
      </w:r>
      <w:r w:rsidRPr="00C60E50">
        <w:rPr>
          <w:sz w:val="28"/>
          <w:lang w:val="ru-RU"/>
        </w:rPr>
        <w:tab/>
        <w:t>Федерации»</w:t>
      </w:r>
      <w:r w:rsidRPr="00C60E50">
        <w:rPr>
          <w:sz w:val="28"/>
          <w:lang w:val="ru-RU"/>
        </w:rPr>
        <w:tab/>
      </w:r>
      <w:r w:rsidRPr="00C60E50">
        <w:rPr>
          <w:spacing w:val="-1"/>
          <w:sz w:val="28"/>
          <w:lang w:val="ru-RU"/>
        </w:rPr>
        <w:t>от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29.12.2012 г.</w:t>
      </w:r>
      <w:r w:rsidRPr="00C60E50">
        <w:rPr>
          <w:spacing w:val="4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№ 273-ФЗ.</w:t>
      </w:r>
    </w:p>
    <w:p w:rsidR="007D6851" w:rsidRDefault="007D6851">
      <w:pPr>
        <w:pStyle w:val="ListParagraph"/>
        <w:numPr>
          <w:ilvl w:val="0"/>
          <w:numId w:val="2"/>
        </w:numPr>
        <w:tabs>
          <w:tab w:val="left" w:pos="1485"/>
          <w:tab w:val="left" w:pos="2703"/>
          <w:tab w:val="left" w:pos="3384"/>
          <w:tab w:val="left" w:pos="5667"/>
          <w:tab w:val="left" w:pos="7221"/>
          <w:tab w:val="left" w:pos="9388"/>
        </w:tabs>
        <w:spacing w:line="278" w:lineRule="auto"/>
        <w:ind w:right="357" w:firstLine="710"/>
        <w:jc w:val="left"/>
        <w:rPr>
          <w:sz w:val="28"/>
        </w:rPr>
      </w:pPr>
      <w:r w:rsidRPr="00C60E50">
        <w:rPr>
          <w:sz w:val="28"/>
          <w:lang w:val="ru-RU"/>
        </w:rPr>
        <w:t>Яхонтов</w:t>
      </w:r>
      <w:r w:rsidRPr="00C60E50">
        <w:rPr>
          <w:sz w:val="28"/>
          <w:lang w:val="ru-RU"/>
        </w:rPr>
        <w:tab/>
        <w:t>Е.Р.</w:t>
      </w:r>
      <w:r w:rsidRPr="00C60E50">
        <w:rPr>
          <w:sz w:val="28"/>
          <w:lang w:val="ru-RU"/>
        </w:rPr>
        <w:tab/>
        <w:t>Психологическая</w:t>
      </w:r>
      <w:r w:rsidRPr="00C60E50">
        <w:rPr>
          <w:sz w:val="28"/>
          <w:lang w:val="ru-RU"/>
        </w:rPr>
        <w:tab/>
        <w:t>подготовка</w:t>
      </w:r>
      <w:r w:rsidRPr="00C60E50">
        <w:rPr>
          <w:sz w:val="28"/>
          <w:lang w:val="ru-RU"/>
        </w:rPr>
        <w:tab/>
        <w:t>Баскетболистов:</w:t>
      </w:r>
      <w:r w:rsidRPr="00C60E50">
        <w:rPr>
          <w:sz w:val="28"/>
          <w:lang w:val="ru-RU"/>
        </w:rPr>
        <w:tab/>
      </w:r>
      <w:r w:rsidRPr="00C60E50">
        <w:rPr>
          <w:spacing w:val="-1"/>
          <w:sz w:val="28"/>
          <w:lang w:val="ru-RU"/>
        </w:rPr>
        <w:t>Учебное</w:t>
      </w:r>
      <w:r w:rsidRPr="00C60E50">
        <w:rPr>
          <w:spacing w:val="-67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пособие</w:t>
      </w:r>
      <w:r w:rsidRPr="00C60E50">
        <w:rPr>
          <w:spacing w:val="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-СПб:</w:t>
      </w:r>
      <w:r w:rsidRPr="00C60E50">
        <w:rPr>
          <w:spacing w:val="-5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СПб</w:t>
      </w:r>
      <w:r w:rsidRPr="00C60E50">
        <w:rPr>
          <w:spacing w:val="2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ГАФК</w:t>
      </w:r>
      <w:r w:rsidRPr="00C60E50">
        <w:rPr>
          <w:spacing w:val="1"/>
          <w:sz w:val="28"/>
          <w:lang w:val="ru-RU"/>
        </w:rPr>
        <w:t xml:space="preserve"> </w:t>
      </w:r>
      <w:r w:rsidRPr="00C60E50">
        <w:rPr>
          <w:sz w:val="28"/>
          <w:lang w:val="ru-RU"/>
        </w:rPr>
        <w:t>им.</w:t>
      </w:r>
      <w:r w:rsidRPr="00C60E50">
        <w:rPr>
          <w:spacing w:val="3"/>
          <w:sz w:val="28"/>
          <w:lang w:val="ru-RU"/>
        </w:rPr>
        <w:t xml:space="preserve"> </w:t>
      </w:r>
      <w:r>
        <w:rPr>
          <w:sz w:val="28"/>
        </w:rPr>
        <w:t>П.Ф.Лесгафта,</w:t>
      </w:r>
      <w:r>
        <w:rPr>
          <w:spacing w:val="3"/>
          <w:sz w:val="28"/>
        </w:rPr>
        <w:t xml:space="preserve"> </w:t>
      </w:r>
      <w:r>
        <w:rPr>
          <w:sz w:val="28"/>
        </w:rPr>
        <w:t>2000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58с.</w:t>
      </w:r>
    </w:p>
    <w:sectPr w:rsidR="007D6851" w:rsidSect="0060371D">
      <w:pgSz w:w="11910" w:h="16840"/>
      <w:pgMar w:top="260" w:right="220" w:bottom="280" w:left="9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5933"/>
    <w:multiLevelType w:val="hybridMultilevel"/>
    <w:tmpl w:val="71289AB6"/>
    <w:lvl w:ilvl="0" w:tplc="A4C4A30E">
      <w:start w:val="1"/>
      <w:numFmt w:val="decimal"/>
      <w:lvlText w:val="%1."/>
      <w:lvlJc w:val="left"/>
      <w:pPr>
        <w:ind w:left="213" w:hanging="3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00E82F68">
      <w:numFmt w:val="bullet"/>
      <w:lvlText w:val=""/>
      <w:lvlJc w:val="left"/>
      <w:pPr>
        <w:ind w:left="1629" w:hanging="308"/>
      </w:pPr>
      <w:rPr>
        <w:rFonts w:ascii="Symbol" w:eastAsia="Times New Roman" w:hAnsi="Symbol" w:hint="default"/>
        <w:b w:val="0"/>
        <w:i w:val="0"/>
        <w:w w:val="99"/>
        <w:sz w:val="28"/>
      </w:rPr>
    </w:lvl>
    <w:lvl w:ilvl="2" w:tplc="20E8B132">
      <w:numFmt w:val="bullet"/>
      <w:lvlText w:val="•"/>
      <w:lvlJc w:val="left"/>
      <w:pPr>
        <w:ind w:left="2636" w:hanging="308"/>
      </w:pPr>
      <w:rPr>
        <w:rFonts w:hint="default"/>
      </w:rPr>
    </w:lvl>
    <w:lvl w:ilvl="3" w:tplc="450419B4">
      <w:numFmt w:val="bullet"/>
      <w:lvlText w:val="•"/>
      <w:lvlJc w:val="left"/>
      <w:pPr>
        <w:ind w:left="3652" w:hanging="308"/>
      </w:pPr>
      <w:rPr>
        <w:rFonts w:hint="default"/>
      </w:rPr>
    </w:lvl>
    <w:lvl w:ilvl="4" w:tplc="65BAF380">
      <w:numFmt w:val="bullet"/>
      <w:lvlText w:val="•"/>
      <w:lvlJc w:val="left"/>
      <w:pPr>
        <w:ind w:left="4668" w:hanging="308"/>
      </w:pPr>
      <w:rPr>
        <w:rFonts w:hint="default"/>
      </w:rPr>
    </w:lvl>
    <w:lvl w:ilvl="5" w:tplc="2F927778">
      <w:numFmt w:val="bullet"/>
      <w:lvlText w:val="•"/>
      <w:lvlJc w:val="left"/>
      <w:pPr>
        <w:ind w:left="5684" w:hanging="308"/>
      </w:pPr>
      <w:rPr>
        <w:rFonts w:hint="default"/>
      </w:rPr>
    </w:lvl>
    <w:lvl w:ilvl="6" w:tplc="9B8A9F32">
      <w:numFmt w:val="bullet"/>
      <w:lvlText w:val="•"/>
      <w:lvlJc w:val="left"/>
      <w:pPr>
        <w:ind w:left="6700" w:hanging="308"/>
      </w:pPr>
      <w:rPr>
        <w:rFonts w:hint="default"/>
      </w:rPr>
    </w:lvl>
    <w:lvl w:ilvl="7" w:tplc="E9AAA258">
      <w:numFmt w:val="bullet"/>
      <w:lvlText w:val="•"/>
      <w:lvlJc w:val="left"/>
      <w:pPr>
        <w:ind w:left="7716" w:hanging="308"/>
      </w:pPr>
      <w:rPr>
        <w:rFonts w:hint="default"/>
      </w:rPr>
    </w:lvl>
    <w:lvl w:ilvl="8" w:tplc="9F9A7034">
      <w:numFmt w:val="bullet"/>
      <w:lvlText w:val="•"/>
      <w:lvlJc w:val="left"/>
      <w:pPr>
        <w:ind w:left="8732" w:hanging="308"/>
      </w:pPr>
      <w:rPr>
        <w:rFonts w:hint="default"/>
      </w:rPr>
    </w:lvl>
  </w:abstractNum>
  <w:abstractNum w:abstractNumId="1">
    <w:nsid w:val="0861244A"/>
    <w:multiLevelType w:val="hybridMultilevel"/>
    <w:tmpl w:val="B55C2D04"/>
    <w:lvl w:ilvl="0" w:tplc="3E80485C">
      <w:start w:val="1"/>
      <w:numFmt w:val="decimal"/>
      <w:lvlText w:val="%1."/>
      <w:lvlJc w:val="left"/>
      <w:pPr>
        <w:ind w:left="21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</w:rPr>
    </w:lvl>
    <w:lvl w:ilvl="1" w:tplc="657E2C86">
      <w:numFmt w:val="bullet"/>
      <w:lvlText w:val="•"/>
      <w:lvlJc w:val="left"/>
      <w:pPr>
        <w:ind w:left="1274" w:hanging="212"/>
      </w:pPr>
      <w:rPr>
        <w:rFonts w:hint="default"/>
      </w:rPr>
    </w:lvl>
    <w:lvl w:ilvl="2" w:tplc="9F1A2F8A">
      <w:numFmt w:val="bullet"/>
      <w:lvlText w:val="•"/>
      <w:lvlJc w:val="left"/>
      <w:pPr>
        <w:ind w:left="2328" w:hanging="212"/>
      </w:pPr>
      <w:rPr>
        <w:rFonts w:hint="default"/>
      </w:rPr>
    </w:lvl>
    <w:lvl w:ilvl="3" w:tplc="2092E086">
      <w:numFmt w:val="bullet"/>
      <w:lvlText w:val="•"/>
      <w:lvlJc w:val="left"/>
      <w:pPr>
        <w:ind w:left="3383" w:hanging="212"/>
      </w:pPr>
      <w:rPr>
        <w:rFonts w:hint="default"/>
      </w:rPr>
    </w:lvl>
    <w:lvl w:ilvl="4" w:tplc="0FB62862">
      <w:numFmt w:val="bullet"/>
      <w:lvlText w:val="•"/>
      <w:lvlJc w:val="left"/>
      <w:pPr>
        <w:ind w:left="4437" w:hanging="212"/>
      </w:pPr>
      <w:rPr>
        <w:rFonts w:hint="default"/>
      </w:rPr>
    </w:lvl>
    <w:lvl w:ilvl="5" w:tplc="AC8640E8">
      <w:numFmt w:val="bullet"/>
      <w:lvlText w:val="•"/>
      <w:lvlJc w:val="left"/>
      <w:pPr>
        <w:ind w:left="5492" w:hanging="212"/>
      </w:pPr>
      <w:rPr>
        <w:rFonts w:hint="default"/>
      </w:rPr>
    </w:lvl>
    <w:lvl w:ilvl="6" w:tplc="4E80EC94">
      <w:numFmt w:val="bullet"/>
      <w:lvlText w:val="•"/>
      <w:lvlJc w:val="left"/>
      <w:pPr>
        <w:ind w:left="6546" w:hanging="212"/>
      </w:pPr>
      <w:rPr>
        <w:rFonts w:hint="default"/>
      </w:rPr>
    </w:lvl>
    <w:lvl w:ilvl="7" w:tplc="66E014A6">
      <w:numFmt w:val="bullet"/>
      <w:lvlText w:val="•"/>
      <w:lvlJc w:val="left"/>
      <w:pPr>
        <w:ind w:left="7600" w:hanging="212"/>
      </w:pPr>
      <w:rPr>
        <w:rFonts w:hint="default"/>
      </w:rPr>
    </w:lvl>
    <w:lvl w:ilvl="8" w:tplc="6D4462CC">
      <w:numFmt w:val="bullet"/>
      <w:lvlText w:val="•"/>
      <w:lvlJc w:val="left"/>
      <w:pPr>
        <w:ind w:left="8655" w:hanging="212"/>
      </w:pPr>
      <w:rPr>
        <w:rFonts w:hint="default"/>
      </w:rPr>
    </w:lvl>
  </w:abstractNum>
  <w:abstractNum w:abstractNumId="2">
    <w:nsid w:val="0B0912BF"/>
    <w:multiLevelType w:val="hybridMultilevel"/>
    <w:tmpl w:val="B890F1A2"/>
    <w:lvl w:ilvl="0" w:tplc="851AC2DA">
      <w:numFmt w:val="bullet"/>
      <w:lvlText w:val=""/>
      <w:lvlJc w:val="left"/>
      <w:pPr>
        <w:ind w:left="213" w:hanging="221"/>
      </w:pPr>
      <w:rPr>
        <w:rFonts w:ascii="Symbol" w:eastAsia="Times New Roman" w:hAnsi="Symbol" w:hint="default"/>
        <w:b w:val="0"/>
        <w:i w:val="0"/>
        <w:w w:val="99"/>
        <w:sz w:val="28"/>
      </w:rPr>
    </w:lvl>
    <w:lvl w:ilvl="1" w:tplc="993E476A">
      <w:numFmt w:val="bullet"/>
      <w:lvlText w:val="•"/>
      <w:lvlJc w:val="left"/>
      <w:pPr>
        <w:ind w:left="1274" w:hanging="221"/>
      </w:pPr>
      <w:rPr>
        <w:rFonts w:hint="default"/>
      </w:rPr>
    </w:lvl>
    <w:lvl w:ilvl="2" w:tplc="3FBC93D2">
      <w:numFmt w:val="bullet"/>
      <w:lvlText w:val="•"/>
      <w:lvlJc w:val="left"/>
      <w:pPr>
        <w:ind w:left="2328" w:hanging="221"/>
      </w:pPr>
      <w:rPr>
        <w:rFonts w:hint="default"/>
      </w:rPr>
    </w:lvl>
    <w:lvl w:ilvl="3" w:tplc="51C2EC56">
      <w:numFmt w:val="bullet"/>
      <w:lvlText w:val="•"/>
      <w:lvlJc w:val="left"/>
      <w:pPr>
        <w:ind w:left="3383" w:hanging="221"/>
      </w:pPr>
      <w:rPr>
        <w:rFonts w:hint="default"/>
      </w:rPr>
    </w:lvl>
    <w:lvl w:ilvl="4" w:tplc="347CE67C">
      <w:numFmt w:val="bullet"/>
      <w:lvlText w:val="•"/>
      <w:lvlJc w:val="left"/>
      <w:pPr>
        <w:ind w:left="4437" w:hanging="221"/>
      </w:pPr>
      <w:rPr>
        <w:rFonts w:hint="default"/>
      </w:rPr>
    </w:lvl>
    <w:lvl w:ilvl="5" w:tplc="D1BEF646">
      <w:numFmt w:val="bullet"/>
      <w:lvlText w:val="•"/>
      <w:lvlJc w:val="left"/>
      <w:pPr>
        <w:ind w:left="5492" w:hanging="221"/>
      </w:pPr>
      <w:rPr>
        <w:rFonts w:hint="default"/>
      </w:rPr>
    </w:lvl>
    <w:lvl w:ilvl="6" w:tplc="712C3740">
      <w:numFmt w:val="bullet"/>
      <w:lvlText w:val="•"/>
      <w:lvlJc w:val="left"/>
      <w:pPr>
        <w:ind w:left="6546" w:hanging="221"/>
      </w:pPr>
      <w:rPr>
        <w:rFonts w:hint="default"/>
      </w:rPr>
    </w:lvl>
    <w:lvl w:ilvl="7" w:tplc="F10ABFD6">
      <w:numFmt w:val="bullet"/>
      <w:lvlText w:val="•"/>
      <w:lvlJc w:val="left"/>
      <w:pPr>
        <w:ind w:left="7600" w:hanging="221"/>
      </w:pPr>
      <w:rPr>
        <w:rFonts w:hint="default"/>
      </w:rPr>
    </w:lvl>
    <w:lvl w:ilvl="8" w:tplc="F2F2F416">
      <w:numFmt w:val="bullet"/>
      <w:lvlText w:val="•"/>
      <w:lvlJc w:val="left"/>
      <w:pPr>
        <w:ind w:left="8655" w:hanging="221"/>
      </w:pPr>
      <w:rPr>
        <w:rFonts w:hint="default"/>
      </w:rPr>
    </w:lvl>
  </w:abstractNum>
  <w:abstractNum w:abstractNumId="3">
    <w:nsid w:val="276B6756"/>
    <w:multiLevelType w:val="hybridMultilevel"/>
    <w:tmpl w:val="252A3820"/>
    <w:lvl w:ilvl="0" w:tplc="A8320F76">
      <w:numFmt w:val="bullet"/>
      <w:lvlText w:val="-"/>
      <w:lvlJc w:val="left"/>
      <w:pPr>
        <w:ind w:left="213" w:hanging="154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1" w:tplc="72629DE8">
      <w:numFmt w:val="bullet"/>
      <w:lvlText w:val="•"/>
      <w:lvlJc w:val="left"/>
      <w:pPr>
        <w:ind w:left="1274" w:hanging="154"/>
      </w:pPr>
      <w:rPr>
        <w:rFonts w:hint="default"/>
      </w:rPr>
    </w:lvl>
    <w:lvl w:ilvl="2" w:tplc="777C3902">
      <w:numFmt w:val="bullet"/>
      <w:lvlText w:val="•"/>
      <w:lvlJc w:val="left"/>
      <w:pPr>
        <w:ind w:left="2328" w:hanging="154"/>
      </w:pPr>
      <w:rPr>
        <w:rFonts w:hint="default"/>
      </w:rPr>
    </w:lvl>
    <w:lvl w:ilvl="3" w:tplc="5A865AF8">
      <w:numFmt w:val="bullet"/>
      <w:lvlText w:val="•"/>
      <w:lvlJc w:val="left"/>
      <w:pPr>
        <w:ind w:left="3383" w:hanging="154"/>
      </w:pPr>
      <w:rPr>
        <w:rFonts w:hint="default"/>
      </w:rPr>
    </w:lvl>
    <w:lvl w:ilvl="4" w:tplc="667E4B9E">
      <w:numFmt w:val="bullet"/>
      <w:lvlText w:val="•"/>
      <w:lvlJc w:val="left"/>
      <w:pPr>
        <w:ind w:left="4437" w:hanging="154"/>
      </w:pPr>
      <w:rPr>
        <w:rFonts w:hint="default"/>
      </w:rPr>
    </w:lvl>
    <w:lvl w:ilvl="5" w:tplc="5DE6CC70">
      <w:numFmt w:val="bullet"/>
      <w:lvlText w:val="•"/>
      <w:lvlJc w:val="left"/>
      <w:pPr>
        <w:ind w:left="5492" w:hanging="154"/>
      </w:pPr>
      <w:rPr>
        <w:rFonts w:hint="default"/>
      </w:rPr>
    </w:lvl>
    <w:lvl w:ilvl="6" w:tplc="76227982">
      <w:numFmt w:val="bullet"/>
      <w:lvlText w:val="•"/>
      <w:lvlJc w:val="left"/>
      <w:pPr>
        <w:ind w:left="6546" w:hanging="154"/>
      </w:pPr>
      <w:rPr>
        <w:rFonts w:hint="default"/>
      </w:rPr>
    </w:lvl>
    <w:lvl w:ilvl="7" w:tplc="CFEA0500">
      <w:numFmt w:val="bullet"/>
      <w:lvlText w:val="•"/>
      <w:lvlJc w:val="left"/>
      <w:pPr>
        <w:ind w:left="7600" w:hanging="154"/>
      </w:pPr>
      <w:rPr>
        <w:rFonts w:hint="default"/>
      </w:rPr>
    </w:lvl>
    <w:lvl w:ilvl="8" w:tplc="41D0456C">
      <w:numFmt w:val="bullet"/>
      <w:lvlText w:val="•"/>
      <w:lvlJc w:val="left"/>
      <w:pPr>
        <w:ind w:left="8655" w:hanging="154"/>
      </w:pPr>
      <w:rPr>
        <w:rFonts w:hint="default"/>
      </w:rPr>
    </w:lvl>
  </w:abstractNum>
  <w:abstractNum w:abstractNumId="4">
    <w:nsid w:val="30A607F0"/>
    <w:multiLevelType w:val="hybridMultilevel"/>
    <w:tmpl w:val="4A4EE45A"/>
    <w:lvl w:ilvl="0" w:tplc="D300237A">
      <w:start w:val="1"/>
      <w:numFmt w:val="decimal"/>
      <w:lvlText w:val="%1."/>
      <w:lvlJc w:val="left"/>
      <w:pPr>
        <w:ind w:left="990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6"/>
        <w:szCs w:val="26"/>
      </w:rPr>
    </w:lvl>
    <w:lvl w:ilvl="1" w:tplc="4C34DD02">
      <w:start w:val="1"/>
      <w:numFmt w:val="decimal"/>
      <w:lvlText w:val="%2."/>
      <w:lvlJc w:val="left"/>
      <w:pPr>
        <w:ind w:left="213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2" w:tplc="2F345308">
      <w:numFmt w:val="bullet"/>
      <w:lvlText w:val="•"/>
      <w:lvlJc w:val="left"/>
      <w:pPr>
        <w:ind w:left="2540" w:hanging="307"/>
      </w:pPr>
      <w:rPr>
        <w:rFonts w:hint="default"/>
      </w:rPr>
    </w:lvl>
    <w:lvl w:ilvl="3" w:tplc="AF68A01C">
      <w:numFmt w:val="bullet"/>
      <w:lvlText w:val="•"/>
      <w:lvlJc w:val="left"/>
      <w:pPr>
        <w:ind w:left="3568" w:hanging="307"/>
      </w:pPr>
      <w:rPr>
        <w:rFonts w:hint="default"/>
      </w:rPr>
    </w:lvl>
    <w:lvl w:ilvl="4" w:tplc="D4A098BE">
      <w:numFmt w:val="bullet"/>
      <w:lvlText w:val="•"/>
      <w:lvlJc w:val="left"/>
      <w:pPr>
        <w:ind w:left="4596" w:hanging="307"/>
      </w:pPr>
      <w:rPr>
        <w:rFonts w:hint="default"/>
      </w:rPr>
    </w:lvl>
    <w:lvl w:ilvl="5" w:tplc="5FE8B626">
      <w:numFmt w:val="bullet"/>
      <w:lvlText w:val="•"/>
      <w:lvlJc w:val="left"/>
      <w:pPr>
        <w:ind w:left="5624" w:hanging="307"/>
      </w:pPr>
      <w:rPr>
        <w:rFonts w:hint="default"/>
      </w:rPr>
    </w:lvl>
    <w:lvl w:ilvl="6" w:tplc="7E981518">
      <w:numFmt w:val="bullet"/>
      <w:lvlText w:val="•"/>
      <w:lvlJc w:val="left"/>
      <w:pPr>
        <w:ind w:left="6652" w:hanging="307"/>
      </w:pPr>
      <w:rPr>
        <w:rFonts w:hint="default"/>
      </w:rPr>
    </w:lvl>
    <w:lvl w:ilvl="7" w:tplc="94143710">
      <w:numFmt w:val="bullet"/>
      <w:lvlText w:val="•"/>
      <w:lvlJc w:val="left"/>
      <w:pPr>
        <w:ind w:left="7680" w:hanging="307"/>
      </w:pPr>
      <w:rPr>
        <w:rFonts w:hint="default"/>
      </w:rPr>
    </w:lvl>
    <w:lvl w:ilvl="8" w:tplc="BDB43C9E">
      <w:numFmt w:val="bullet"/>
      <w:lvlText w:val="•"/>
      <w:lvlJc w:val="left"/>
      <w:pPr>
        <w:ind w:left="8708" w:hanging="307"/>
      </w:pPr>
      <w:rPr>
        <w:rFonts w:hint="default"/>
      </w:rPr>
    </w:lvl>
  </w:abstractNum>
  <w:abstractNum w:abstractNumId="5">
    <w:nsid w:val="31C92372"/>
    <w:multiLevelType w:val="hybridMultilevel"/>
    <w:tmpl w:val="23946D9C"/>
    <w:lvl w:ilvl="0" w:tplc="8D26807C">
      <w:start w:val="1"/>
      <w:numFmt w:val="decimal"/>
      <w:lvlText w:val="%1."/>
      <w:lvlJc w:val="left"/>
      <w:pPr>
        <w:ind w:left="213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840C43A6">
      <w:numFmt w:val="bullet"/>
      <w:lvlText w:val="•"/>
      <w:lvlJc w:val="left"/>
      <w:pPr>
        <w:ind w:left="1274" w:hanging="279"/>
      </w:pPr>
      <w:rPr>
        <w:rFonts w:hint="default"/>
      </w:rPr>
    </w:lvl>
    <w:lvl w:ilvl="2" w:tplc="99B6606C">
      <w:numFmt w:val="bullet"/>
      <w:lvlText w:val="•"/>
      <w:lvlJc w:val="left"/>
      <w:pPr>
        <w:ind w:left="2328" w:hanging="279"/>
      </w:pPr>
      <w:rPr>
        <w:rFonts w:hint="default"/>
      </w:rPr>
    </w:lvl>
    <w:lvl w:ilvl="3" w:tplc="7258F358">
      <w:numFmt w:val="bullet"/>
      <w:lvlText w:val="•"/>
      <w:lvlJc w:val="left"/>
      <w:pPr>
        <w:ind w:left="3383" w:hanging="279"/>
      </w:pPr>
      <w:rPr>
        <w:rFonts w:hint="default"/>
      </w:rPr>
    </w:lvl>
    <w:lvl w:ilvl="4" w:tplc="F8A6B802">
      <w:numFmt w:val="bullet"/>
      <w:lvlText w:val="•"/>
      <w:lvlJc w:val="left"/>
      <w:pPr>
        <w:ind w:left="4437" w:hanging="279"/>
      </w:pPr>
      <w:rPr>
        <w:rFonts w:hint="default"/>
      </w:rPr>
    </w:lvl>
    <w:lvl w:ilvl="5" w:tplc="D69E0AD2">
      <w:numFmt w:val="bullet"/>
      <w:lvlText w:val="•"/>
      <w:lvlJc w:val="left"/>
      <w:pPr>
        <w:ind w:left="5492" w:hanging="279"/>
      </w:pPr>
      <w:rPr>
        <w:rFonts w:hint="default"/>
      </w:rPr>
    </w:lvl>
    <w:lvl w:ilvl="6" w:tplc="916E8F94">
      <w:numFmt w:val="bullet"/>
      <w:lvlText w:val="•"/>
      <w:lvlJc w:val="left"/>
      <w:pPr>
        <w:ind w:left="6546" w:hanging="279"/>
      </w:pPr>
      <w:rPr>
        <w:rFonts w:hint="default"/>
      </w:rPr>
    </w:lvl>
    <w:lvl w:ilvl="7" w:tplc="AC0CE926">
      <w:numFmt w:val="bullet"/>
      <w:lvlText w:val="•"/>
      <w:lvlJc w:val="left"/>
      <w:pPr>
        <w:ind w:left="7600" w:hanging="279"/>
      </w:pPr>
      <w:rPr>
        <w:rFonts w:hint="default"/>
      </w:rPr>
    </w:lvl>
    <w:lvl w:ilvl="8" w:tplc="D4B267B6">
      <w:numFmt w:val="bullet"/>
      <w:lvlText w:val="•"/>
      <w:lvlJc w:val="left"/>
      <w:pPr>
        <w:ind w:left="8655" w:hanging="279"/>
      </w:pPr>
      <w:rPr>
        <w:rFonts w:hint="default"/>
      </w:rPr>
    </w:lvl>
  </w:abstractNum>
  <w:abstractNum w:abstractNumId="6">
    <w:nsid w:val="50F22529"/>
    <w:multiLevelType w:val="hybridMultilevel"/>
    <w:tmpl w:val="B2E0A7B6"/>
    <w:lvl w:ilvl="0" w:tplc="8538260A">
      <w:numFmt w:val="bullet"/>
      <w:lvlText w:val="-"/>
      <w:lvlJc w:val="left"/>
      <w:pPr>
        <w:ind w:left="213" w:hanging="193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1" w:tplc="A00C666E">
      <w:numFmt w:val="bullet"/>
      <w:lvlText w:val="-"/>
      <w:lvlJc w:val="left"/>
      <w:pPr>
        <w:ind w:left="213" w:hanging="155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2" w:tplc="12AC977A">
      <w:numFmt w:val="bullet"/>
      <w:lvlText w:val="•"/>
      <w:lvlJc w:val="left"/>
      <w:pPr>
        <w:ind w:left="2328" w:hanging="155"/>
      </w:pPr>
      <w:rPr>
        <w:rFonts w:hint="default"/>
      </w:rPr>
    </w:lvl>
    <w:lvl w:ilvl="3" w:tplc="BDCA7B06">
      <w:numFmt w:val="bullet"/>
      <w:lvlText w:val="•"/>
      <w:lvlJc w:val="left"/>
      <w:pPr>
        <w:ind w:left="3383" w:hanging="155"/>
      </w:pPr>
      <w:rPr>
        <w:rFonts w:hint="default"/>
      </w:rPr>
    </w:lvl>
    <w:lvl w:ilvl="4" w:tplc="2F565D34">
      <w:numFmt w:val="bullet"/>
      <w:lvlText w:val="•"/>
      <w:lvlJc w:val="left"/>
      <w:pPr>
        <w:ind w:left="4437" w:hanging="155"/>
      </w:pPr>
      <w:rPr>
        <w:rFonts w:hint="default"/>
      </w:rPr>
    </w:lvl>
    <w:lvl w:ilvl="5" w:tplc="123CE354">
      <w:numFmt w:val="bullet"/>
      <w:lvlText w:val="•"/>
      <w:lvlJc w:val="left"/>
      <w:pPr>
        <w:ind w:left="5492" w:hanging="155"/>
      </w:pPr>
      <w:rPr>
        <w:rFonts w:hint="default"/>
      </w:rPr>
    </w:lvl>
    <w:lvl w:ilvl="6" w:tplc="B614C040">
      <w:numFmt w:val="bullet"/>
      <w:lvlText w:val="•"/>
      <w:lvlJc w:val="left"/>
      <w:pPr>
        <w:ind w:left="6546" w:hanging="155"/>
      </w:pPr>
      <w:rPr>
        <w:rFonts w:hint="default"/>
      </w:rPr>
    </w:lvl>
    <w:lvl w:ilvl="7" w:tplc="F566E5D6">
      <w:numFmt w:val="bullet"/>
      <w:lvlText w:val="•"/>
      <w:lvlJc w:val="left"/>
      <w:pPr>
        <w:ind w:left="7600" w:hanging="155"/>
      </w:pPr>
      <w:rPr>
        <w:rFonts w:hint="default"/>
      </w:rPr>
    </w:lvl>
    <w:lvl w:ilvl="8" w:tplc="E3D87536">
      <w:numFmt w:val="bullet"/>
      <w:lvlText w:val="•"/>
      <w:lvlJc w:val="left"/>
      <w:pPr>
        <w:ind w:left="8655" w:hanging="155"/>
      </w:pPr>
      <w:rPr>
        <w:rFonts w:hint="default"/>
      </w:rPr>
    </w:lvl>
  </w:abstractNum>
  <w:abstractNum w:abstractNumId="7">
    <w:nsid w:val="522A6DED"/>
    <w:multiLevelType w:val="hybridMultilevel"/>
    <w:tmpl w:val="B5063E0E"/>
    <w:lvl w:ilvl="0" w:tplc="F072CF90">
      <w:numFmt w:val="bullet"/>
      <w:lvlText w:val="–"/>
      <w:lvlJc w:val="left"/>
      <w:pPr>
        <w:ind w:left="424" w:hanging="212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1" w:tplc="64F0BCDE">
      <w:numFmt w:val="bullet"/>
      <w:lvlText w:val=""/>
      <w:lvlJc w:val="left"/>
      <w:pPr>
        <w:ind w:left="213" w:hanging="707"/>
      </w:pPr>
      <w:rPr>
        <w:rFonts w:ascii="Symbol" w:eastAsia="Times New Roman" w:hAnsi="Symbol" w:hint="default"/>
        <w:b w:val="0"/>
        <w:i w:val="0"/>
        <w:w w:val="100"/>
        <w:sz w:val="20"/>
      </w:rPr>
    </w:lvl>
    <w:lvl w:ilvl="2" w:tplc="2EFA98D8">
      <w:numFmt w:val="bullet"/>
      <w:lvlText w:val="•"/>
      <w:lvlJc w:val="left"/>
      <w:pPr>
        <w:ind w:left="1569" w:hanging="707"/>
      </w:pPr>
      <w:rPr>
        <w:rFonts w:hint="default"/>
      </w:rPr>
    </w:lvl>
    <w:lvl w:ilvl="3" w:tplc="11543C78">
      <w:numFmt w:val="bullet"/>
      <w:lvlText w:val="•"/>
      <w:lvlJc w:val="left"/>
      <w:pPr>
        <w:ind w:left="2718" w:hanging="707"/>
      </w:pPr>
      <w:rPr>
        <w:rFonts w:hint="default"/>
      </w:rPr>
    </w:lvl>
    <w:lvl w:ilvl="4" w:tplc="1A663DE2">
      <w:numFmt w:val="bullet"/>
      <w:lvlText w:val="•"/>
      <w:lvlJc w:val="left"/>
      <w:pPr>
        <w:ind w:left="3868" w:hanging="707"/>
      </w:pPr>
      <w:rPr>
        <w:rFonts w:hint="default"/>
      </w:rPr>
    </w:lvl>
    <w:lvl w:ilvl="5" w:tplc="900EE23C">
      <w:numFmt w:val="bullet"/>
      <w:lvlText w:val="•"/>
      <w:lvlJc w:val="left"/>
      <w:pPr>
        <w:ind w:left="5017" w:hanging="707"/>
      </w:pPr>
      <w:rPr>
        <w:rFonts w:hint="default"/>
      </w:rPr>
    </w:lvl>
    <w:lvl w:ilvl="6" w:tplc="A7FAA24E">
      <w:numFmt w:val="bullet"/>
      <w:lvlText w:val="•"/>
      <w:lvlJc w:val="left"/>
      <w:pPr>
        <w:ind w:left="6166" w:hanging="707"/>
      </w:pPr>
      <w:rPr>
        <w:rFonts w:hint="default"/>
      </w:rPr>
    </w:lvl>
    <w:lvl w:ilvl="7" w:tplc="1D8E4556">
      <w:numFmt w:val="bullet"/>
      <w:lvlText w:val="•"/>
      <w:lvlJc w:val="left"/>
      <w:pPr>
        <w:ind w:left="7316" w:hanging="707"/>
      </w:pPr>
      <w:rPr>
        <w:rFonts w:hint="default"/>
      </w:rPr>
    </w:lvl>
    <w:lvl w:ilvl="8" w:tplc="85A804DC">
      <w:numFmt w:val="bullet"/>
      <w:lvlText w:val="•"/>
      <w:lvlJc w:val="left"/>
      <w:pPr>
        <w:ind w:left="8465" w:hanging="707"/>
      </w:pPr>
      <w:rPr>
        <w:rFonts w:hint="default"/>
      </w:rPr>
    </w:lvl>
  </w:abstractNum>
  <w:abstractNum w:abstractNumId="8">
    <w:nsid w:val="54B90B98"/>
    <w:multiLevelType w:val="hybridMultilevel"/>
    <w:tmpl w:val="F9862700"/>
    <w:lvl w:ilvl="0" w:tplc="7CC87F0E">
      <w:numFmt w:val="bullet"/>
      <w:lvlText w:val="-"/>
      <w:lvlJc w:val="left"/>
      <w:pPr>
        <w:ind w:left="213" w:hanging="179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1" w:tplc="C87E048E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2" w:tplc="3E3836CC">
      <w:numFmt w:val="bullet"/>
      <w:lvlText w:val="•"/>
      <w:lvlJc w:val="left"/>
      <w:pPr>
        <w:ind w:left="2328" w:hanging="164"/>
      </w:pPr>
      <w:rPr>
        <w:rFonts w:hint="default"/>
      </w:rPr>
    </w:lvl>
    <w:lvl w:ilvl="3" w:tplc="B3AEB126">
      <w:numFmt w:val="bullet"/>
      <w:lvlText w:val="•"/>
      <w:lvlJc w:val="left"/>
      <w:pPr>
        <w:ind w:left="3383" w:hanging="164"/>
      </w:pPr>
      <w:rPr>
        <w:rFonts w:hint="default"/>
      </w:rPr>
    </w:lvl>
    <w:lvl w:ilvl="4" w:tplc="AEDE1CB6">
      <w:numFmt w:val="bullet"/>
      <w:lvlText w:val="•"/>
      <w:lvlJc w:val="left"/>
      <w:pPr>
        <w:ind w:left="4437" w:hanging="164"/>
      </w:pPr>
      <w:rPr>
        <w:rFonts w:hint="default"/>
      </w:rPr>
    </w:lvl>
    <w:lvl w:ilvl="5" w:tplc="D220A33E">
      <w:numFmt w:val="bullet"/>
      <w:lvlText w:val="•"/>
      <w:lvlJc w:val="left"/>
      <w:pPr>
        <w:ind w:left="5492" w:hanging="164"/>
      </w:pPr>
      <w:rPr>
        <w:rFonts w:hint="default"/>
      </w:rPr>
    </w:lvl>
    <w:lvl w:ilvl="6" w:tplc="06A8DCBA">
      <w:numFmt w:val="bullet"/>
      <w:lvlText w:val="•"/>
      <w:lvlJc w:val="left"/>
      <w:pPr>
        <w:ind w:left="6546" w:hanging="164"/>
      </w:pPr>
      <w:rPr>
        <w:rFonts w:hint="default"/>
      </w:rPr>
    </w:lvl>
    <w:lvl w:ilvl="7" w:tplc="577ED584">
      <w:numFmt w:val="bullet"/>
      <w:lvlText w:val="•"/>
      <w:lvlJc w:val="left"/>
      <w:pPr>
        <w:ind w:left="7600" w:hanging="164"/>
      </w:pPr>
      <w:rPr>
        <w:rFonts w:hint="default"/>
      </w:rPr>
    </w:lvl>
    <w:lvl w:ilvl="8" w:tplc="AB021BE2">
      <w:numFmt w:val="bullet"/>
      <w:lvlText w:val="•"/>
      <w:lvlJc w:val="left"/>
      <w:pPr>
        <w:ind w:left="8655" w:hanging="164"/>
      </w:pPr>
      <w:rPr>
        <w:rFonts w:hint="default"/>
      </w:rPr>
    </w:lvl>
  </w:abstractNum>
  <w:abstractNum w:abstractNumId="9">
    <w:nsid w:val="55DC1F08"/>
    <w:multiLevelType w:val="hybridMultilevel"/>
    <w:tmpl w:val="5498C0B6"/>
    <w:lvl w:ilvl="0" w:tplc="9E6C38DC">
      <w:numFmt w:val="bullet"/>
      <w:lvlText w:val="•"/>
      <w:lvlJc w:val="left"/>
      <w:pPr>
        <w:ind w:left="213" w:hanging="451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1" w:tplc="C08C42E4">
      <w:numFmt w:val="bullet"/>
      <w:lvlText w:val="•"/>
      <w:lvlJc w:val="left"/>
      <w:pPr>
        <w:ind w:left="1091" w:hanging="168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2" w:tplc="7E84EE32">
      <w:numFmt w:val="bullet"/>
      <w:lvlText w:val="•"/>
      <w:lvlJc w:val="left"/>
      <w:pPr>
        <w:ind w:left="2173" w:hanging="168"/>
      </w:pPr>
      <w:rPr>
        <w:rFonts w:hint="default"/>
      </w:rPr>
    </w:lvl>
    <w:lvl w:ilvl="3" w:tplc="A76665EE">
      <w:numFmt w:val="bullet"/>
      <w:lvlText w:val="•"/>
      <w:lvlJc w:val="left"/>
      <w:pPr>
        <w:ind w:left="3247" w:hanging="168"/>
      </w:pPr>
      <w:rPr>
        <w:rFonts w:hint="default"/>
      </w:rPr>
    </w:lvl>
    <w:lvl w:ilvl="4" w:tplc="C1A4553C">
      <w:numFmt w:val="bullet"/>
      <w:lvlText w:val="•"/>
      <w:lvlJc w:val="left"/>
      <w:pPr>
        <w:ind w:left="4321" w:hanging="168"/>
      </w:pPr>
      <w:rPr>
        <w:rFonts w:hint="default"/>
      </w:rPr>
    </w:lvl>
    <w:lvl w:ilvl="5" w:tplc="39640C6C">
      <w:numFmt w:val="bullet"/>
      <w:lvlText w:val="•"/>
      <w:lvlJc w:val="left"/>
      <w:pPr>
        <w:ind w:left="5395" w:hanging="168"/>
      </w:pPr>
      <w:rPr>
        <w:rFonts w:hint="default"/>
      </w:rPr>
    </w:lvl>
    <w:lvl w:ilvl="6" w:tplc="EA1CBF40">
      <w:numFmt w:val="bullet"/>
      <w:lvlText w:val="•"/>
      <w:lvlJc w:val="left"/>
      <w:pPr>
        <w:ind w:left="6468" w:hanging="168"/>
      </w:pPr>
      <w:rPr>
        <w:rFonts w:hint="default"/>
      </w:rPr>
    </w:lvl>
    <w:lvl w:ilvl="7" w:tplc="986C0682">
      <w:numFmt w:val="bullet"/>
      <w:lvlText w:val="•"/>
      <w:lvlJc w:val="left"/>
      <w:pPr>
        <w:ind w:left="7542" w:hanging="168"/>
      </w:pPr>
      <w:rPr>
        <w:rFonts w:hint="default"/>
      </w:rPr>
    </w:lvl>
    <w:lvl w:ilvl="8" w:tplc="06B6BD9E">
      <w:numFmt w:val="bullet"/>
      <w:lvlText w:val="•"/>
      <w:lvlJc w:val="left"/>
      <w:pPr>
        <w:ind w:left="8616" w:hanging="168"/>
      </w:pPr>
      <w:rPr>
        <w:rFonts w:hint="default"/>
      </w:rPr>
    </w:lvl>
  </w:abstractNum>
  <w:abstractNum w:abstractNumId="10">
    <w:nsid w:val="5A292B29"/>
    <w:multiLevelType w:val="hybridMultilevel"/>
    <w:tmpl w:val="DB3E6700"/>
    <w:lvl w:ilvl="0" w:tplc="F42AB260">
      <w:numFmt w:val="bullet"/>
      <w:lvlText w:val=""/>
      <w:lvlJc w:val="left"/>
      <w:pPr>
        <w:ind w:left="573" w:hanging="360"/>
      </w:pPr>
      <w:rPr>
        <w:rFonts w:ascii="Symbol" w:eastAsia="Times New Roman" w:hAnsi="Symbol" w:hint="default"/>
        <w:b w:val="0"/>
        <w:i w:val="0"/>
        <w:w w:val="100"/>
        <w:sz w:val="20"/>
      </w:rPr>
    </w:lvl>
    <w:lvl w:ilvl="1" w:tplc="9BD60BC2">
      <w:numFmt w:val="bullet"/>
      <w:lvlText w:val="•"/>
      <w:lvlJc w:val="left"/>
      <w:pPr>
        <w:ind w:left="1598" w:hanging="360"/>
      </w:pPr>
      <w:rPr>
        <w:rFonts w:hint="default"/>
      </w:rPr>
    </w:lvl>
    <w:lvl w:ilvl="2" w:tplc="6EDC6406">
      <w:numFmt w:val="bullet"/>
      <w:lvlText w:val="•"/>
      <w:lvlJc w:val="left"/>
      <w:pPr>
        <w:ind w:left="2616" w:hanging="360"/>
      </w:pPr>
      <w:rPr>
        <w:rFonts w:hint="default"/>
      </w:rPr>
    </w:lvl>
    <w:lvl w:ilvl="3" w:tplc="9FBC9D96">
      <w:numFmt w:val="bullet"/>
      <w:lvlText w:val="•"/>
      <w:lvlJc w:val="left"/>
      <w:pPr>
        <w:ind w:left="3635" w:hanging="360"/>
      </w:pPr>
      <w:rPr>
        <w:rFonts w:hint="default"/>
      </w:rPr>
    </w:lvl>
    <w:lvl w:ilvl="4" w:tplc="F0548648">
      <w:numFmt w:val="bullet"/>
      <w:lvlText w:val="•"/>
      <w:lvlJc w:val="left"/>
      <w:pPr>
        <w:ind w:left="4653" w:hanging="360"/>
      </w:pPr>
      <w:rPr>
        <w:rFonts w:hint="default"/>
      </w:rPr>
    </w:lvl>
    <w:lvl w:ilvl="5" w:tplc="1CF2B7FE">
      <w:numFmt w:val="bullet"/>
      <w:lvlText w:val="•"/>
      <w:lvlJc w:val="left"/>
      <w:pPr>
        <w:ind w:left="5672" w:hanging="360"/>
      </w:pPr>
      <w:rPr>
        <w:rFonts w:hint="default"/>
      </w:rPr>
    </w:lvl>
    <w:lvl w:ilvl="6" w:tplc="25A0C514">
      <w:numFmt w:val="bullet"/>
      <w:lvlText w:val="•"/>
      <w:lvlJc w:val="left"/>
      <w:pPr>
        <w:ind w:left="6690" w:hanging="360"/>
      </w:pPr>
      <w:rPr>
        <w:rFonts w:hint="default"/>
      </w:rPr>
    </w:lvl>
    <w:lvl w:ilvl="7" w:tplc="3FEA5CD2">
      <w:numFmt w:val="bullet"/>
      <w:lvlText w:val="•"/>
      <w:lvlJc w:val="left"/>
      <w:pPr>
        <w:ind w:left="7708" w:hanging="360"/>
      </w:pPr>
      <w:rPr>
        <w:rFonts w:hint="default"/>
      </w:rPr>
    </w:lvl>
    <w:lvl w:ilvl="8" w:tplc="62443562">
      <w:numFmt w:val="bullet"/>
      <w:lvlText w:val="•"/>
      <w:lvlJc w:val="left"/>
      <w:pPr>
        <w:ind w:left="8727" w:hanging="360"/>
      </w:pPr>
      <w:rPr>
        <w:rFonts w:hint="default"/>
      </w:rPr>
    </w:lvl>
  </w:abstractNum>
  <w:abstractNum w:abstractNumId="11">
    <w:nsid w:val="5C591B26"/>
    <w:multiLevelType w:val="hybridMultilevel"/>
    <w:tmpl w:val="86E22D22"/>
    <w:lvl w:ilvl="0" w:tplc="D5281334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hint="default"/>
        <w:b w:val="0"/>
        <w:i w:val="0"/>
        <w:w w:val="99"/>
        <w:sz w:val="28"/>
      </w:rPr>
    </w:lvl>
    <w:lvl w:ilvl="1" w:tplc="EEEEA5E2">
      <w:numFmt w:val="bullet"/>
      <w:lvlText w:val="•"/>
      <w:lvlJc w:val="left"/>
      <w:pPr>
        <w:ind w:left="1274" w:hanging="164"/>
      </w:pPr>
      <w:rPr>
        <w:rFonts w:hint="default"/>
      </w:rPr>
    </w:lvl>
    <w:lvl w:ilvl="2" w:tplc="669A8944">
      <w:numFmt w:val="bullet"/>
      <w:lvlText w:val="•"/>
      <w:lvlJc w:val="left"/>
      <w:pPr>
        <w:ind w:left="2328" w:hanging="164"/>
      </w:pPr>
      <w:rPr>
        <w:rFonts w:hint="default"/>
      </w:rPr>
    </w:lvl>
    <w:lvl w:ilvl="3" w:tplc="8D626D20">
      <w:numFmt w:val="bullet"/>
      <w:lvlText w:val="•"/>
      <w:lvlJc w:val="left"/>
      <w:pPr>
        <w:ind w:left="3383" w:hanging="164"/>
      </w:pPr>
      <w:rPr>
        <w:rFonts w:hint="default"/>
      </w:rPr>
    </w:lvl>
    <w:lvl w:ilvl="4" w:tplc="CDE8C396">
      <w:numFmt w:val="bullet"/>
      <w:lvlText w:val="•"/>
      <w:lvlJc w:val="left"/>
      <w:pPr>
        <w:ind w:left="4437" w:hanging="164"/>
      </w:pPr>
      <w:rPr>
        <w:rFonts w:hint="default"/>
      </w:rPr>
    </w:lvl>
    <w:lvl w:ilvl="5" w:tplc="D928833A">
      <w:numFmt w:val="bullet"/>
      <w:lvlText w:val="•"/>
      <w:lvlJc w:val="left"/>
      <w:pPr>
        <w:ind w:left="5492" w:hanging="164"/>
      </w:pPr>
      <w:rPr>
        <w:rFonts w:hint="default"/>
      </w:rPr>
    </w:lvl>
    <w:lvl w:ilvl="6" w:tplc="F03246A2">
      <w:numFmt w:val="bullet"/>
      <w:lvlText w:val="•"/>
      <w:lvlJc w:val="left"/>
      <w:pPr>
        <w:ind w:left="6546" w:hanging="164"/>
      </w:pPr>
      <w:rPr>
        <w:rFonts w:hint="default"/>
      </w:rPr>
    </w:lvl>
    <w:lvl w:ilvl="7" w:tplc="378A2C9A">
      <w:numFmt w:val="bullet"/>
      <w:lvlText w:val="•"/>
      <w:lvlJc w:val="left"/>
      <w:pPr>
        <w:ind w:left="7600" w:hanging="164"/>
      </w:pPr>
      <w:rPr>
        <w:rFonts w:hint="default"/>
      </w:rPr>
    </w:lvl>
    <w:lvl w:ilvl="8" w:tplc="8E2E03F0">
      <w:numFmt w:val="bullet"/>
      <w:lvlText w:val="•"/>
      <w:lvlJc w:val="left"/>
      <w:pPr>
        <w:ind w:left="8655" w:hanging="164"/>
      </w:pPr>
      <w:rPr>
        <w:rFonts w:hint="default"/>
      </w:rPr>
    </w:lvl>
  </w:abstractNum>
  <w:abstractNum w:abstractNumId="12">
    <w:nsid w:val="68A30F38"/>
    <w:multiLevelType w:val="hybridMultilevel"/>
    <w:tmpl w:val="BFAEF600"/>
    <w:lvl w:ilvl="0" w:tplc="148815E2">
      <w:start w:val="1"/>
      <w:numFmt w:val="decimal"/>
      <w:lvlText w:val="%1."/>
      <w:lvlJc w:val="left"/>
      <w:pPr>
        <w:ind w:left="923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D4E03F92">
      <w:numFmt w:val="bullet"/>
      <w:lvlText w:val="•"/>
      <w:lvlJc w:val="left"/>
      <w:pPr>
        <w:ind w:left="1904" w:hanging="283"/>
      </w:pPr>
      <w:rPr>
        <w:rFonts w:hint="default"/>
      </w:rPr>
    </w:lvl>
    <w:lvl w:ilvl="2" w:tplc="2F2AEB04">
      <w:numFmt w:val="bullet"/>
      <w:lvlText w:val="•"/>
      <w:lvlJc w:val="left"/>
      <w:pPr>
        <w:ind w:left="2888" w:hanging="283"/>
      </w:pPr>
      <w:rPr>
        <w:rFonts w:hint="default"/>
      </w:rPr>
    </w:lvl>
    <w:lvl w:ilvl="3" w:tplc="78107E42">
      <w:numFmt w:val="bullet"/>
      <w:lvlText w:val="•"/>
      <w:lvlJc w:val="left"/>
      <w:pPr>
        <w:ind w:left="3873" w:hanging="283"/>
      </w:pPr>
      <w:rPr>
        <w:rFonts w:hint="default"/>
      </w:rPr>
    </w:lvl>
    <w:lvl w:ilvl="4" w:tplc="4D6EFE06">
      <w:numFmt w:val="bullet"/>
      <w:lvlText w:val="•"/>
      <w:lvlJc w:val="left"/>
      <w:pPr>
        <w:ind w:left="4857" w:hanging="283"/>
      </w:pPr>
      <w:rPr>
        <w:rFonts w:hint="default"/>
      </w:rPr>
    </w:lvl>
    <w:lvl w:ilvl="5" w:tplc="B7D2A3B2">
      <w:numFmt w:val="bullet"/>
      <w:lvlText w:val="•"/>
      <w:lvlJc w:val="left"/>
      <w:pPr>
        <w:ind w:left="5842" w:hanging="283"/>
      </w:pPr>
      <w:rPr>
        <w:rFonts w:hint="default"/>
      </w:rPr>
    </w:lvl>
    <w:lvl w:ilvl="6" w:tplc="5832E5EE">
      <w:numFmt w:val="bullet"/>
      <w:lvlText w:val="•"/>
      <w:lvlJc w:val="left"/>
      <w:pPr>
        <w:ind w:left="6826" w:hanging="283"/>
      </w:pPr>
      <w:rPr>
        <w:rFonts w:hint="default"/>
      </w:rPr>
    </w:lvl>
    <w:lvl w:ilvl="7" w:tplc="858E295E">
      <w:numFmt w:val="bullet"/>
      <w:lvlText w:val="•"/>
      <w:lvlJc w:val="left"/>
      <w:pPr>
        <w:ind w:left="7810" w:hanging="283"/>
      </w:pPr>
      <w:rPr>
        <w:rFonts w:hint="default"/>
      </w:rPr>
    </w:lvl>
    <w:lvl w:ilvl="8" w:tplc="854ACB9A">
      <w:numFmt w:val="bullet"/>
      <w:lvlText w:val="•"/>
      <w:lvlJc w:val="left"/>
      <w:pPr>
        <w:ind w:left="8795" w:hanging="283"/>
      </w:pPr>
      <w:rPr>
        <w:rFonts w:hint="default"/>
      </w:rPr>
    </w:lvl>
  </w:abstractNum>
  <w:abstractNum w:abstractNumId="13">
    <w:nsid w:val="6A23045F"/>
    <w:multiLevelType w:val="hybridMultilevel"/>
    <w:tmpl w:val="9A541A40"/>
    <w:lvl w:ilvl="0" w:tplc="5D88A278">
      <w:start w:val="1"/>
      <w:numFmt w:val="decimal"/>
      <w:lvlText w:val="%1."/>
      <w:lvlJc w:val="left"/>
      <w:pPr>
        <w:ind w:left="1201" w:hanging="283"/>
      </w:pPr>
      <w:rPr>
        <w:rFonts w:ascii="Times New Roman" w:eastAsia="Times New Roman" w:hAnsi="Times New Roman" w:cs="Times New Roman" w:hint="default"/>
        <w:b w:val="0"/>
        <w:bCs w:val="0"/>
        <w:i/>
        <w:iCs/>
        <w:w w:val="99"/>
        <w:sz w:val="28"/>
        <w:szCs w:val="28"/>
      </w:rPr>
    </w:lvl>
    <w:lvl w:ilvl="1" w:tplc="4D9A63C8">
      <w:numFmt w:val="bullet"/>
      <w:lvlText w:val="•"/>
      <w:lvlJc w:val="left"/>
      <w:pPr>
        <w:ind w:left="1880" w:hanging="283"/>
      </w:pPr>
      <w:rPr>
        <w:rFonts w:hint="default"/>
      </w:rPr>
    </w:lvl>
    <w:lvl w:ilvl="2" w:tplc="8F9E1E50">
      <w:numFmt w:val="bullet"/>
      <w:lvlText w:val="•"/>
      <w:lvlJc w:val="left"/>
      <w:pPr>
        <w:ind w:left="2867" w:hanging="283"/>
      </w:pPr>
      <w:rPr>
        <w:rFonts w:hint="default"/>
      </w:rPr>
    </w:lvl>
    <w:lvl w:ilvl="3" w:tplc="405A2CE6">
      <w:numFmt w:val="bullet"/>
      <w:lvlText w:val="•"/>
      <w:lvlJc w:val="left"/>
      <w:pPr>
        <w:ind w:left="3854" w:hanging="283"/>
      </w:pPr>
      <w:rPr>
        <w:rFonts w:hint="default"/>
      </w:rPr>
    </w:lvl>
    <w:lvl w:ilvl="4" w:tplc="BA04B934">
      <w:numFmt w:val="bullet"/>
      <w:lvlText w:val="•"/>
      <w:lvlJc w:val="left"/>
      <w:pPr>
        <w:ind w:left="4841" w:hanging="283"/>
      </w:pPr>
      <w:rPr>
        <w:rFonts w:hint="default"/>
      </w:rPr>
    </w:lvl>
    <w:lvl w:ilvl="5" w:tplc="B5181140">
      <w:numFmt w:val="bullet"/>
      <w:lvlText w:val="•"/>
      <w:lvlJc w:val="left"/>
      <w:pPr>
        <w:ind w:left="5828" w:hanging="283"/>
      </w:pPr>
      <w:rPr>
        <w:rFonts w:hint="default"/>
      </w:rPr>
    </w:lvl>
    <w:lvl w:ilvl="6" w:tplc="1F70822A">
      <w:numFmt w:val="bullet"/>
      <w:lvlText w:val="•"/>
      <w:lvlJc w:val="left"/>
      <w:pPr>
        <w:ind w:left="6815" w:hanging="283"/>
      </w:pPr>
      <w:rPr>
        <w:rFonts w:hint="default"/>
      </w:rPr>
    </w:lvl>
    <w:lvl w:ilvl="7" w:tplc="EA86D124">
      <w:numFmt w:val="bullet"/>
      <w:lvlText w:val="•"/>
      <w:lvlJc w:val="left"/>
      <w:pPr>
        <w:ind w:left="7802" w:hanging="283"/>
      </w:pPr>
      <w:rPr>
        <w:rFonts w:hint="default"/>
      </w:rPr>
    </w:lvl>
    <w:lvl w:ilvl="8" w:tplc="EC065924">
      <w:numFmt w:val="bullet"/>
      <w:lvlText w:val="•"/>
      <w:lvlJc w:val="left"/>
      <w:pPr>
        <w:ind w:left="8789" w:hanging="283"/>
      </w:pPr>
      <w:rPr>
        <w:rFonts w:hint="default"/>
      </w:rPr>
    </w:lvl>
  </w:abstractNum>
  <w:abstractNum w:abstractNumId="14">
    <w:nsid w:val="6ABC0E80"/>
    <w:multiLevelType w:val="hybridMultilevel"/>
    <w:tmpl w:val="F58A72A0"/>
    <w:lvl w:ilvl="0" w:tplc="EC726398">
      <w:numFmt w:val="bullet"/>
      <w:lvlText w:val="-"/>
      <w:lvlJc w:val="left"/>
      <w:pPr>
        <w:ind w:left="943" w:hanging="164"/>
      </w:pPr>
      <w:rPr>
        <w:rFonts w:ascii="Times New Roman" w:eastAsia="Times New Roman" w:hAnsi="Times New Roman" w:hint="default"/>
        <w:b/>
        <w:i w:val="0"/>
        <w:w w:val="99"/>
        <w:sz w:val="28"/>
      </w:rPr>
    </w:lvl>
    <w:lvl w:ilvl="1" w:tplc="4DD42588">
      <w:numFmt w:val="bullet"/>
      <w:lvlText w:val=""/>
      <w:lvlJc w:val="left"/>
      <w:pPr>
        <w:ind w:left="213" w:hanging="707"/>
      </w:pPr>
      <w:rPr>
        <w:rFonts w:ascii="Symbol" w:eastAsia="Times New Roman" w:hAnsi="Symbol" w:hint="default"/>
        <w:b w:val="0"/>
        <w:i w:val="0"/>
        <w:w w:val="99"/>
        <w:sz w:val="28"/>
      </w:rPr>
    </w:lvl>
    <w:lvl w:ilvl="2" w:tplc="1D72EF16">
      <w:numFmt w:val="bullet"/>
      <w:lvlText w:val="•"/>
      <w:lvlJc w:val="left"/>
      <w:pPr>
        <w:ind w:left="2031" w:hanging="707"/>
      </w:pPr>
      <w:rPr>
        <w:rFonts w:hint="default"/>
      </w:rPr>
    </w:lvl>
    <w:lvl w:ilvl="3" w:tplc="CFA6C5BE">
      <w:numFmt w:val="bullet"/>
      <w:lvlText w:val="•"/>
      <w:lvlJc w:val="left"/>
      <w:pPr>
        <w:ind w:left="3123" w:hanging="707"/>
      </w:pPr>
      <w:rPr>
        <w:rFonts w:hint="default"/>
      </w:rPr>
    </w:lvl>
    <w:lvl w:ilvl="4" w:tplc="96A0F736">
      <w:numFmt w:val="bullet"/>
      <w:lvlText w:val="•"/>
      <w:lvlJc w:val="left"/>
      <w:pPr>
        <w:ind w:left="4214" w:hanging="707"/>
      </w:pPr>
      <w:rPr>
        <w:rFonts w:hint="default"/>
      </w:rPr>
    </w:lvl>
    <w:lvl w:ilvl="5" w:tplc="989E852C">
      <w:numFmt w:val="bullet"/>
      <w:lvlText w:val="•"/>
      <w:lvlJc w:val="left"/>
      <w:pPr>
        <w:ind w:left="5306" w:hanging="707"/>
      </w:pPr>
      <w:rPr>
        <w:rFonts w:hint="default"/>
      </w:rPr>
    </w:lvl>
    <w:lvl w:ilvl="6" w:tplc="6C06AA52">
      <w:numFmt w:val="bullet"/>
      <w:lvlText w:val="•"/>
      <w:lvlJc w:val="left"/>
      <w:pPr>
        <w:ind w:left="6397" w:hanging="707"/>
      </w:pPr>
      <w:rPr>
        <w:rFonts w:hint="default"/>
      </w:rPr>
    </w:lvl>
    <w:lvl w:ilvl="7" w:tplc="7E867632">
      <w:numFmt w:val="bullet"/>
      <w:lvlText w:val="•"/>
      <w:lvlJc w:val="left"/>
      <w:pPr>
        <w:ind w:left="7489" w:hanging="707"/>
      </w:pPr>
      <w:rPr>
        <w:rFonts w:hint="default"/>
      </w:rPr>
    </w:lvl>
    <w:lvl w:ilvl="8" w:tplc="F2AC7096">
      <w:numFmt w:val="bullet"/>
      <w:lvlText w:val="•"/>
      <w:lvlJc w:val="left"/>
      <w:pPr>
        <w:ind w:left="8580" w:hanging="707"/>
      </w:pPr>
      <w:rPr>
        <w:rFonts w:hint="default"/>
      </w:rPr>
    </w:lvl>
  </w:abstractNum>
  <w:abstractNum w:abstractNumId="15">
    <w:nsid w:val="71DE26C3"/>
    <w:multiLevelType w:val="hybridMultilevel"/>
    <w:tmpl w:val="9CD66A08"/>
    <w:lvl w:ilvl="0" w:tplc="514EA63E">
      <w:start w:val="1"/>
      <w:numFmt w:val="decimal"/>
      <w:lvlText w:val="%1)"/>
      <w:lvlJc w:val="left"/>
      <w:pPr>
        <w:ind w:left="1082" w:hanging="30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33B06150">
      <w:numFmt w:val="bullet"/>
      <w:lvlText w:val="•"/>
      <w:lvlJc w:val="left"/>
      <w:pPr>
        <w:ind w:left="2048" w:hanging="303"/>
      </w:pPr>
      <w:rPr>
        <w:rFonts w:hint="default"/>
      </w:rPr>
    </w:lvl>
    <w:lvl w:ilvl="2" w:tplc="C4AA4C7C">
      <w:numFmt w:val="bullet"/>
      <w:lvlText w:val="•"/>
      <w:lvlJc w:val="left"/>
      <w:pPr>
        <w:ind w:left="3016" w:hanging="303"/>
      </w:pPr>
      <w:rPr>
        <w:rFonts w:hint="default"/>
      </w:rPr>
    </w:lvl>
    <w:lvl w:ilvl="3" w:tplc="BEE6FF2E">
      <w:numFmt w:val="bullet"/>
      <w:lvlText w:val="•"/>
      <w:lvlJc w:val="left"/>
      <w:pPr>
        <w:ind w:left="3985" w:hanging="303"/>
      </w:pPr>
      <w:rPr>
        <w:rFonts w:hint="default"/>
      </w:rPr>
    </w:lvl>
    <w:lvl w:ilvl="4" w:tplc="33883CA8">
      <w:numFmt w:val="bullet"/>
      <w:lvlText w:val="•"/>
      <w:lvlJc w:val="left"/>
      <w:pPr>
        <w:ind w:left="4953" w:hanging="303"/>
      </w:pPr>
      <w:rPr>
        <w:rFonts w:hint="default"/>
      </w:rPr>
    </w:lvl>
    <w:lvl w:ilvl="5" w:tplc="4CDCF660">
      <w:numFmt w:val="bullet"/>
      <w:lvlText w:val="•"/>
      <w:lvlJc w:val="left"/>
      <w:pPr>
        <w:ind w:left="5922" w:hanging="303"/>
      </w:pPr>
      <w:rPr>
        <w:rFonts w:hint="default"/>
      </w:rPr>
    </w:lvl>
    <w:lvl w:ilvl="6" w:tplc="49AA96D8">
      <w:numFmt w:val="bullet"/>
      <w:lvlText w:val="•"/>
      <w:lvlJc w:val="left"/>
      <w:pPr>
        <w:ind w:left="6890" w:hanging="303"/>
      </w:pPr>
      <w:rPr>
        <w:rFonts w:hint="default"/>
      </w:rPr>
    </w:lvl>
    <w:lvl w:ilvl="7" w:tplc="66F07740">
      <w:numFmt w:val="bullet"/>
      <w:lvlText w:val="•"/>
      <w:lvlJc w:val="left"/>
      <w:pPr>
        <w:ind w:left="7858" w:hanging="303"/>
      </w:pPr>
      <w:rPr>
        <w:rFonts w:hint="default"/>
      </w:rPr>
    </w:lvl>
    <w:lvl w:ilvl="8" w:tplc="711C9B08">
      <w:numFmt w:val="bullet"/>
      <w:lvlText w:val="•"/>
      <w:lvlJc w:val="left"/>
      <w:pPr>
        <w:ind w:left="8827" w:hanging="303"/>
      </w:pPr>
      <w:rPr>
        <w:rFonts w:hint="default"/>
      </w:rPr>
    </w:lvl>
  </w:abstractNum>
  <w:abstractNum w:abstractNumId="16">
    <w:nsid w:val="76091316"/>
    <w:multiLevelType w:val="hybridMultilevel"/>
    <w:tmpl w:val="DAEE8192"/>
    <w:lvl w:ilvl="0" w:tplc="3DBCBE66">
      <w:start w:val="1"/>
      <w:numFmt w:val="decimal"/>
      <w:lvlText w:val="%1."/>
      <w:lvlJc w:val="left"/>
      <w:pPr>
        <w:ind w:left="3387" w:hanging="264"/>
      </w:pPr>
      <w:rPr>
        <w:rFonts w:cs="Times New Roman" w:hint="default"/>
        <w:w w:val="99"/>
      </w:rPr>
    </w:lvl>
    <w:lvl w:ilvl="1" w:tplc="D8BE9ECE">
      <w:numFmt w:val="bullet"/>
      <w:lvlText w:val="•"/>
      <w:lvlJc w:val="left"/>
      <w:pPr>
        <w:ind w:left="4118" w:hanging="264"/>
      </w:pPr>
      <w:rPr>
        <w:rFonts w:hint="default"/>
      </w:rPr>
    </w:lvl>
    <w:lvl w:ilvl="2" w:tplc="B4363262">
      <w:numFmt w:val="bullet"/>
      <w:lvlText w:val="•"/>
      <w:lvlJc w:val="left"/>
      <w:pPr>
        <w:ind w:left="4856" w:hanging="264"/>
      </w:pPr>
      <w:rPr>
        <w:rFonts w:hint="default"/>
      </w:rPr>
    </w:lvl>
    <w:lvl w:ilvl="3" w:tplc="31FACA76">
      <w:numFmt w:val="bullet"/>
      <w:lvlText w:val="•"/>
      <w:lvlJc w:val="left"/>
      <w:pPr>
        <w:ind w:left="5595" w:hanging="264"/>
      </w:pPr>
      <w:rPr>
        <w:rFonts w:hint="default"/>
      </w:rPr>
    </w:lvl>
    <w:lvl w:ilvl="4" w:tplc="C2720C70">
      <w:numFmt w:val="bullet"/>
      <w:lvlText w:val="•"/>
      <w:lvlJc w:val="left"/>
      <w:pPr>
        <w:ind w:left="6333" w:hanging="264"/>
      </w:pPr>
      <w:rPr>
        <w:rFonts w:hint="default"/>
      </w:rPr>
    </w:lvl>
    <w:lvl w:ilvl="5" w:tplc="672C7C1E">
      <w:numFmt w:val="bullet"/>
      <w:lvlText w:val="•"/>
      <w:lvlJc w:val="left"/>
      <w:pPr>
        <w:ind w:left="7072" w:hanging="264"/>
      </w:pPr>
      <w:rPr>
        <w:rFonts w:hint="default"/>
      </w:rPr>
    </w:lvl>
    <w:lvl w:ilvl="6" w:tplc="F30A622C">
      <w:numFmt w:val="bullet"/>
      <w:lvlText w:val="•"/>
      <w:lvlJc w:val="left"/>
      <w:pPr>
        <w:ind w:left="7810" w:hanging="264"/>
      </w:pPr>
      <w:rPr>
        <w:rFonts w:hint="default"/>
      </w:rPr>
    </w:lvl>
    <w:lvl w:ilvl="7" w:tplc="CE2E6CFA">
      <w:numFmt w:val="bullet"/>
      <w:lvlText w:val="•"/>
      <w:lvlJc w:val="left"/>
      <w:pPr>
        <w:ind w:left="8548" w:hanging="264"/>
      </w:pPr>
      <w:rPr>
        <w:rFonts w:hint="default"/>
      </w:rPr>
    </w:lvl>
    <w:lvl w:ilvl="8" w:tplc="36A0077A">
      <w:numFmt w:val="bullet"/>
      <w:lvlText w:val="•"/>
      <w:lvlJc w:val="left"/>
      <w:pPr>
        <w:ind w:left="9287" w:hanging="264"/>
      </w:pPr>
      <w:rPr>
        <w:rFonts w:hint="default"/>
      </w:rPr>
    </w:lvl>
  </w:abstractNum>
  <w:abstractNum w:abstractNumId="17">
    <w:nsid w:val="796E479A"/>
    <w:multiLevelType w:val="hybridMultilevel"/>
    <w:tmpl w:val="24A4EDCC"/>
    <w:lvl w:ilvl="0" w:tplc="65BA0264">
      <w:start w:val="1"/>
      <w:numFmt w:val="decimal"/>
      <w:lvlText w:val="%1."/>
      <w:lvlJc w:val="left"/>
      <w:pPr>
        <w:ind w:left="1062" w:hanging="2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3452AFA2">
      <w:numFmt w:val="bullet"/>
      <w:lvlText w:val="•"/>
      <w:lvlJc w:val="left"/>
      <w:pPr>
        <w:ind w:left="2030" w:hanging="283"/>
      </w:pPr>
      <w:rPr>
        <w:rFonts w:hint="default"/>
      </w:rPr>
    </w:lvl>
    <w:lvl w:ilvl="2" w:tplc="7D466368">
      <w:numFmt w:val="bullet"/>
      <w:lvlText w:val="•"/>
      <w:lvlJc w:val="left"/>
      <w:pPr>
        <w:ind w:left="3000" w:hanging="283"/>
      </w:pPr>
      <w:rPr>
        <w:rFonts w:hint="default"/>
      </w:rPr>
    </w:lvl>
    <w:lvl w:ilvl="3" w:tplc="2AB4A51A">
      <w:numFmt w:val="bullet"/>
      <w:lvlText w:val="•"/>
      <w:lvlJc w:val="left"/>
      <w:pPr>
        <w:ind w:left="3971" w:hanging="283"/>
      </w:pPr>
      <w:rPr>
        <w:rFonts w:hint="default"/>
      </w:rPr>
    </w:lvl>
    <w:lvl w:ilvl="4" w:tplc="7BCA5578">
      <w:numFmt w:val="bullet"/>
      <w:lvlText w:val="•"/>
      <w:lvlJc w:val="left"/>
      <w:pPr>
        <w:ind w:left="4941" w:hanging="283"/>
      </w:pPr>
      <w:rPr>
        <w:rFonts w:hint="default"/>
      </w:rPr>
    </w:lvl>
    <w:lvl w:ilvl="5" w:tplc="48487D1C">
      <w:numFmt w:val="bullet"/>
      <w:lvlText w:val="•"/>
      <w:lvlJc w:val="left"/>
      <w:pPr>
        <w:ind w:left="5912" w:hanging="283"/>
      </w:pPr>
      <w:rPr>
        <w:rFonts w:hint="default"/>
      </w:rPr>
    </w:lvl>
    <w:lvl w:ilvl="6" w:tplc="390040F8">
      <w:numFmt w:val="bullet"/>
      <w:lvlText w:val="•"/>
      <w:lvlJc w:val="left"/>
      <w:pPr>
        <w:ind w:left="6882" w:hanging="283"/>
      </w:pPr>
      <w:rPr>
        <w:rFonts w:hint="default"/>
      </w:rPr>
    </w:lvl>
    <w:lvl w:ilvl="7" w:tplc="D164A31E">
      <w:numFmt w:val="bullet"/>
      <w:lvlText w:val="•"/>
      <w:lvlJc w:val="left"/>
      <w:pPr>
        <w:ind w:left="7852" w:hanging="283"/>
      </w:pPr>
      <w:rPr>
        <w:rFonts w:hint="default"/>
      </w:rPr>
    </w:lvl>
    <w:lvl w:ilvl="8" w:tplc="29FCEF3E">
      <w:numFmt w:val="bullet"/>
      <w:lvlText w:val="•"/>
      <w:lvlJc w:val="left"/>
      <w:pPr>
        <w:ind w:left="8823" w:hanging="283"/>
      </w:pPr>
      <w:rPr>
        <w:rFonts w:hint="default"/>
      </w:rPr>
    </w:lvl>
  </w:abstractNum>
  <w:abstractNum w:abstractNumId="18">
    <w:nsid w:val="7AB84638"/>
    <w:multiLevelType w:val="hybridMultilevel"/>
    <w:tmpl w:val="2110EA86"/>
    <w:lvl w:ilvl="0" w:tplc="BBF2B4F6">
      <w:numFmt w:val="bullet"/>
      <w:lvlText w:val=""/>
      <w:lvlJc w:val="left"/>
      <w:pPr>
        <w:ind w:left="933" w:hanging="361"/>
      </w:pPr>
      <w:rPr>
        <w:rFonts w:ascii="Symbol" w:eastAsia="Times New Roman" w:hAnsi="Symbol" w:hint="default"/>
        <w:w w:val="100"/>
      </w:rPr>
    </w:lvl>
    <w:lvl w:ilvl="1" w:tplc="E808F85C">
      <w:numFmt w:val="bullet"/>
      <w:lvlText w:val=""/>
      <w:lvlJc w:val="left"/>
      <w:pPr>
        <w:ind w:left="213" w:hanging="149"/>
      </w:pPr>
      <w:rPr>
        <w:rFonts w:ascii="Symbol" w:eastAsia="Times New Roman" w:hAnsi="Symbol" w:hint="default"/>
        <w:b w:val="0"/>
        <w:i w:val="0"/>
        <w:spacing w:val="20"/>
        <w:w w:val="99"/>
        <w:sz w:val="28"/>
      </w:rPr>
    </w:lvl>
    <w:lvl w:ilvl="2" w:tplc="9D2C2AD0">
      <w:numFmt w:val="bullet"/>
      <w:lvlText w:val="•"/>
      <w:lvlJc w:val="left"/>
      <w:pPr>
        <w:ind w:left="2031" w:hanging="149"/>
      </w:pPr>
      <w:rPr>
        <w:rFonts w:hint="default"/>
      </w:rPr>
    </w:lvl>
    <w:lvl w:ilvl="3" w:tplc="D3D2A4FE">
      <w:numFmt w:val="bullet"/>
      <w:lvlText w:val="•"/>
      <w:lvlJc w:val="left"/>
      <w:pPr>
        <w:ind w:left="3123" w:hanging="149"/>
      </w:pPr>
      <w:rPr>
        <w:rFonts w:hint="default"/>
      </w:rPr>
    </w:lvl>
    <w:lvl w:ilvl="4" w:tplc="46B28B0E">
      <w:numFmt w:val="bullet"/>
      <w:lvlText w:val="•"/>
      <w:lvlJc w:val="left"/>
      <w:pPr>
        <w:ind w:left="4214" w:hanging="149"/>
      </w:pPr>
      <w:rPr>
        <w:rFonts w:hint="default"/>
      </w:rPr>
    </w:lvl>
    <w:lvl w:ilvl="5" w:tplc="07D82C36">
      <w:numFmt w:val="bullet"/>
      <w:lvlText w:val="•"/>
      <w:lvlJc w:val="left"/>
      <w:pPr>
        <w:ind w:left="5306" w:hanging="149"/>
      </w:pPr>
      <w:rPr>
        <w:rFonts w:hint="default"/>
      </w:rPr>
    </w:lvl>
    <w:lvl w:ilvl="6" w:tplc="785CEFFC">
      <w:numFmt w:val="bullet"/>
      <w:lvlText w:val="•"/>
      <w:lvlJc w:val="left"/>
      <w:pPr>
        <w:ind w:left="6397" w:hanging="149"/>
      </w:pPr>
      <w:rPr>
        <w:rFonts w:hint="default"/>
      </w:rPr>
    </w:lvl>
    <w:lvl w:ilvl="7" w:tplc="30D2648A">
      <w:numFmt w:val="bullet"/>
      <w:lvlText w:val="•"/>
      <w:lvlJc w:val="left"/>
      <w:pPr>
        <w:ind w:left="7489" w:hanging="149"/>
      </w:pPr>
      <w:rPr>
        <w:rFonts w:hint="default"/>
      </w:rPr>
    </w:lvl>
    <w:lvl w:ilvl="8" w:tplc="80FE0100">
      <w:numFmt w:val="bullet"/>
      <w:lvlText w:val="•"/>
      <w:lvlJc w:val="left"/>
      <w:pPr>
        <w:ind w:left="8580" w:hanging="149"/>
      </w:pPr>
      <w:rPr>
        <w:rFonts w:hint="default"/>
      </w:rPr>
    </w:lvl>
  </w:abstractNum>
  <w:abstractNum w:abstractNumId="19">
    <w:nsid w:val="7D416FF1"/>
    <w:multiLevelType w:val="hybridMultilevel"/>
    <w:tmpl w:val="A1C2429A"/>
    <w:lvl w:ilvl="0" w:tplc="7F66FC42">
      <w:start w:val="1"/>
      <w:numFmt w:val="decimal"/>
      <w:lvlText w:val="%1)"/>
      <w:lvlJc w:val="left"/>
      <w:pPr>
        <w:ind w:left="213" w:hanging="3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</w:rPr>
    </w:lvl>
    <w:lvl w:ilvl="1" w:tplc="320C4442">
      <w:numFmt w:val="bullet"/>
      <w:lvlText w:val="•"/>
      <w:lvlJc w:val="left"/>
      <w:pPr>
        <w:ind w:left="1274" w:hanging="341"/>
      </w:pPr>
      <w:rPr>
        <w:rFonts w:hint="default"/>
      </w:rPr>
    </w:lvl>
    <w:lvl w:ilvl="2" w:tplc="F5FED400">
      <w:numFmt w:val="bullet"/>
      <w:lvlText w:val="•"/>
      <w:lvlJc w:val="left"/>
      <w:pPr>
        <w:ind w:left="2328" w:hanging="341"/>
      </w:pPr>
      <w:rPr>
        <w:rFonts w:hint="default"/>
      </w:rPr>
    </w:lvl>
    <w:lvl w:ilvl="3" w:tplc="AA6EE108">
      <w:numFmt w:val="bullet"/>
      <w:lvlText w:val="•"/>
      <w:lvlJc w:val="left"/>
      <w:pPr>
        <w:ind w:left="3383" w:hanging="341"/>
      </w:pPr>
      <w:rPr>
        <w:rFonts w:hint="default"/>
      </w:rPr>
    </w:lvl>
    <w:lvl w:ilvl="4" w:tplc="9CFAAF86">
      <w:numFmt w:val="bullet"/>
      <w:lvlText w:val="•"/>
      <w:lvlJc w:val="left"/>
      <w:pPr>
        <w:ind w:left="4437" w:hanging="341"/>
      </w:pPr>
      <w:rPr>
        <w:rFonts w:hint="default"/>
      </w:rPr>
    </w:lvl>
    <w:lvl w:ilvl="5" w:tplc="141E3130">
      <w:numFmt w:val="bullet"/>
      <w:lvlText w:val="•"/>
      <w:lvlJc w:val="left"/>
      <w:pPr>
        <w:ind w:left="5492" w:hanging="341"/>
      </w:pPr>
      <w:rPr>
        <w:rFonts w:hint="default"/>
      </w:rPr>
    </w:lvl>
    <w:lvl w:ilvl="6" w:tplc="686EBA48">
      <w:numFmt w:val="bullet"/>
      <w:lvlText w:val="•"/>
      <w:lvlJc w:val="left"/>
      <w:pPr>
        <w:ind w:left="6546" w:hanging="341"/>
      </w:pPr>
      <w:rPr>
        <w:rFonts w:hint="default"/>
      </w:rPr>
    </w:lvl>
    <w:lvl w:ilvl="7" w:tplc="03F8BA30">
      <w:numFmt w:val="bullet"/>
      <w:lvlText w:val="•"/>
      <w:lvlJc w:val="left"/>
      <w:pPr>
        <w:ind w:left="7600" w:hanging="341"/>
      </w:pPr>
      <w:rPr>
        <w:rFonts w:hint="default"/>
      </w:rPr>
    </w:lvl>
    <w:lvl w:ilvl="8" w:tplc="628E6B5A">
      <w:numFmt w:val="bullet"/>
      <w:lvlText w:val="•"/>
      <w:lvlJc w:val="left"/>
      <w:pPr>
        <w:ind w:left="8655" w:hanging="341"/>
      </w:pPr>
      <w:rPr>
        <w:rFonts w:hint="default"/>
      </w:rPr>
    </w:lvl>
  </w:abstractNum>
  <w:num w:numId="1">
    <w:abstractNumId w:val="12"/>
  </w:num>
  <w:num w:numId="2">
    <w:abstractNumId w:val="5"/>
  </w:num>
  <w:num w:numId="3">
    <w:abstractNumId w:val="1"/>
  </w:num>
  <w:num w:numId="4">
    <w:abstractNumId w:val="9"/>
  </w:num>
  <w:num w:numId="5">
    <w:abstractNumId w:val="19"/>
  </w:num>
  <w:num w:numId="6">
    <w:abstractNumId w:val="13"/>
  </w:num>
  <w:num w:numId="7">
    <w:abstractNumId w:val="2"/>
  </w:num>
  <w:num w:numId="8">
    <w:abstractNumId w:val="11"/>
  </w:num>
  <w:num w:numId="9">
    <w:abstractNumId w:val="4"/>
  </w:num>
  <w:num w:numId="10">
    <w:abstractNumId w:val="0"/>
  </w:num>
  <w:num w:numId="11">
    <w:abstractNumId w:val="15"/>
  </w:num>
  <w:num w:numId="12">
    <w:abstractNumId w:val="17"/>
  </w:num>
  <w:num w:numId="13">
    <w:abstractNumId w:val="14"/>
  </w:num>
  <w:num w:numId="14">
    <w:abstractNumId w:val="6"/>
  </w:num>
  <w:num w:numId="15">
    <w:abstractNumId w:val="18"/>
  </w:num>
  <w:num w:numId="16">
    <w:abstractNumId w:val="7"/>
  </w:num>
  <w:num w:numId="17">
    <w:abstractNumId w:val="10"/>
  </w:num>
  <w:num w:numId="18">
    <w:abstractNumId w:val="3"/>
  </w:num>
  <w:num w:numId="19">
    <w:abstractNumId w:val="8"/>
  </w:num>
  <w:num w:numId="20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0371D"/>
    <w:rsid w:val="00086203"/>
    <w:rsid w:val="000922C4"/>
    <w:rsid w:val="001B576B"/>
    <w:rsid w:val="002252EC"/>
    <w:rsid w:val="002530A7"/>
    <w:rsid w:val="004927B4"/>
    <w:rsid w:val="0060371D"/>
    <w:rsid w:val="0062501E"/>
    <w:rsid w:val="007D6851"/>
    <w:rsid w:val="00903845"/>
    <w:rsid w:val="00B44867"/>
    <w:rsid w:val="00C60E50"/>
    <w:rsid w:val="00CC1004"/>
    <w:rsid w:val="00CF0C6D"/>
    <w:rsid w:val="00FD3D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371D"/>
    <w:pPr>
      <w:widowControl w:val="0"/>
      <w:autoSpaceDE w:val="0"/>
      <w:autoSpaceDN w:val="0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60371D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60371D"/>
    <w:pPr>
      <w:ind w:left="213"/>
      <w:jc w:val="both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imes New Roman" w:hAnsi="Times New Roman" w:cs="Times New Roman"/>
      <w:lang w:val="en-US" w:eastAsia="en-US"/>
    </w:rPr>
  </w:style>
  <w:style w:type="paragraph" w:customStyle="1" w:styleId="Heading11">
    <w:name w:val="Heading 11"/>
    <w:basedOn w:val="Normal"/>
    <w:uiPriority w:val="99"/>
    <w:rsid w:val="0060371D"/>
    <w:pPr>
      <w:spacing w:before="74"/>
      <w:ind w:left="1682"/>
      <w:outlineLvl w:val="1"/>
    </w:pPr>
    <w:rPr>
      <w:b/>
      <w:bCs/>
      <w:sz w:val="28"/>
      <w:szCs w:val="28"/>
    </w:rPr>
  </w:style>
  <w:style w:type="paragraph" w:customStyle="1" w:styleId="Heading21">
    <w:name w:val="Heading 21"/>
    <w:basedOn w:val="Normal"/>
    <w:uiPriority w:val="99"/>
    <w:rsid w:val="0060371D"/>
    <w:pPr>
      <w:ind w:left="1682"/>
      <w:jc w:val="both"/>
      <w:outlineLvl w:val="2"/>
    </w:pPr>
    <w:rPr>
      <w:b/>
      <w:bCs/>
      <w:sz w:val="28"/>
      <w:szCs w:val="28"/>
    </w:rPr>
  </w:style>
  <w:style w:type="paragraph" w:styleId="Title">
    <w:name w:val="Title"/>
    <w:basedOn w:val="Normal"/>
    <w:link w:val="TitleChar"/>
    <w:uiPriority w:val="99"/>
    <w:qFormat/>
    <w:rsid w:val="0060371D"/>
    <w:pPr>
      <w:spacing w:before="1"/>
      <w:ind w:left="1682" w:right="1814"/>
      <w:jc w:val="center"/>
    </w:pPr>
    <w:rPr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Cambria" w:hAnsi="Cambria" w:cs="Times New Roman"/>
      <w:b/>
      <w:bCs/>
      <w:kern w:val="28"/>
      <w:sz w:val="32"/>
      <w:szCs w:val="32"/>
      <w:lang w:val="en-US" w:eastAsia="en-US"/>
    </w:rPr>
  </w:style>
  <w:style w:type="paragraph" w:styleId="ListParagraph">
    <w:name w:val="List Paragraph"/>
    <w:basedOn w:val="Normal"/>
    <w:uiPriority w:val="99"/>
    <w:qFormat/>
    <w:rsid w:val="0060371D"/>
    <w:pPr>
      <w:ind w:left="213" w:firstLine="710"/>
      <w:jc w:val="both"/>
    </w:pPr>
  </w:style>
  <w:style w:type="paragraph" w:customStyle="1" w:styleId="TableParagraph">
    <w:name w:val="Table Paragraph"/>
    <w:basedOn w:val="Normal"/>
    <w:uiPriority w:val="99"/>
    <w:rsid w:val="006037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lamdunk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sports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sports.ru/" TargetMode="External"/><Relationship Id="rId11" Type="http://schemas.openxmlformats.org/officeDocument/2006/relationships/hyperlink" Target="http://russiabasket.ru/" TargetMode="External"/><Relationship Id="rId5" Type="http://schemas.openxmlformats.org/officeDocument/2006/relationships/image" Target="media/image1.emf"/><Relationship Id="rId10" Type="http://schemas.openxmlformats.org/officeDocument/2006/relationships/hyperlink" Target="http://www.minsport.gov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26</TotalTime>
  <Pages>47</Pages>
  <Words>14308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cp:lastPrinted>2021-07-06T07:11:00Z</cp:lastPrinted>
  <dcterms:created xsi:type="dcterms:W3CDTF">2021-07-06T05:02:00Z</dcterms:created>
  <dcterms:modified xsi:type="dcterms:W3CDTF">2021-07-06T08:11:00Z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2016</vt:lpwstr>
  </property>
</Properties>
</file>